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3E4C" w14:textId="1B583EB8" w:rsidR="00767654" w:rsidRDefault="00CC3042" w:rsidP="00197416">
      <w:pPr>
        <w:rPr>
          <w:lang w:val="en-CA"/>
          <w14:shadow w14:blurRad="50800" w14:dist="38100" w14:dir="2700000" w14:sx="100000" w14:sy="100000" w14:kx="0" w14:ky="0" w14:algn="tl">
            <w14:srgbClr w14:val="000000">
              <w14:alpha w14:val="60000"/>
            </w14:srgbClr>
          </w14:shadow>
        </w:rPr>
      </w:pPr>
      <w:r w:rsidRPr="00AB1EF6">
        <w:rPr>
          <w:noProof/>
          <w14:shadow w14:blurRad="50800" w14:dist="38100" w14:dir="2700000" w14:sx="100000" w14:sy="100000" w14:kx="0" w14:ky="0" w14:algn="tl">
            <w14:srgbClr w14:val="000000">
              <w14:alpha w14:val="60000"/>
            </w14:srgbClr>
          </w14:shadow>
        </w:rPr>
        <w:drawing>
          <wp:anchor distT="0" distB="0" distL="114300" distR="114300" simplePos="0" relativeHeight="251879424" behindDoc="1" locked="0" layoutInCell="1" allowOverlap="1" wp14:anchorId="1C6AAEE7" wp14:editId="3B260D4E">
            <wp:simplePos x="0" y="0"/>
            <wp:positionH relativeFrom="margin">
              <wp:posOffset>-7620</wp:posOffset>
            </wp:positionH>
            <wp:positionV relativeFrom="page">
              <wp:posOffset>457200</wp:posOffset>
            </wp:positionV>
            <wp:extent cx="6856095" cy="492125"/>
            <wp:effectExtent l="0" t="0" r="1905" b="3175"/>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856095" cy="492125"/>
                    </a:xfrm>
                    <a:prstGeom prst="rect">
                      <a:avLst/>
                    </a:prstGeom>
                  </pic:spPr>
                </pic:pic>
              </a:graphicData>
            </a:graphic>
            <wp14:sizeRelH relativeFrom="margin">
              <wp14:pctWidth>0</wp14:pctWidth>
            </wp14:sizeRelH>
          </wp:anchor>
        </w:drawing>
      </w:r>
      <w:r w:rsidR="00767654" w:rsidRPr="00AB1EF6">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85568" behindDoc="0" locked="0" layoutInCell="1" allowOverlap="1" wp14:anchorId="4627DDAC" wp14:editId="3DD94426">
                <wp:simplePos x="0" y="0"/>
                <wp:positionH relativeFrom="margin">
                  <wp:posOffset>999366</wp:posOffset>
                </wp:positionH>
                <wp:positionV relativeFrom="page">
                  <wp:posOffset>1747520</wp:posOffset>
                </wp:positionV>
                <wp:extent cx="4851400" cy="3149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314960"/>
                        </a:xfrm>
                        <a:prstGeom prst="rect">
                          <a:avLst/>
                        </a:prstGeom>
                        <a:noFill/>
                        <a:ln w="6350">
                          <a:noFill/>
                        </a:ln>
                      </wps:spPr>
                      <wps:txbx>
                        <w:txbxContent>
                          <w:p w14:paraId="6FA33085" w14:textId="77777777" w:rsidR="00767654" w:rsidRPr="00B66B63" w:rsidRDefault="00767654" w:rsidP="00767654">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7DDAC" id="_x0000_t202" coordsize="21600,21600" o:spt="202" path="m,l,21600r21600,l21600,xe">
                <v:stroke joinstyle="miter"/>
                <v:path gradientshapeok="t" o:connecttype="rect"/>
              </v:shapetype>
              <v:shape id="Text Box 7" o:spid="_x0000_s1026" type="#_x0000_t202" style="position:absolute;margin-left:78.7pt;margin-top:137.6pt;width:382pt;height:24.8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" filled="f" stroked="f" strokeweight=".5pt">
                <v:textbox>
                  <w:txbxContent>
                    <w:p w14:paraId="6FA33085" w14:textId="77777777" w:rsidR="00767654" w:rsidRPr="00B66B63" w:rsidRDefault="00767654" w:rsidP="00767654">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v:textbox>
                <w10:wrap anchorx="margin" anchory="page"/>
              </v:shape>
            </w:pict>
          </mc:Fallback>
        </mc:AlternateContent>
      </w:r>
    </w:p>
    <w:p w14:paraId="6B500113" w14:textId="1C17A6D1" w:rsidR="00197416" w:rsidRDefault="00197416" w:rsidP="00767654">
      <w:pPr>
        <w:spacing w:before="800"/>
        <w:jc w:val="center"/>
      </w:pPr>
      <w:r>
        <w:rPr>
          <w:noProof/>
        </w:rPr>
        <mc:AlternateContent>
          <mc:Choice Requires="wps">
            <w:drawing>
              <wp:anchor distT="0" distB="0" distL="114300" distR="114300" simplePos="0" relativeHeight="251882496" behindDoc="0" locked="0" layoutInCell="1" allowOverlap="1" wp14:anchorId="58FB565D" wp14:editId="36129B2A">
                <wp:simplePos x="0" y="0"/>
                <wp:positionH relativeFrom="column">
                  <wp:posOffset>-22860</wp:posOffset>
                </wp:positionH>
                <wp:positionV relativeFrom="page">
                  <wp:posOffset>906780</wp:posOffset>
                </wp:positionV>
                <wp:extent cx="6847840" cy="8458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47840" cy="845820"/>
                        </a:xfrm>
                        <a:prstGeom prst="rect">
                          <a:avLst/>
                        </a:prstGeom>
                        <a:noFill/>
                        <a:ln w="6350">
                          <a:noFill/>
                        </a:ln>
                      </wps:spPr>
                      <wps:txbx>
                        <w:txbxContent>
                          <w:p w14:paraId="25ECF9BE" w14:textId="5EAC259B" w:rsidR="00197416" w:rsidRPr="00197416" w:rsidRDefault="00197416" w:rsidP="00197416">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B565D" id="Text Box 2" o:spid="_x0000_s1027" type="#_x0000_t202" style="position:absolute;left:0;text-align:left;margin-left:-1.8pt;margin-top:71.4pt;width:539.2pt;height:66.6pt;z-index:2518824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" filled="f" stroked="f" strokeweight=".5pt">
                <v:textbox>
                  <w:txbxContent>
                    <w:p w14:paraId="25ECF9BE" w14:textId="5EAC259B" w:rsidR="00197416" w:rsidRPr="00197416" w:rsidRDefault="00197416" w:rsidP="00197416">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v:textbox>
                <w10:wrap anchory="page"/>
              </v:shape>
            </w:pict>
          </mc:Fallback>
        </mc:AlternateContent>
      </w:r>
    </w:p>
    <w:p w14:paraId="76F3F511" w14:textId="760A6035" w:rsidR="00DA6E23" w:rsidRPr="001D4D62" w:rsidRDefault="00120896" w:rsidP="00E578CA">
      <w:pPr>
        <w:rPr>
          <w:lang w:val="en-CA"/>
        </w:rPr>
      </w:pPr>
      <w:r>
        <w:rPr>
          <w:noProof/>
        </w:rPr>
        <mc:AlternateContent>
          <mc:Choice Requires="wps">
            <w:drawing>
              <wp:anchor distT="0" distB="0" distL="114300" distR="114300" simplePos="0" relativeHeight="251777024" behindDoc="0" locked="0" layoutInCell="1" allowOverlap="1" wp14:anchorId="46E01BE8" wp14:editId="05DB57F1">
                <wp:simplePos x="0" y="0"/>
                <wp:positionH relativeFrom="column">
                  <wp:posOffset>38746</wp:posOffset>
                </wp:positionH>
                <wp:positionV relativeFrom="page">
                  <wp:posOffset>2084521</wp:posOffset>
                </wp:positionV>
                <wp:extent cx="2305050" cy="234799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47993"/>
                        </a:xfrm>
                        <a:prstGeom prst="rect">
                          <a:avLst/>
                        </a:prstGeom>
                        <a:noFill/>
                        <a:ln>
                          <a:noFill/>
                        </a:ln>
                      </wps:spPr>
                      <wps:txbx>
                        <w:txbxContent>
                          <w:p w14:paraId="5BA9F36D" w14:textId="23D52077" w:rsidR="001513D3" w:rsidRPr="005102B8" w:rsidRDefault="005102B8" w:rsidP="009E7D01">
                            <w:pPr>
                              <w:pStyle w:val="Heading5"/>
                              <w:spacing w:before="280" w:line="400" w:lineRule="exact"/>
                              <w:rPr>
                                <w:sz w:val="36"/>
                                <w:szCs w:val="36"/>
                              </w:rPr>
                            </w:pPr>
                            <w:r w:rsidRPr="005102B8">
                              <w:rPr>
                                <w:sz w:val="36"/>
                                <w:szCs w:val="36"/>
                              </w:rPr>
                              <w:t xml:space="preserve">Wondering what your home is worth these days?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28" type="#_x0000_t202" style="position:absolute;margin-left:3.05pt;margin-top:164.15pt;width:181.5pt;height:184.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" filled="f" stroked="f">
                <v:textbox>
                  <w:txbxContent>
                    <w:p w14:paraId="5BA9F36D" w14:textId="23D52077" w:rsidR="001513D3" w:rsidRPr="005102B8" w:rsidRDefault="005102B8" w:rsidP="009E7D01">
                      <w:pPr>
                        <w:pStyle w:val="Heading5"/>
                        <w:spacing w:before="280" w:line="400" w:lineRule="exact"/>
                        <w:rPr>
                          <w:sz w:val="36"/>
                          <w:szCs w:val="36"/>
                        </w:rPr>
                      </w:pPr>
                      <w:r w:rsidRPr="005102B8">
                        <w:rPr>
                          <w:sz w:val="36"/>
                          <w:szCs w:val="36"/>
                        </w:rPr>
                        <w:t xml:space="preserve">Wondering what your home is worth these days?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v:textbox>
                <w10:wrap anchory="page"/>
              </v:shape>
            </w:pict>
          </mc:Fallback>
        </mc:AlternateContent>
      </w:r>
      <w:r>
        <w:rPr>
          <w:noProof/>
        </w:rPr>
        <mc:AlternateContent>
          <mc:Choice Requires="wps">
            <w:drawing>
              <wp:anchor distT="0" distB="0" distL="114300" distR="114300" simplePos="0" relativeHeight="251631616" behindDoc="0" locked="0" layoutInCell="1" allowOverlap="1" wp14:anchorId="2A13E727" wp14:editId="4CEF01FD">
                <wp:simplePos x="0" y="0"/>
                <wp:positionH relativeFrom="margin">
                  <wp:align>left</wp:align>
                </wp:positionH>
                <wp:positionV relativeFrom="page">
                  <wp:posOffset>2084522</wp:posOffset>
                </wp:positionV>
                <wp:extent cx="2371725" cy="2379582"/>
                <wp:effectExtent l="0" t="0" r="9525" b="1905"/>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79582"/>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29" type="#_x0000_t202" style="position:absolute;margin-left:0;margin-top:164.15pt;width:186.75pt;height:187.3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r w:rsidR="00767654">
        <w:rPr>
          <w:noProof/>
        </w:rPr>
        <mc:AlternateContent>
          <mc:Choice Requires="wps">
            <w:drawing>
              <wp:anchor distT="0" distB="0" distL="114298" distR="114298" simplePos="0" relativeHeight="251809792" behindDoc="0" locked="0" layoutInCell="1" allowOverlap="1" wp14:anchorId="496BAA51" wp14:editId="2B967E42">
                <wp:simplePos x="0" y="0"/>
                <wp:positionH relativeFrom="column">
                  <wp:posOffset>2366920</wp:posOffset>
                </wp:positionH>
                <wp:positionV relativeFrom="page">
                  <wp:posOffset>2071561</wp:posOffset>
                </wp:positionV>
                <wp:extent cx="0" cy="7520811"/>
                <wp:effectExtent l="0" t="0" r="38100" b="2349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0811"/>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EE8D" id="Straight Connector 685" o:spid="_x0000_s1026" style="position:absolute;z-index:251809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35pt,163.1pt" to="186.35pt,7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" strokecolor="#bfbfbf" strokeweight=".5pt">
                <v:stroke joinstyle="miter"/>
                <w10:wrap anchory="page"/>
              </v:line>
            </w:pict>
          </mc:Fallback>
        </mc:AlternateContent>
      </w:r>
      <w:r w:rsidR="00767654">
        <w:rPr>
          <w:noProof/>
        </w:rPr>
        <mc:AlternateContent>
          <mc:Choice Requires="wps">
            <w:drawing>
              <wp:anchor distT="0" distB="0" distL="114300" distR="114300" simplePos="0" relativeHeight="251810816" behindDoc="0" locked="0" layoutInCell="1" allowOverlap="1" wp14:anchorId="2033ABD8" wp14:editId="3BDED517">
                <wp:simplePos x="0" y="0"/>
                <wp:positionH relativeFrom="column">
                  <wp:posOffset>0</wp:posOffset>
                </wp:positionH>
                <wp:positionV relativeFrom="page">
                  <wp:posOffset>2072807</wp:posOffset>
                </wp:positionV>
                <wp:extent cx="6824980" cy="0"/>
                <wp:effectExtent l="0" t="19050" r="33020" b="19050"/>
                <wp:wrapNone/>
                <wp:docPr id="3" name="Straight Connector 3"/>
                <wp:cNvGraphicFramePr/>
                <a:graphic xmlns:a="http://schemas.openxmlformats.org/drawingml/2006/main">
                  <a:graphicData uri="http://schemas.microsoft.com/office/word/2010/wordprocessingShape">
                    <wps:wsp>
                      <wps:cNvCnPr/>
                      <wps:spPr>
                        <a:xfrm>
                          <a:off x="0" y="0"/>
                          <a:ext cx="6824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EA8DE" id="Straight Connector 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page" from="0,163.2pt" to="537.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" strokecolor="#4f81bd [3204]" strokeweight="2.25pt">
                <v:stroke joinstyle="miter"/>
                <w10:wrap anchory="page"/>
              </v:line>
            </w:pict>
          </mc:Fallback>
        </mc:AlternateContent>
      </w:r>
    </w:p>
    <w:p w14:paraId="080D84B1" w14:textId="2CC264DE" w:rsidR="00376192" w:rsidRDefault="00767654" w:rsidP="009435EB">
      <w:pPr>
        <w:pStyle w:val="Heading3"/>
        <w:jc w:val="left"/>
      </w:pPr>
      <w:r>
        <w:rPr>
          <w:noProof/>
        </w:rPr>
        <w:drawing>
          <wp:anchor distT="0" distB="0" distL="114300" distR="114300" simplePos="0" relativeHeight="251866112" behindDoc="0" locked="0" layoutInCell="1" allowOverlap="1" wp14:anchorId="12AC32F4" wp14:editId="13FD62CC">
            <wp:simplePos x="0" y="0"/>
            <wp:positionH relativeFrom="margin">
              <wp:posOffset>2468880</wp:posOffset>
            </wp:positionH>
            <wp:positionV relativeFrom="page">
              <wp:posOffset>2216785</wp:posOffset>
            </wp:positionV>
            <wp:extent cx="4379595" cy="223266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t="8468" b="1029"/>
                    <a:stretch/>
                  </pic:blipFill>
                  <pic:spPr bwMode="auto">
                    <a:xfrm>
                      <a:off x="0" y="0"/>
                      <a:ext cx="437959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D0D" w:rsidRPr="005607E0">
        <w:t xml:space="preserve"> </w:t>
      </w:r>
      <w:r w:rsidR="00472568" w:rsidRPr="005607E0">
        <w:t xml:space="preserve"> </w:t>
      </w:r>
    </w:p>
    <w:p w14:paraId="09A822FE" w14:textId="1441F70C" w:rsidR="00376192" w:rsidRPr="00376192" w:rsidRDefault="00376192" w:rsidP="00376192">
      <w:pPr>
        <w:rPr>
          <w:lang w:val="en-CA"/>
        </w:rPr>
      </w:pPr>
    </w:p>
    <w:p w14:paraId="12530F97" w14:textId="42FFE607" w:rsidR="00376192" w:rsidRPr="00376192" w:rsidRDefault="00376192" w:rsidP="00376192">
      <w:pPr>
        <w:rPr>
          <w:lang w:val="en-CA"/>
        </w:rPr>
      </w:pPr>
    </w:p>
    <w:p w14:paraId="1789D8DE" w14:textId="19C85618" w:rsidR="00376192" w:rsidRPr="00376192" w:rsidRDefault="00376192" w:rsidP="00376192">
      <w:pPr>
        <w:rPr>
          <w:lang w:val="en-CA"/>
        </w:rPr>
      </w:pPr>
    </w:p>
    <w:p w14:paraId="1E517B4A" w14:textId="111B8C48" w:rsidR="00376192" w:rsidRPr="00376192" w:rsidRDefault="00376192" w:rsidP="00322498">
      <w:pPr>
        <w:rPr>
          <w:lang w:val="en-CA"/>
        </w:rPr>
      </w:pPr>
      <w:r>
        <w:rPr>
          <w:lang w:val="en-CA"/>
        </w:rPr>
        <w:tab/>
      </w:r>
    </w:p>
    <w:p w14:paraId="36F39A07" w14:textId="447ACAD9" w:rsidR="00855ACE" w:rsidRPr="00F3084D" w:rsidRDefault="00855ACE" w:rsidP="00855ACE"/>
    <w:p w14:paraId="57C64F76" w14:textId="59A5384B" w:rsidR="002748E3" w:rsidRDefault="002748E3" w:rsidP="00885BF4">
      <w:pPr>
        <w:pStyle w:val="Heading3"/>
        <w:jc w:val="left"/>
        <w:rPr>
          <w:noProof/>
        </w:rPr>
      </w:pPr>
    </w:p>
    <w:p w14:paraId="3A68D7B5" w14:textId="04081A56" w:rsidR="00B2575F" w:rsidRDefault="00B2575F" w:rsidP="00885BF4">
      <w:pPr>
        <w:pStyle w:val="Heading3"/>
        <w:jc w:val="left"/>
      </w:pPr>
    </w:p>
    <w:p w14:paraId="63281A6F" w14:textId="216C50A0" w:rsidR="00B2575F" w:rsidRPr="00B2575F" w:rsidRDefault="00B2575F" w:rsidP="00B2575F">
      <w:pPr>
        <w:rPr>
          <w:lang w:val="en-CA"/>
        </w:rPr>
      </w:pPr>
    </w:p>
    <w:p w14:paraId="148B12CE" w14:textId="0AF80FCD" w:rsidR="00B2575F" w:rsidRPr="00B2575F" w:rsidRDefault="00B2575F" w:rsidP="00B2575F">
      <w:pPr>
        <w:rPr>
          <w:lang w:val="en-CA"/>
        </w:rPr>
      </w:pPr>
    </w:p>
    <w:p w14:paraId="365D33B1" w14:textId="749E4E96" w:rsidR="00B2575F" w:rsidRPr="00B2575F" w:rsidRDefault="00B2575F" w:rsidP="00B2575F">
      <w:pPr>
        <w:rPr>
          <w:lang w:val="en-CA"/>
        </w:rPr>
      </w:pPr>
    </w:p>
    <w:p w14:paraId="3094D263" w14:textId="2877CA0B" w:rsidR="00B2575F" w:rsidRPr="00B2575F" w:rsidRDefault="00B2575F" w:rsidP="00B2575F">
      <w:pPr>
        <w:rPr>
          <w:lang w:val="en-CA"/>
        </w:rPr>
      </w:pPr>
    </w:p>
    <w:p w14:paraId="5857E592" w14:textId="44A5B26F" w:rsidR="00B2575F" w:rsidRPr="00B2575F" w:rsidRDefault="00B2575F" w:rsidP="00B2575F">
      <w:pPr>
        <w:rPr>
          <w:lang w:val="en-CA"/>
        </w:rPr>
      </w:pPr>
    </w:p>
    <w:p w14:paraId="3F0F086D" w14:textId="02D8D3FB" w:rsidR="00B2575F" w:rsidRPr="00B2575F" w:rsidRDefault="00B2575F" w:rsidP="00B2575F">
      <w:pPr>
        <w:rPr>
          <w:lang w:val="en-CA"/>
        </w:rPr>
      </w:pPr>
    </w:p>
    <w:p w14:paraId="3EC31723" w14:textId="62F68F0B" w:rsidR="00B2575F" w:rsidRPr="00B2575F" w:rsidRDefault="00B2575F" w:rsidP="00B2575F">
      <w:pPr>
        <w:rPr>
          <w:lang w:val="en-CA"/>
        </w:rPr>
      </w:pPr>
    </w:p>
    <w:p w14:paraId="5D5B75E0" w14:textId="15F99464" w:rsidR="00B2575F" w:rsidRPr="00B2575F" w:rsidRDefault="009E7D01" w:rsidP="00B2575F">
      <w:pPr>
        <w:rPr>
          <w:lang w:val="en-CA"/>
        </w:rPr>
      </w:pPr>
      <w:r>
        <w:rPr>
          <w:noProof/>
        </w:rPr>
        <mc:AlternateContent>
          <mc:Choice Requires="wps">
            <w:drawing>
              <wp:anchor distT="0" distB="0" distL="114300" distR="114300" simplePos="0" relativeHeight="251651072" behindDoc="0" locked="0" layoutInCell="1" allowOverlap="1" wp14:anchorId="0803AEED" wp14:editId="2B03606E">
                <wp:simplePos x="0" y="0"/>
                <wp:positionH relativeFrom="margin">
                  <wp:align>left</wp:align>
                </wp:positionH>
                <wp:positionV relativeFrom="page">
                  <wp:posOffset>4553146</wp:posOffset>
                </wp:positionV>
                <wp:extent cx="2369820" cy="5082396"/>
                <wp:effectExtent l="0" t="0" r="0" b="4445"/>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5082396"/>
                        </a:xfrm>
                        <a:prstGeom prst="rect">
                          <a:avLst/>
                        </a:prstGeom>
                        <a:noFill/>
                        <a:ln>
                          <a:noFill/>
                        </a:ln>
                      </wps:spPr>
                      <wps:txbx>
                        <w:txbxContent>
                          <w:p w14:paraId="1243CED2" w14:textId="77777777" w:rsidR="001513D3" w:rsidRDefault="001513D3" w:rsidP="001513D3">
                            <w:pPr>
                              <w:pStyle w:val="Heading4"/>
                            </w:pPr>
                            <w:r>
                              <w:t>Here's why the price of gas always ends in 9/10 of a cent</w:t>
                            </w:r>
                          </w:p>
                          <w:p w14:paraId="120D300B" w14:textId="7DAEA845"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gas stations to get away with charging an extra tenth of a cent.</w:t>
                            </w:r>
                            <w:r w:rsidRPr="001513D3">
                              <w:rPr>
                                <w:noProof/>
                                <w:lang w:val="en-CA"/>
                              </w:rPr>
                              <w:t xml:space="preserve"> </w:t>
                            </w:r>
                            <w:r w:rsidR="00852958">
                              <w:rPr>
                                <w:noProof/>
                                <w:lang w:val="en-CA"/>
                              </w:rPr>
                              <w:t>Now they can’t stop because everyone does it.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30" type="#_x0000_t202" alt="&quot;&quot;" style="position:absolute;margin-left:0;margin-top:358.5pt;width:186.6pt;height:400.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" filled="f" stroked="f">
                <v:textbox>
                  <w:txbxContent>
                    <w:p w14:paraId="1243CED2" w14:textId="77777777" w:rsidR="001513D3" w:rsidRDefault="001513D3" w:rsidP="001513D3">
                      <w:pPr>
                        <w:pStyle w:val="Heading4"/>
                      </w:pPr>
                      <w:r>
                        <w:t>Here's why the price of gas always ends in 9/10 of a cent</w:t>
                      </w:r>
                    </w:p>
                    <w:p w14:paraId="120D300B" w14:textId="7DAEA845"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gas stations to get away with charging an extra tenth of a cent.</w:t>
                      </w:r>
                      <w:r w:rsidRPr="001513D3">
                        <w:rPr>
                          <w:noProof/>
                          <w:lang w:val="en-CA"/>
                        </w:rPr>
                        <w:t xml:space="preserve"> </w:t>
                      </w:r>
                      <w:r w:rsidR="00852958">
                        <w:rPr>
                          <w:noProof/>
                          <w:lang w:val="en-CA"/>
                        </w:rPr>
                        <w:t>Now they can’t stop because everyone does it.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FC7610">
        <w:rPr>
          <w:noProof/>
        </w:rPr>
        <mc:AlternateContent>
          <mc:Choice Requires="wps">
            <w:drawing>
              <wp:anchor distT="0" distB="0" distL="114300" distR="114300" simplePos="0" relativeHeight="251707392" behindDoc="0" locked="0" layoutInCell="1" allowOverlap="1" wp14:anchorId="4AD3B43C" wp14:editId="44442302">
                <wp:simplePos x="0" y="0"/>
                <wp:positionH relativeFrom="margin">
                  <wp:posOffset>2464420</wp:posOffset>
                </wp:positionH>
                <wp:positionV relativeFrom="page">
                  <wp:posOffset>4560850</wp:posOffset>
                </wp:positionV>
                <wp:extent cx="4400550" cy="4226312"/>
                <wp:effectExtent l="0" t="0" r="0" b="3175"/>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226312"/>
                        </a:xfrm>
                        <a:prstGeom prst="rect">
                          <a:avLst/>
                        </a:prstGeom>
                        <a:noFill/>
                        <a:ln w="3175">
                          <a:noFill/>
                        </a:ln>
                      </wps:spPr>
                      <wps:txb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D3B43C" id="Text Box 3" o:spid="_x0000_s1031" type="#_x0000_t202" style="position:absolute;margin-left:194.05pt;margin-top:359.1pt;width:346.5pt;height:332.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" filled="f" stroked="f" strokeweight=".25pt">
                <v:textbo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v:textbox>
                <w10:wrap anchorx="margin" anchory="page"/>
              </v:shape>
            </w:pict>
          </mc:Fallback>
        </mc:AlternateContent>
      </w:r>
    </w:p>
    <w:p w14:paraId="7E6AEFF9" w14:textId="282E585E" w:rsidR="00B2575F" w:rsidRPr="00B2575F" w:rsidRDefault="00B2575F" w:rsidP="00B2575F">
      <w:pPr>
        <w:rPr>
          <w:lang w:val="en-CA"/>
        </w:rPr>
      </w:pPr>
    </w:p>
    <w:p w14:paraId="678523A8" w14:textId="1F7ABDAE" w:rsidR="00B2575F" w:rsidRPr="00B2575F" w:rsidRDefault="00B2575F" w:rsidP="00B2575F">
      <w:pPr>
        <w:rPr>
          <w:lang w:val="en-CA"/>
        </w:rPr>
      </w:pPr>
    </w:p>
    <w:p w14:paraId="79B5DC23" w14:textId="6B61CB58" w:rsidR="00B2575F" w:rsidRPr="00B2575F" w:rsidRDefault="00B2575F" w:rsidP="00B2575F">
      <w:pPr>
        <w:rPr>
          <w:lang w:val="en-CA"/>
        </w:rPr>
      </w:pPr>
    </w:p>
    <w:p w14:paraId="50CB316F" w14:textId="2EE1E56F" w:rsidR="00B2575F" w:rsidRPr="00B2575F" w:rsidRDefault="00B2575F" w:rsidP="00B2575F">
      <w:pPr>
        <w:rPr>
          <w:lang w:val="en-CA"/>
        </w:rPr>
      </w:pPr>
    </w:p>
    <w:p w14:paraId="1E345FF2" w14:textId="003FC858" w:rsidR="00B2575F" w:rsidRPr="00B2575F" w:rsidRDefault="00B2575F" w:rsidP="00B2575F">
      <w:pPr>
        <w:rPr>
          <w:lang w:val="en-CA"/>
        </w:rPr>
      </w:pPr>
    </w:p>
    <w:p w14:paraId="5A517A9D" w14:textId="07D0A956" w:rsidR="00B2575F" w:rsidRPr="00B2575F" w:rsidRDefault="00B2575F" w:rsidP="00B2575F">
      <w:pPr>
        <w:rPr>
          <w:lang w:val="en-CA"/>
        </w:rPr>
      </w:pPr>
    </w:p>
    <w:p w14:paraId="02D9BF9E" w14:textId="1FF193D5" w:rsidR="00B2575F" w:rsidRPr="00B2575F" w:rsidRDefault="00B2575F" w:rsidP="00B2575F">
      <w:pPr>
        <w:rPr>
          <w:lang w:val="en-CA"/>
        </w:rPr>
      </w:pPr>
    </w:p>
    <w:p w14:paraId="7698B70F" w14:textId="2AC55EED" w:rsidR="00B2575F" w:rsidRPr="00B2575F" w:rsidRDefault="00B2575F" w:rsidP="00B2575F">
      <w:pPr>
        <w:rPr>
          <w:lang w:val="en-CA"/>
        </w:rPr>
      </w:pPr>
    </w:p>
    <w:p w14:paraId="5BB3B02A" w14:textId="764239C1" w:rsidR="00B2575F" w:rsidRPr="00B2575F" w:rsidRDefault="00B2575F" w:rsidP="00B2575F">
      <w:pPr>
        <w:rPr>
          <w:lang w:val="en-CA"/>
        </w:rPr>
      </w:pPr>
    </w:p>
    <w:p w14:paraId="177A1374" w14:textId="106FD0E6" w:rsidR="00B2575F" w:rsidRPr="00B2575F" w:rsidRDefault="00B2575F" w:rsidP="00B2575F">
      <w:pPr>
        <w:rPr>
          <w:lang w:val="en-CA"/>
        </w:rPr>
      </w:pPr>
    </w:p>
    <w:p w14:paraId="4148F499" w14:textId="2CADBE2E" w:rsidR="00B2575F" w:rsidRPr="00B2575F" w:rsidRDefault="000C7A70" w:rsidP="00B2575F">
      <w:pPr>
        <w:rPr>
          <w:lang w:val="en-CA"/>
        </w:rPr>
      </w:pPr>
      <w:r w:rsidRPr="00BF0A0F">
        <w:rPr>
          <w:noProof/>
        </w:rPr>
        <mc:AlternateContent>
          <mc:Choice Requires="wps">
            <w:drawing>
              <wp:anchor distT="0" distB="0" distL="114300" distR="114300" simplePos="0" relativeHeight="251881472" behindDoc="0" locked="0" layoutInCell="1" allowOverlap="1" wp14:anchorId="0E558A10" wp14:editId="6694FCBD">
                <wp:simplePos x="0" y="0"/>
                <wp:positionH relativeFrom="margin">
                  <wp:posOffset>2371090</wp:posOffset>
                </wp:positionH>
                <wp:positionV relativeFrom="margin">
                  <wp:posOffset>8356600</wp:posOffset>
                </wp:positionV>
                <wp:extent cx="4461510" cy="762000"/>
                <wp:effectExtent l="0" t="0" r="0" b="0"/>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762000"/>
                        </a:xfrm>
                        <a:prstGeom prst="rect">
                          <a:avLst/>
                        </a:prstGeom>
                        <a:solidFill>
                          <a:schemeClr val="accent1"/>
                        </a:solidFill>
                        <a:ln>
                          <a:noFill/>
                        </a:ln>
                      </wps:spPr>
                      <wps:txbx>
                        <w:txbxContent>
                          <w:p w14:paraId="0A32B30B" w14:textId="77777777" w:rsidR="000C7A70" w:rsidRPr="00FC7610" w:rsidRDefault="000C7A70" w:rsidP="000C7A70">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C7A70">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C7A70">
                              <w:rPr>
                                <w:color w:val="FFFFFF" w:themeColor="background1"/>
                                <w:sz w:val="26"/>
                                <w:szCs w:val="26"/>
                              </w:rPr>
                              <w:t xml:space="preserve">  </w:t>
                            </w:r>
                            <w:r>
                              <w:rPr>
                                <w:color w:val="FFFFFF" w:themeColor="background1"/>
                                <w:sz w:val="26"/>
                                <w:szCs w:val="26"/>
                              </w:rPr>
                              <w:t>for telling your friends about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58A10" id="Text Box 114" o:spid="_x0000_s1032" type="#_x0000_t202" style="position:absolute;margin-left:186.7pt;margin-top:658pt;width:351.3pt;height:6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" fillcolor="#4f81bd [3204]" stroked="f">
                <v:textbox>
                  <w:txbxContent>
                    <w:p w14:paraId="0A32B30B" w14:textId="77777777" w:rsidR="000C7A70" w:rsidRPr="00FC7610" w:rsidRDefault="000C7A70" w:rsidP="000C7A70">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0C7A70">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0C7A70">
                        <w:rPr>
                          <w:color w:val="FFFFFF" w:themeColor="background1"/>
                          <w:sz w:val="26"/>
                          <w:szCs w:val="26"/>
                        </w:rPr>
                        <w:t xml:space="preserve">  </w:t>
                      </w:r>
                      <w:r>
                        <w:rPr>
                          <w:color w:val="FFFFFF" w:themeColor="background1"/>
                          <w:sz w:val="26"/>
                          <w:szCs w:val="26"/>
                        </w:rPr>
                        <w:t>for telling your friends about me.</w:t>
                      </w:r>
                    </w:p>
                  </w:txbxContent>
                </v:textbox>
                <w10:wrap anchorx="margin" anchory="margin"/>
              </v:shape>
            </w:pict>
          </mc:Fallback>
        </mc:AlternateContent>
      </w:r>
    </w:p>
    <w:p w14:paraId="26DC78E9" w14:textId="79219822" w:rsidR="00B2575F" w:rsidRPr="00B2575F" w:rsidRDefault="00B2575F" w:rsidP="00B2575F">
      <w:pPr>
        <w:rPr>
          <w:lang w:val="en-CA"/>
        </w:rPr>
      </w:pPr>
    </w:p>
    <w:p w14:paraId="731748A0" w14:textId="72594D5E" w:rsidR="00B2575F" w:rsidRPr="00B2575F" w:rsidRDefault="00B2575F" w:rsidP="00B2575F">
      <w:pPr>
        <w:rPr>
          <w:lang w:val="en-CA"/>
        </w:rPr>
      </w:pPr>
    </w:p>
    <w:p w14:paraId="38141949" w14:textId="7DDC7505" w:rsidR="00DA6E23" w:rsidRDefault="00DA6E23" w:rsidP="00885BF4">
      <w:pPr>
        <w:pStyle w:val="Heading3"/>
        <w:jc w:val="left"/>
        <w:rPr>
          <w:b w:val="0"/>
          <w:bCs/>
        </w:rPr>
      </w:pPr>
    </w:p>
    <w:p w14:paraId="36CAD400" w14:textId="318B21A1" w:rsidR="00197416" w:rsidRPr="00197416" w:rsidRDefault="00197416" w:rsidP="00197416">
      <w:pPr>
        <w:rPr>
          <w:lang w:val="en-CA"/>
        </w:rPr>
      </w:pPr>
    </w:p>
    <w:p w14:paraId="05E97ABD" w14:textId="17D9AF06" w:rsidR="00476646" w:rsidRPr="00476646" w:rsidRDefault="00476646" w:rsidP="00476646">
      <w:pPr>
        <w:rPr>
          <w:lang w:val="en-CA"/>
        </w:rPr>
      </w:pPr>
    </w:p>
    <w:p w14:paraId="761AC428" w14:textId="791EB7C9" w:rsidR="00DA6E23" w:rsidRDefault="00CC3042" w:rsidP="00DA6E23">
      <w:r>
        <w:rPr>
          <w:noProof/>
        </w:rPr>
        <w:drawing>
          <wp:anchor distT="0" distB="0" distL="114300" distR="114300" simplePos="0" relativeHeight="251868160" behindDoc="0" locked="0" layoutInCell="1" allowOverlap="1" wp14:anchorId="1DA724B5" wp14:editId="28A54960">
            <wp:simplePos x="0" y="0"/>
            <wp:positionH relativeFrom="margin">
              <wp:posOffset>7620</wp:posOffset>
            </wp:positionH>
            <wp:positionV relativeFrom="paragraph">
              <wp:posOffset>60960</wp:posOffset>
            </wp:positionV>
            <wp:extent cx="4196715" cy="2391410"/>
            <wp:effectExtent l="0" t="0" r="0" b="8890"/>
            <wp:wrapNone/>
            <wp:docPr id="20" name="Picture 20" descr="A person and a child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and a child looking at a comput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4196715" cy="2391410"/>
                    </a:xfrm>
                    <a:prstGeom prst="rect">
                      <a:avLst/>
                    </a:prstGeom>
                  </pic:spPr>
                </pic:pic>
              </a:graphicData>
            </a:graphic>
            <wp14:sizeRelH relativeFrom="margin">
              <wp14:pctWidth>0</wp14:pctWidth>
            </wp14:sizeRelH>
            <wp14:sizeRelV relativeFrom="margin">
              <wp14:pctHeight>0</wp14:pctHeight>
            </wp14:sizeRelV>
          </wp:anchor>
        </w:drawing>
      </w:r>
      <w:r w:rsidR="00197416">
        <w:rPr>
          <w:noProof/>
        </w:rPr>
        <mc:AlternateContent>
          <mc:Choice Requires="wps">
            <w:drawing>
              <wp:anchor distT="0" distB="0" distL="114300" distR="114300" simplePos="0" relativeHeight="251884544" behindDoc="0" locked="0" layoutInCell="1" allowOverlap="1" wp14:anchorId="7D51971F" wp14:editId="4AC20857">
                <wp:simplePos x="0" y="0"/>
                <wp:positionH relativeFrom="margin">
                  <wp:posOffset>0</wp:posOffset>
                </wp:positionH>
                <wp:positionV relativeFrom="margin">
                  <wp:posOffset>22860</wp:posOffset>
                </wp:positionV>
                <wp:extent cx="6824980" cy="95250"/>
                <wp:effectExtent l="0" t="0" r="0" b="0"/>
                <wp:wrapNone/>
                <wp:docPr id="7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95250"/>
                        </a:xfrm>
                        <a:prstGeom prst="rect">
                          <a:avLst/>
                        </a:prstGeom>
                        <a:solidFill>
                          <a:schemeClr val="accent1">
                            <a:lumMod val="40000"/>
                            <a:lumOff val="60000"/>
                          </a:schemeClr>
                        </a:solidFill>
                        <a:ln>
                          <a:noFill/>
                        </a:ln>
                      </wps:spPr>
                      <wps:txbx>
                        <w:txbxContent>
                          <w:p w14:paraId="6DD55463" w14:textId="77777777" w:rsidR="00197416" w:rsidRDefault="00197416" w:rsidP="00197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971F" id="Text Box 118" o:spid="_x0000_s1033" type="#_x0000_t202" style="position:absolute;margin-left:0;margin-top:1.8pt;width:537.4pt;height: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" fillcolor="#b8cce4 [1300]" stroked="f">
                <v:textbox>
                  <w:txbxContent>
                    <w:p w14:paraId="6DD55463" w14:textId="77777777" w:rsidR="00197416" w:rsidRDefault="00197416" w:rsidP="00197416"/>
                  </w:txbxContent>
                </v:textbox>
                <w10:wrap anchorx="margin" anchory="margin"/>
              </v:shape>
            </w:pict>
          </mc:Fallback>
        </mc:AlternateContent>
      </w:r>
      <w:r w:rsidR="00197416">
        <w:rPr>
          <w:noProof/>
        </w:rPr>
        <mc:AlternateContent>
          <mc:Choice Requires="wps">
            <w:drawing>
              <wp:anchor distT="36576" distB="36576" distL="36576" distR="36576" simplePos="0" relativeHeight="251781120" behindDoc="0" locked="0" layoutInCell="1" allowOverlap="1" wp14:anchorId="15964128" wp14:editId="2A7D99A0">
                <wp:simplePos x="0" y="0"/>
                <wp:positionH relativeFrom="margin">
                  <wp:posOffset>46355</wp:posOffset>
                </wp:positionH>
                <wp:positionV relativeFrom="page">
                  <wp:posOffset>708660</wp:posOffset>
                </wp:positionV>
                <wp:extent cx="6789420" cy="5298098"/>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980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085B62" w14:textId="2247075E" w:rsidR="0054194A" w:rsidRPr="0023516A" w:rsidRDefault="0054194A" w:rsidP="0023516A">
                            <w:pPr>
                              <w:ind w:left="6750"/>
                              <w:rPr>
                                <w:b/>
                                <w:bCs/>
                              </w:rPr>
                            </w:pPr>
                            <w:r w:rsidRPr="0023516A">
                              <w:t xml:space="preserve">Got kids heading to college? If so, then along with decisions about college vs trade school, you might also think about helping them purchase their first home. </w:t>
                            </w:r>
                            <w:r w:rsidRPr="0023516A">
                              <w:rPr>
                                <w:b/>
                                <w:bCs/>
                              </w:rPr>
                              <w:t>Here's how the thinking goes</w:t>
                            </w:r>
                            <w:r w:rsidR="0023516A">
                              <w:rPr>
                                <w:b/>
                                <w:bCs/>
                              </w:rPr>
                              <w:t>…</w:t>
                            </w:r>
                          </w:p>
                          <w:p w14:paraId="198AEFE4" w14:textId="4494914B" w:rsidR="0054194A" w:rsidRPr="0023516A" w:rsidRDefault="0054194A" w:rsidP="0023516A">
                            <w:pPr>
                              <w:pStyle w:val="ListParagraph"/>
                              <w:numPr>
                                <w:ilvl w:val="0"/>
                                <w:numId w:val="7"/>
                              </w:numPr>
                            </w:pPr>
                            <w:r w:rsidRPr="0023516A">
                              <w:rPr>
                                <w:b/>
                                <w:bCs/>
                              </w:rPr>
                              <w:t>Start</w:t>
                            </w:r>
                            <w:r w:rsidR="0023516A" w:rsidRPr="0023516A">
                              <w:rPr>
                                <w:b/>
                                <w:bCs/>
                              </w:rPr>
                              <w:t xml:space="preserve"> them</w:t>
                            </w:r>
                            <w:r w:rsidRPr="0023516A">
                              <w:rPr>
                                <w:b/>
                                <w:bCs/>
                              </w:rPr>
                              <w:t xml:space="preserve"> on the road to wealth: </w:t>
                            </w:r>
                            <w:r w:rsidRPr="0023516A">
                              <w:t>By giving them home ownership, you're giving them something that may provide as much value as a college degree over their lifetime. You've probably heard the quote: "All wealth starts with real estate."</w:t>
                            </w:r>
                          </w:p>
                          <w:p w14:paraId="0562593A" w14:textId="77777777" w:rsidR="0023516A" w:rsidRDefault="0054194A" w:rsidP="0023516A">
                            <w:pPr>
                              <w:pStyle w:val="ListParagraph"/>
                              <w:numPr>
                                <w:ilvl w:val="0"/>
                                <w:numId w:val="7"/>
                              </w:numPr>
                              <w:spacing w:after="0"/>
                            </w:pPr>
                            <w:r w:rsidRPr="0023516A">
                              <w:rPr>
                                <w:b/>
                                <w:bCs/>
                              </w:rPr>
                              <w:t>Improve their loan terms:</w:t>
                            </w:r>
                            <w:r w:rsidRPr="0023516A">
                              <w:t xml:space="preserve"> When you co-sign a mortgage with them, you'll dramatically help their credit profile, </w:t>
                            </w:r>
                          </w:p>
                          <w:p w14:paraId="351F2B6F" w14:textId="73371401" w:rsidR="0054194A" w:rsidRPr="0023516A" w:rsidRDefault="0054194A" w:rsidP="0023516A">
                            <w:pPr>
                              <w:ind w:left="360"/>
                            </w:pPr>
                            <w:r w:rsidRPr="0023516A">
                              <w:t>which can help them get better car loans, credit card rates, and even college loan rates.</w:t>
                            </w:r>
                          </w:p>
                          <w:p w14:paraId="6552F2F0" w14:textId="77777777" w:rsidR="0054194A" w:rsidRPr="0023516A" w:rsidRDefault="0054194A" w:rsidP="0023516A">
                            <w:pPr>
                              <w:pStyle w:val="ListParagraph"/>
                              <w:numPr>
                                <w:ilvl w:val="0"/>
                                <w:numId w:val="8"/>
                              </w:numPr>
                            </w:pPr>
                            <w:r w:rsidRPr="0023516A">
                              <w:rPr>
                                <w:b/>
                                <w:bCs/>
                              </w:rPr>
                              <w:t>Share the mortgage:</w:t>
                            </w:r>
                            <w:r w:rsidRPr="0023516A">
                              <w:t> Because they're young and flexible, they're usually willing to share space with a roommate. If you buy right, the roommate can pay half or more of the mortgage.</w:t>
                            </w:r>
                          </w:p>
                          <w:p w14:paraId="6615904D" w14:textId="77777777" w:rsidR="0054194A" w:rsidRDefault="0054194A" w:rsidP="0023516A">
                            <w:pPr>
                              <w:pStyle w:val="ListParagraph"/>
                              <w:numPr>
                                <w:ilvl w:val="0"/>
                                <w:numId w:val="8"/>
                              </w:numPr>
                            </w:pPr>
                            <w:r w:rsidRPr="0023516A">
                              <w:rPr>
                                <w:b/>
                                <w:bCs/>
                              </w:rPr>
                              <w:t>Build equity:</w:t>
                            </w:r>
                            <w:r w:rsidRPr="0054194A">
                              <w:t> But most importantly, your young adult has time. A real estate asset purchased when they're 20 years old can be fully paid for by the time they're 50. That's setting them up well for the future. They can also use their equity for buying additional real estate, paying for college, or making other investments.</w:t>
                            </w:r>
                          </w:p>
                          <w:p w14:paraId="57B19F75" w14:textId="3ADDA7EB" w:rsidR="0054194A" w:rsidRDefault="0054194A" w:rsidP="0054194A">
                            <w:pPr>
                              <w:pStyle w:val="Heading5"/>
                              <w:jc w:val="left"/>
                            </w:pPr>
                            <w:r w:rsidRPr="0054194A">
                              <w:t>But there's more</w:t>
                            </w:r>
                            <w:r>
                              <w:t>…</w:t>
                            </w:r>
                          </w:p>
                          <w:p w14:paraId="68CAF8C9" w14:textId="77777777" w:rsidR="0054194A" w:rsidRDefault="0054194A" w:rsidP="0023516A">
                            <w:pPr>
                              <w:pStyle w:val="ListParagraph"/>
                              <w:numPr>
                                <w:ilvl w:val="0"/>
                                <w:numId w:val="9"/>
                              </w:numPr>
                            </w:pPr>
                            <w:r w:rsidRPr="0023516A">
                              <w:rPr>
                                <w:b/>
                                <w:bCs/>
                              </w:rPr>
                              <w:t>Leverage:</w:t>
                            </w:r>
                            <w:r w:rsidRPr="0054194A">
                              <w:t> By thinking about this before they head off to college, you might sway them towards colleges in more affordable communities. The cheaper the condo, the less down payment money you need, and they can take advantage of first-time buyer benefits. That's great leverage for you.</w:t>
                            </w:r>
                          </w:p>
                          <w:p w14:paraId="559EE8B3" w14:textId="4DB73845" w:rsidR="0003547D" w:rsidRPr="0054194A" w:rsidRDefault="0054194A" w:rsidP="0023516A">
                            <w:pPr>
                              <w:pStyle w:val="ListParagraph"/>
                              <w:numPr>
                                <w:ilvl w:val="0"/>
                                <w:numId w:val="9"/>
                              </w:numPr>
                            </w:pPr>
                            <w:r w:rsidRPr="0023516A">
                              <w:rPr>
                                <w:b/>
                                <w:bCs/>
                              </w:rPr>
                              <w:t>A fallback asset for you:</w:t>
                            </w:r>
                            <w:r w:rsidRPr="0054194A">
                              <w:t> And even if they decide to go off grid and live in a yurt, you'll have that condo as an asset of your own. Just make sure your name is on the title!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4128" id="_x0000_s1034" type="#_x0000_t202" style="position:absolute;margin-left:3.65pt;margin-top:55.8pt;width:534.6pt;height:417.15pt;z-index:2517811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" filled="f" stroked="f" strokeweight="2pt">
                <v:textbox inset="2.88pt,2.88pt,2.88pt,2.88pt">
                  <w:txbxContent>
                    <w:p w14:paraId="11085B62" w14:textId="2247075E" w:rsidR="0054194A" w:rsidRPr="0023516A" w:rsidRDefault="0054194A" w:rsidP="0023516A">
                      <w:pPr>
                        <w:ind w:left="6750"/>
                        <w:rPr>
                          <w:b/>
                          <w:bCs/>
                        </w:rPr>
                      </w:pPr>
                      <w:r w:rsidRPr="0023516A">
                        <w:t xml:space="preserve">Got kids heading to college? If so, then along with decisions about college vs trade school, you might also think about helping them purchase their first home. </w:t>
                      </w:r>
                      <w:r w:rsidRPr="0023516A">
                        <w:rPr>
                          <w:b/>
                          <w:bCs/>
                        </w:rPr>
                        <w:t>Here's how the thinking goes</w:t>
                      </w:r>
                      <w:r w:rsidR="0023516A">
                        <w:rPr>
                          <w:b/>
                          <w:bCs/>
                        </w:rPr>
                        <w:t>…</w:t>
                      </w:r>
                    </w:p>
                    <w:p w14:paraId="198AEFE4" w14:textId="4494914B" w:rsidR="0054194A" w:rsidRPr="0023516A" w:rsidRDefault="0054194A" w:rsidP="0023516A">
                      <w:pPr>
                        <w:pStyle w:val="ListParagraph"/>
                        <w:numPr>
                          <w:ilvl w:val="0"/>
                          <w:numId w:val="7"/>
                        </w:numPr>
                      </w:pPr>
                      <w:r w:rsidRPr="0023516A">
                        <w:rPr>
                          <w:b/>
                          <w:bCs/>
                        </w:rPr>
                        <w:t>Start</w:t>
                      </w:r>
                      <w:r w:rsidR="0023516A" w:rsidRPr="0023516A">
                        <w:rPr>
                          <w:b/>
                          <w:bCs/>
                        </w:rPr>
                        <w:t xml:space="preserve"> them</w:t>
                      </w:r>
                      <w:r w:rsidRPr="0023516A">
                        <w:rPr>
                          <w:b/>
                          <w:bCs/>
                        </w:rPr>
                        <w:t xml:space="preserve"> on the road to wealth: </w:t>
                      </w:r>
                      <w:r w:rsidRPr="0023516A">
                        <w:t>By giving them home ownership, you're giving them something that may provide as much value as a college degree over their lifetime. You've probably heard the quote: "All wealth starts with real estate."</w:t>
                      </w:r>
                    </w:p>
                    <w:p w14:paraId="0562593A" w14:textId="77777777" w:rsidR="0023516A" w:rsidRDefault="0054194A" w:rsidP="0023516A">
                      <w:pPr>
                        <w:pStyle w:val="ListParagraph"/>
                        <w:numPr>
                          <w:ilvl w:val="0"/>
                          <w:numId w:val="7"/>
                        </w:numPr>
                        <w:spacing w:after="0"/>
                      </w:pPr>
                      <w:r w:rsidRPr="0023516A">
                        <w:rPr>
                          <w:b/>
                          <w:bCs/>
                        </w:rPr>
                        <w:t>Improve their loan terms:</w:t>
                      </w:r>
                      <w:r w:rsidRPr="0023516A">
                        <w:t xml:space="preserve"> When you co-sign a mortgage with them, you'll dramatically help their credit profile, </w:t>
                      </w:r>
                    </w:p>
                    <w:p w14:paraId="351F2B6F" w14:textId="73371401" w:rsidR="0054194A" w:rsidRPr="0023516A" w:rsidRDefault="0054194A" w:rsidP="0023516A">
                      <w:pPr>
                        <w:ind w:left="360"/>
                      </w:pPr>
                      <w:r w:rsidRPr="0023516A">
                        <w:t>which can help them get better car loans, credit card rates, and even college loan rates.</w:t>
                      </w:r>
                    </w:p>
                    <w:p w14:paraId="6552F2F0" w14:textId="77777777" w:rsidR="0054194A" w:rsidRPr="0023516A" w:rsidRDefault="0054194A" w:rsidP="0023516A">
                      <w:pPr>
                        <w:pStyle w:val="ListParagraph"/>
                        <w:numPr>
                          <w:ilvl w:val="0"/>
                          <w:numId w:val="8"/>
                        </w:numPr>
                      </w:pPr>
                      <w:r w:rsidRPr="0023516A">
                        <w:rPr>
                          <w:b/>
                          <w:bCs/>
                        </w:rPr>
                        <w:t>Share the mortgage:</w:t>
                      </w:r>
                      <w:r w:rsidRPr="0023516A">
                        <w:t> Because they're young and flexible, they're usually willing to share space with a roommate. If you buy right, the roommate can pay half or more of the mortgage.</w:t>
                      </w:r>
                    </w:p>
                    <w:p w14:paraId="6615904D" w14:textId="77777777" w:rsidR="0054194A" w:rsidRDefault="0054194A" w:rsidP="0023516A">
                      <w:pPr>
                        <w:pStyle w:val="ListParagraph"/>
                        <w:numPr>
                          <w:ilvl w:val="0"/>
                          <w:numId w:val="8"/>
                        </w:numPr>
                      </w:pPr>
                      <w:r w:rsidRPr="0023516A">
                        <w:rPr>
                          <w:b/>
                          <w:bCs/>
                        </w:rPr>
                        <w:t>Build equity:</w:t>
                      </w:r>
                      <w:r w:rsidRPr="0054194A">
                        <w:t> But most importantly, your young adult has time. A real estate asset purchased when they're 20 years old can be fully paid for by the time they're 50. That's setting them up well for the future. They can also use their equity for buying additional real estate, paying for college, or making other investments.</w:t>
                      </w:r>
                    </w:p>
                    <w:p w14:paraId="57B19F75" w14:textId="3ADDA7EB" w:rsidR="0054194A" w:rsidRDefault="0054194A" w:rsidP="0054194A">
                      <w:pPr>
                        <w:pStyle w:val="Heading5"/>
                        <w:jc w:val="left"/>
                      </w:pPr>
                      <w:r w:rsidRPr="0054194A">
                        <w:t>But there's more</w:t>
                      </w:r>
                      <w:r>
                        <w:t>…</w:t>
                      </w:r>
                    </w:p>
                    <w:p w14:paraId="68CAF8C9" w14:textId="77777777" w:rsidR="0054194A" w:rsidRDefault="0054194A" w:rsidP="0023516A">
                      <w:pPr>
                        <w:pStyle w:val="ListParagraph"/>
                        <w:numPr>
                          <w:ilvl w:val="0"/>
                          <w:numId w:val="9"/>
                        </w:numPr>
                      </w:pPr>
                      <w:r w:rsidRPr="0023516A">
                        <w:rPr>
                          <w:b/>
                          <w:bCs/>
                        </w:rPr>
                        <w:t>Leverage:</w:t>
                      </w:r>
                      <w:r w:rsidRPr="0054194A">
                        <w:t> By thinking about this before they head off to college, you might sway them towards colleges in more affordable communities. The cheaper the condo, the less down payment money you need, and they can take advantage of first-time buyer benefits. That's great leverage for you.</w:t>
                      </w:r>
                    </w:p>
                    <w:p w14:paraId="559EE8B3" w14:textId="4DB73845" w:rsidR="0003547D" w:rsidRPr="0054194A" w:rsidRDefault="0054194A" w:rsidP="0023516A">
                      <w:pPr>
                        <w:pStyle w:val="ListParagraph"/>
                        <w:numPr>
                          <w:ilvl w:val="0"/>
                          <w:numId w:val="9"/>
                        </w:numPr>
                      </w:pPr>
                      <w:r w:rsidRPr="0023516A">
                        <w:rPr>
                          <w:b/>
                          <w:bCs/>
                        </w:rPr>
                        <w:t>A fallback asset for you:</w:t>
                      </w:r>
                      <w:r w:rsidRPr="0054194A">
                        <w:t> And even if they decide to go off grid and live in a yurt, you'll have that condo as an asset of your own. Just make sure your name is on the title!</w:t>
                      </w:r>
                    </w:p>
                  </w:txbxContent>
                </v:textbox>
                <w10:wrap anchorx="margin" anchory="page"/>
              </v:shape>
            </w:pict>
          </mc:Fallback>
        </mc:AlternateContent>
      </w:r>
    </w:p>
    <w:p w14:paraId="7BE42D09" w14:textId="347223F8" w:rsidR="00B5607D" w:rsidRDefault="00B5607D">
      <w:pPr>
        <w:spacing w:after="0"/>
      </w:pPr>
    </w:p>
    <w:p w14:paraId="7BA0B1DE" w14:textId="31A59A4A" w:rsidR="00B5607D" w:rsidRDefault="00B5607D">
      <w:pPr>
        <w:spacing w:after="0"/>
      </w:pPr>
    </w:p>
    <w:p w14:paraId="5ED49EBD" w14:textId="28780BB4" w:rsidR="00B5607D" w:rsidRDefault="00B5607D" w:rsidP="004C2D74">
      <w:pPr>
        <w:jc w:val="right"/>
      </w:pPr>
    </w:p>
    <w:p w14:paraId="1DDA93B3" w14:textId="66CE6DB0" w:rsidR="007D1766" w:rsidRDefault="00197416" w:rsidP="009A7A91">
      <w:pPr>
        <w:tabs>
          <w:tab w:val="left" w:pos="6120"/>
        </w:tabs>
      </w:pPr>
      <w:r w:rsidRPr="000F721A">
        <w:rPr>
          <w:noProof/>
        </w:rPr>
        <w:drawing>
          <wp:anchor distT="0" distB="0" distL="114300" distR="114300" simplePos="0" relativeHeight="251869184" behindDoc="0" locked="0" layoutInCell="1" allowOverlap="1" wp14:anchorId="2F0B0C4E" wp14:editId="7C7D327B">
            <wp:simplePos x="0" y="0"/>
            <wp:positionH relativeFrom="margin">
              <wp:posOffset>0</wp:posOffset>
            </wp:positionH>
            <wp:positionV relativeFrom="paragraph">
              <wp:posOffset>6620510</wp:posOffset>
            </wp:positionV>
            <wp:extent cx="6851026" cy="1359877"/>
            <wp:effectExtent l="0" t="0" r="6985"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1026" cy="1359877"/>
                    </a:xfrm>
                    <a:prstGeom prst="rect">
                      <a:avLst/>
                    </a:prstGeom>
                  </pic:spPr>
                </pic:pic>
              </a:graphicData>
            </a:graphic>
            <wp14:sizeRelH relativeFrom="margin">
              <wp14:pctWidth>0</wp14:pctWidth>
            </wp14:sizeRelH>
            <wp14:sizeRelV relativeFrom="margin">
              <wp14:pctHeight>0</wp14:pctHeight>
            </wp14:sizeRelV>
          </wp:anchor>
        </w:drawing>
      </w:r>
      <w:r w:rsidR="001F762B">
        <w:rPr>
          <w:noProof/>
        </w:rPr>
        <mc:AlternateContent>
          <mc:Choice Requires="wps">
            <w:drawing>
              <wp:anchor distT="0" distB="0" distL="114300" distR="114300" simplePos="0" relativeHeight="251758592" behindDoc="0" locked="0" layoutInCell="1" allowOverlap="1" wp14:anchorId="10F09BA8" wp14:editId="4A173D67">
                <wp:simplePos x="0" y="0"/>
                <wp:positionH relativeFrom="margin">
                  <wp:posOffset>235292</wp:posOffset>
                </wp:positionH>
                <wp:positionV relativeFrom="page">
                  <wp:posOffset>6249670</wp:posOffset>
                </wp:positionV>
                <wp:extent cx="2495550" cy="434975"/>
                <wp:effectExtent l="0" t="0" r="0" b="3175"/>
                <wp:wrapNone/>
                <wp:docPr id="7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34975"/>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BBB88A" w14:textId="21790045" w:rsidR="00216FE2" w:rsidRPr="00216FE2" w:rsidRDefault="00DD03A7" w:rsidP="00216FE2">
                            <w:pPr>
                              <w:pStyle w:val="Heading1"/>
                              <w:rPr>
                                <w:color w:val="FFFFFF" w:themeColor="background1"/>
                              </w:rPr>
                            </w:pPr>
                            <w:r>
                              <w:rPr>
                                <w:color w:val="FFFFFF" w:themeColor="background1"/>
                              </w:rPr>
                              <w:t>August</w:t>
                            </w:r>
                            <w:r w:rsidR="009805D7">
                              <w:rPr>
                                <w:color w:val="FFFFFF" w:themeColor="background1"/>
                              </w:rPr>
                              <w:t xml:space="preserve"> </w:t>
                            </w:r>
                            <w:r w:rsidR="00216FE2" w:rsidRPr="00216FE2">
                              <w:rPr>
                                <w:color w:val="FFFFFF" w:themeColor="background1"/>
                              </w:rPr>
                              <w:t>Quiz</w:t>
                            </w:r>
                            <w:r w:rsidR="009805D7">
                              <w:rPr>
                                <w:color w:val="FFFFFF" w:themeColor="background1"/>
                              </w:rPr>
                              <w:t xml:space="preserve"> Question</w:t>
                            </w:r>
                          </w:p>
                          <w:p w14:paraId="0F94981B" w14:textId="4C357AFA" w:rsidR="00E15F95" w:rsidRPr="00060F9E" w:rsidRDefault="00E15F95" w:rsidP="00B365C0">
                            <w:pPr>
                              <w:pStyle w:val="Heading3"/>
                              <w:spacing w:after="20"/>
                              <w:rPr>
                                <w:color w:val="FFFFFF" w:themeColor="background1"/>
                                <w:sz w:val="36"/>
                                <w:szCs w:val="36"/>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F09BA8" id="Text Box 15" o:spid="_x0000_s1035" type="#_x0000_t202" style="position:absolute;margin-left:18.55pt;margin-top:492.1pt;width:196.5pt;height:34.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" filled="f" fillcolor="#1f497d" stroked="f" strokeweight="2pt">
                <v:textbox inset="2.88pt,2.88pt,2.88pt,2.88pt">
                  <w:txbxContent>
                    <w:p w14:paraId="3ABBB88A" w14:textId="21790045" w:rsidR="00216FE2" w:rsidRPr="00216FE2" w:rsidRDefault="00DD03A7" w:rsidP="00216FE2">
                      <w:pPr>
                        <w:pStyle w:val="Heading1"/>
                        <w:rPr>
                          <w:color w:val="FFFFFF" w:themeColor="background1"/>
                        </w:rPr>
                      </w:pPr>
                      <w:r>
                        <w:rPr>
                          <w:color w:val="FFFFFF" w:themeColor="background1"/>
                        </w:rPr>
                        <w:t>August</w:t>
                      </w:r>
                      <w:r w:rsidR="009805D7">
                        <w:rPr>
                          <w:color w:val="FFFFFF" w:themeColor="background1"/>
                        </w:rPr>
                        <w:t xml:space="preserve"> </w:t>
                      </w:r>
                      <w:r w:rsidR="00216FE2" w:rsidRPr="00216FE2">
                        <w:rPr>
                          <w:color w:val="FFFFFF" w:themeColor="background1"/>
                        </w:rPr>
                        <w:t>Quiz</w:t>
                      </w:r>
                      <w:r w:rsidR="009805D7">
                        <w:rPr>
                          <w:color w:val="FFFFFF" w:themeColor="background1"/>
                        </w:rPr>
                        <w:t xml:space="preserve"> Question</w:t>
                      </w:r>
                    </w:p>
                    <w:p w14:paraId="0F94981B" w14:textId="4C357AFA" w:rsidR="00E15F95" w:rsidRPr="00060F9E" w:rsidRDefault="00E15F95" w:rsidP="00B365C0">
                      <w:pPr>
                        <w:pStyle w:val="Heading3"/>
                        <w:spacing w:after="20"/>
                        <w:rPr>
                          <w:color w:val="FFFFFF" w:themeColor="background1"/>
                          <w:sz w:val="36"/>
                          <w:szCs w:val="36"/>
                        </w:rPr>
                      </w:pPr>
                    </w:p>
                  </w:txbxContent>
                </v:textbox>
                <w10:wrap anchorx="margin" anchory="page"/>
              </v:shape>
            </w:pict>
          </mc:Fallback>
        </mc:AlternateContent>
      </w:r>
      <w:r w:rsidR="000F721A">
        <w:rPr>
          <w:noProof/>
        </w:rPr>
        <mc:AlternateContent>
          <mc:Choice Requires="wps">
            <w:drawing>
              <wp:anchor distT="0" distB="0" distL="114300" distR="114300" simplePos="0" relativeHeight="251748352" behindDoc="0" locked="0" layoutInCell="1" allowOverlap="1" wp14:anchorId="6DA0A49B" wp14:editId="540C14EC">
                <wp:simplePos x="0" y="0"/>
                <wp:positionH relativeFrom="margin">
                  <wp:posOffset>0</wp:posOffset>
                </wp:positionH>
                <wp:positionV relativeFrom="page">
                  <wp:posOffset>6914222</wp:posOffset>
                </wp:positionV>
                <wp:extent cx="6804660" cy="130111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6804660" cy="130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D008B" w14:textId="3153F7CE" w:rsidR="00736853" w:rsidRPr="00736853" w:rsidRDefault="00736853" w:rsidP="004B6384">
                            <w:pPr>
                              <w:pStyle w:val="Heading1"/>
                            </w:pPr>
                            <w:r w:rsidRPr="00736853">
                              <w:t xml:space="preserve">Airbnb CEO </w:t>
                            </w:r>
                            <w:r w:rsidR="004B6384">
                              <w:t>S</w:t>
                            </w:r>
                            <w:r w:rsidRPr="00736853">
                              <w:t xml:space="preserve">ays Ann Arbor’s Palmer House </w:t>
                            </w:r>
                            <w:r w:rsidR="004B6384">
                              <w:t>I</w:t>
                            </w:r>
                            <w:r w:rsidRPr="00736853">
                              <w:t xml:space="preserve">s </w:t>
                            </w:r>
                            <w:r w:rsidR="004B6384">
                              <w:t>H</w:t>
                            </w:r>
                            <w:r w:rsidRPr="00736853">
                              <w:t xml:space="preserve">is </w:t>
                            </w:r>
                            <w:r w:rsidR="004B6384">
                              <w:t>F</w:t>
                            </w:r>
                            <w:r w:rsidRPr="00736853">
                              <w:t>avorite</w:t>
                            </w:r>
                          </w:p>
                          <w:p w14:paraId="2F7786BD" w14:textId="544467F5" w:rsidR="00595C3C" w:rsidRPr="00736853" w:rsidRDefault="004B6384" w:rsidP="00736853">
                            <w:r>
                              <w:t xml:space="preserve">Out of the estimated </w:t>
                            </w:r>
                            <w:r w:rsidR="000F721A">
                              <w:t>7 million</w:t>
                            </w:r>
                            <w:r>
                              <w:t xml:space="preserve"> Homes listed on Airbnb, </w:t>
                            </w:r>
                            <w:r w:rsidR="00736853" w:rsidRPr="00736853">
                              <w:t xml:space="preserve">CEO Brian </w:t>
                            </w:r>
                            <w:proofErr w:type="spellStart"/>
                            <w:r w:rsidR="00736853" w:rsidRPr="00736853">
                              <w:t>Chesky</w:t>
                            </w:r>
                            <w:proofErr w:type="spellEnd"/>
                            <w:r>
                              <w:t xml:space="preserve"> </w:t>
                            </w:r>
                            <w:r w:rsidR="00736853" w:rsidRPr="00736853">
                              <w:t xml:space="preserve">chose the 2,000-square-foot house at 227 Orchard Hill Drive </w:t>
                            </w:r>
                            <w:r w:rsidR="000F721A">
                              <w:t>a</w:t>
                            </w:r>
                            <w:r w:rsidR="00736853" w:rsidRPr="00736853">
                              <w:t>s his favorite because it was designed by his “favorite architect,” Frank Lloyd Wright. The home inside reflects the angles outside, with triangular rooms and no right angles (but plenty of Wright angles). Commissioned by Mary and William Palmer, the house was built by Wright in 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A49B" id="Text Box 258" o:spid="_x0000_s1036" type="#_x0000_t202" style="position:absolute;margin-left:0;margin-top:544.45pt;width:535.8pt;height:102.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" filled="f" stroked="f" strokeweight=".5pt">
                <v:textbox>
                  <w:txbxContent>
                    <w:p w14:paraId="666D008B" w14:textId="3153F7CE" w:rsidR="00736853" w:rsidRPr="00736853" w:rsidRDefault="00736853" w:rsidP="004B6384">
                      <w:pPr>
                        <w:pStyle w:val="Heading1"/>
                      </w:pPr>
                      <w:r w:rsidRPr="00736853">
                        <w:t xml:space="preserve">Airbnb CEO </w:t>
                      </w:r>
                      <w:r w:rsidR="004B6384">
                        <w:t>S</w:t>
                      </w:r>
                      <w:r w:rsidRPr="00736853">
                        <w:t xml:space="preserve">ays Ann Arbor’s Palmer House </w:t>
                      </w:r>
                      <w:r w:rsidR="004B6384">
                        <w:t>I</w:t>
                      </w:r>
                      <w:r w:rsidRPr="00736853">
                        <w:t xml:space="preserve">s </w:t>
                      </w:r>
                      <w:r w:rsidR="004B6384">
                        <w:t>H</w:t>
                      </w:r>
                      <w:r w:rsidRPr="00736853">
                        <w:t xml:space="preserve">is </w:t>
                      </w:r>
                      <w:r w:rsidR="004B6384">
                        <w:t>F</w:t>
                      </w:r>
                      <w:r w:rsidRPr="00736853">
                        <w:t>avorite</w:t>
                      </w:r>
                    </w:p>
                    <w:p w14:paraId="2F7786BD" w14:textId="544467F5" w:rsidR="00595C3C" w:rsidRPr="00736853" w:rsidRDefault="004B6384" w:rsidP="00736853">
                      <w:r>
                        <w:t xml:space="preserve">Out of the estimated </w:t>
                      </w:r>
                      <w:r w:rsidR="000F721A">
                        <w:t>7 million</w:t>
                      </w:r>
                      <w:r>
                        <w:t xml:space="preserve"> Homes listed on Airbnb, </w:t>
                      </w:r>
                      <w:r w:rsidR="00736853" w:rsidRPr="00736853">
                        <w:t xml:space="preserve">CEO Brian </w:t>
                      </w:r>
                      <w:proofErr w:type="spellStart"/>
                      <w:r w:rsidR="00736853" w:rsidRPr="00736853">
                        <w:t>Chesky</w:t>
                      </w:r>
                      <w:proofErr w:type="spellEnd"/>
                      <w:r>
                        <w:t xml:space="preserve"> </w:t>
                      </w:r>
                      <w:r w:rsidR="00736853" w:rsidRPr="00736853">
                        <w:t xml:space="preserve">chose the 2,000-square-foot house at 227 Orchard Hill Drive </w:t>
                      </w:r>
                      <w:r w:rsidR="000F721A">
                        <w:t>a</w:t>
                      </w:r>
                      <w:r w:rsidR="00736853" w:rsidRPr="00736853">
                        <w:t>s his favorite because it was designed by his “favorite architect,” Frank Lloyd Wright. The home inside reflects the angles outside, with triangular rooms and no right angles (but plenty of Wright angles). Commissioned by Mary and William Palmer, the house was built by Wright in 1950.</w:t>
                      </w:r>
                    </w:p>
                  </w:txbxContent>
                </v:textbox>
                <w10:wrap anchorx="margin" anchory="page"/>
              </v:shape>
            </w:pict>
          </mc:Fallback>
        </mc:AlternateContent>
      </w:r>
      <w:r w:rsidR="0023516A">
        <w:rPr>
          <w:noProof/>
        </w:rPr>
        <mc:AlternateContent>
          <mc:Choice Requires="wps">
            <w:drawing>
              <wp:anchor distT="0" distB="0" distL="114300" distR="114300" simplePos="0" relativeHeight="251757568" behindDoc="0" locked="0" layoutInCell="1" allowOverlap="1" wp14:anchorId="6A88C8AC" wp14:editId="76B88BCA">
                <wp:simplePos x="0" y="0"/>
                <wp:positionH relativeFrom="margin">
                  <wp:posOffset>0</wp:posOffset>
                </wp:positionH>
                <wp:positionV relativeFrom="page">
                  <wp:posOffset>6181432</wp:posOffset>
                </wp:positionV>
                <wp:extent cx="6835140" cy="655320"/>
                <wp:effectExtent l="57150" t="95250" r="60960" b="11430"/>
                <wp:wrapNone/>
                <wp:docPr id="7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655320"/>
                        </a:xfrm>
                        <a:prstGeom prst="rect">
                          <a:avLst/>
                        </a:prstGeom>
                        <a:solidFill>
                          <a:schemeClr val="accent1"/>
                        </a:solidFill>
                        <a:ln w="38100">
                          <a:noFill/>
                        </a:ln>
                        <a:effectLst>
                          <a:outerShdw blurRad="50800" dist="38100" dir="16200000" rotWithShape="0">
                            <a:prstClr val="black">
                              <a:alpha val="40000"/>
                            </a:prstClr>
                          </a:outerShdw>
                        </a:effectLst>
                      </wps:spPr>
                      <wps:txbx>
                        <w:txbxContent>
                          <w:p w14:paraId="2E9D6337" w14:textId="7BC3B2FF" w:rsidR="00D62DB3" w:rsidRPr="003C7808" w:rsidRDefault="001F762B" w:rsidP="004F309D">
                            <w:pPr>
                              <w:spacing w:before="100"/>
                              <w:ind w:left="4594" w:right="533"/>
                              <w:rPr>
                                <w:i/>
                                <w:iCs/>
                                <w:color w:val="FFFFFF" w:themeColor="background1"/>
                                <w:sz w:val="24"/>
                                <w:szCs w:val="24"/>
                              </w:rPr>
                            </w:pPr>
                            <w:r w:rsidRPr="001F762B">
                              <w:rPr>
                                <w:i/>
                                <w:iCs/>
                                <w:color w:val="FFFFFF" w:themeColor="background1"/>
                                <w:sz w:val="24"/>
                                <w:szCs w:val="24"/>
                              </w:rPr>
                              <w:t>With me, you can see cities but no houses, mountains but no rocks, and coasts but no sand. What am 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A88C8AC" id="Text Box 5" o:spid="_x0000_s1037" type="#_x0000_t202" style="position:absolute;margin-left:0;margin-top:486.75pt;width:538.2pt;height:51.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" fillcolor="#4f81bd [3204]" stroked="f" strokeweight="3pt">
                <v:shadow on="t" color="black" opacity="26214f" origin=",.5" offset="0,-3pt"/>
                <v:textbox>
                  <w:txbxContent>
                    <w:p w14:paraId="2E9D6337" w14:textId="7BC3B2FF" w:rsidR="00D62DB3" w:rsidRPr="003C7808" w:rsidRDefault="001F762B" w:rsidP="004F309D">
                      <w:pPr>
                        <w:spacing w:before="100"/>
                        <w:ind w:left="4594" w:right="533"/>
                        <w:rPr>
                          <w:i/>
                          <w:iCs/>
                          <w:color w:val="FFFFFF" w:themeColor="background1"/>
                          <w:sz w:val="24"/>
                          <w:szCs w:val="24"/>
                        </w:rPr>
                      </w:pPr>
                      <w:r w:rsidRPr="001F762B">
                        <w:rPr>
                          <w:i/>
                          <w:iCs/>
                          <w:color w:val="FFFFFF" w:themeColor="background1"/>
                          <w:sz w:val="24"/>
                          <w:szCs w:val="24"/>
                        </w:rPr>
                        <w:t>With me, you can see cities but no houses, mountains but no rocks, and coasts but no sand. What am I?</w:t>
                      </w:r>
                    </w:p>
                  </w:txbxContent>
                </v:textbox>
                <w10:wrap anchorx="margin" anchory="page"/>
              </v:shape>
            </w:pict>
          </mc:Fallback>
        </mc:AlternateContent>
      </w:r>
      <w:r w:rsidR="00DA6E23" w:rsidRPr="00B5607D">
        <w:br w:type="page"/>
      </w:r>
    </w:p>
    <w:p w14:paraId="6561081A" w14:textId="5E83EBDA" w:rsidR="00DA6E23" w:rsidRDefault="00DA6E23" w:rsidP="001D4D62"/>
    <w:p w14:paraId="5680B1A0" w14:textId="30551868" w:rsidR="00DA6E23" w:rsidRDefault="000F721A" w:rsidP="001D4D62">
      <w:r>
        <w:rPr>
          <w:noProof/>
        </w:rPr>
        <mc:AlternateContent>
          <mc:Choice Requires="wps">
            <w:drawing>
              <wp:anchor distT="0" distB="0" distL="114300" distR="114300" simplePos="0" relativeHeight="251634688" behindDoc="0" locked="0" layoutInCell="1" allowOverlap="1" wp14:anchorId="0DD955D6" wp14:editId="113C3489">
                <wp:simplePos x="0" y="0"/>
                <wp:positionH relativeFrom="page">
                  <wp:posOffset>3001010</wp:posOffset>
                </wp:positionH>
                <wp:positionV relativeFrom="page">
                  <wp:posOffset>783932</wp:posOffset>
                </wp:positionV>
                <wp:extent cx="4255477" cy="1934308"/>
                <wp:effectExtent l="0" t="0" r="0" b="8890"/>
                <wp:wrapNone/>
                <wp:docPr id="75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477" cy="193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37938" w14:textId="2873B2F7" w:rsidR="00A12DA4" w:rsidRPr="00B77E57" w:rsidRDefault="00A12DA4" w:rsidP="00F73143">
                            <w:pPr>
                              <w:pStyle w:val="Heading1"/>
                              <w:spacing w:before="80"/>
                              <w:ind w:right="150"/>
                              <w:rPr>
                                <w:sz w:val="30"/>
                                <w:szCs w:val="30"/>
                              </w:rPr>
                            </w:pPr>
                            <w:r w:rsidRPr="008256B0">
                              <w:rPr>
                                <w:rFonts w:ascii="Ink Free" w:hAnsi="Ink Free"/>
                                <w:color w:val="4F81BD" w:themeColor="accent1"/>
                                <w:sz w:val="40"/>
                                <w:szCs w:val="40"/>
                              </w:rPr>
                              <w:t>Quiz Contest</w:t>
                            </w:r>
                            <w:r w:rsidR="006529FA">
                              <w:rPr>
                                <w:rFonts w:ascii="Ink Free" w:hAnsi="Ink Free"/>
                                <w:color w:val="4F81BD" w:themeColor="accent1"/>
                                <w:sz w:val="40"/>
                                <w:szCs w:val="40"/>
                              </w:rPr>
                              <w:t xml:space="preserve"> - </w:t>
                            </w:r>
                            <w:r w:rsidRPr="00B77E57">
                              <w:rPr>
                                <w:sz w:val="30"/>
                                <w:szCs w:val="30"/>
                              </w:rPr>
                              <w:t xml:space="preserve">Win a </w:t>
                            </w:r>
                            <w:r w:rsidR="00A67A86" w:rsidRPr="00B77E57">
                              <w:rPr>
                                <w:sz w:val="30"/>
                                <w:szCs w:val="30"/>
                              </w:rPr>
                              <w:t>FREE</w:t>
                            </w:r>
                            <w:r w:rsidRPr="00B77E57">
                              <w:rPr>
                                <w:sz w:val="30"/>
                                <w:szCs w:val="30"/>
                              </w:rPr>
                              <w:t xml:space="preserve"> Coffee Card</w:t>
                            </w:r>
                          </w:p>
                          <w:p w14:paraId="18BE5A39" w14:textId="77777777" w:rsidR="00A12DA4" w:rsidRPr="00672EA1" w:rsidRDefault="006C5937" w:rsidP="0082734F">
                            <w:pPr>
                              <w:ind w:right="58"/>
                              <w:rPr>
                                <w:b/>
                                <w:bCs/>
                                <w:color w:val="365F91"/>
                              </w:rPr>
                            </w:pPr>
                            <w:r>
                              <w:rPr>
                                <w:bCs/>
                                <w:lang w:val="en-CA"/>
                              </w:rPr>
                              <w:t>E</w:t>
                            </w:r>
                            <w:r w:rsidR="00A12DA4">
                              <w:rPr>
                                <w:bCs/>
                                <w:lang w:val="en-CA"/>
                              </w:rPr>
                              <w:t xml:space="preserve">mail me </w:t>
                            </w:r>
                            <w:r w:rsidR="00A12DA4">
                              <w:rPr>
                                <w:lang w:val="en-CA"/>
                              </w:rPr>
                              <w:t xml:space="preserve">the answer to the </w:t>
                            </w:r>
                            <w:r w:rsidR="00A12DA4">
                              <w:rPr>
                                <w:bCs/>
                                <w:lang w:val="en-CA"/>
                              </w:rPr>
                              <w:t>question</w:t>
                            </w:r>
                            <w:r w:rsidR="00A12DA4">
                              <w:rPr>
                                <w:lang w:val="en-CA"/>
                              </w:rPr>
                              <w:t xml:space="preserve"> on </w:t>
                            </w:r>
                            <w:r w:rsidR="00A12DA4">
                              <w:rPr>
                                <w:b/>
                                <w:bCs/>
                                <w:lang w:val="en-CA"/>
                              </w:rPr>
                              <w:t>page 2</w:t>
                            </w:r>
                            <w:r w:rsidR="00A12DA4">
                              <w:rPr>
                                <w:lang w:val="en-CA"/>
                              </w:rPr>
                              <w:t xml:space="preserve">. Put the word </w:t>
                            </w:r>
                            <w:r w:rsidR="00A12DA4">
                              <w:rPr>
                                <w:b/>
                                <w:bCs/>
                                <w:lang w:val="en-CA"/>
                              </w:rPr>
                              <w:t>QUIZ</w:t>
                            </w:r>
                            <w:r w:rsidR="00A12DA4">
                              <w:rPr>
                                <w:lang w:val="en-CA"/>
                              </w:rPr>
                              <w:t xml:space="preserve"> in the subject line. </w:t>
                            </w:r>
                            <w:r w:rsidR="00C844A2" w:rsidRPr="0031250A">
                              <w:rPr>
                                <w:b/>
                                <w:color w:val="365F91" w:themeColor="accent1" w:themeShade="BF"/>
                              </w:rPr>
                              <w:t>${Email}</w:t>
                            </w:r>
                          </w:p>
                          <w:p w14:paraId="5998005E" w14:textId="73AFD0C5" w:rsidR="00F73143" w:rsidRPr="00DD58F6" w:rsidRDefault="00F73143" w:rsidP="00401403">
                            <w:pPr>
                              <w:numPr>
                                <w:ilvl w:val="0"/>
                                <w:numId w:val="2"/>
                              </w:numPr>
                              <w:ind w:left="274" w:right="30" w:hanging="274"/>
                              <w:rPr>
                                <w:rStyle w:val="Emphasis"/>
                                <w:i w:val="0"/>
                                <w:iCs w:val="0"/>
                              </w:rPr>
                            </w:pPr>
                            <w:r>
                              <w:rPr>
                                <w:rStyle w:val="Strong"/>
                              </w:rPr>
                              <w:t xml:space="preserve">Last month's Q&amp;A: </w:t>
                            </w:r>
                            <w:r w:rsidR="00514362" w:rsidRPr="006529FA">
                              <w:rPr>
                                <w:rStyle w:val="Strong"/>
                                <w:b w:val="0"/>
                                <w:bCs w:val="0"/>
                                <w:i/>
                                <w:iCs/>
                              </w:rPr>
                              <w:t>How many bananas can you eat if your stomach is empty?  Just one, then your stomach isn’t empty</w:t>
                            </w:r>
                            <w:r w:rsidR="0082734F" w:rsidRPr="006529FA">
                              <w:rPr>
                                <w:rStyle w:val="Strong"/>
                                <w:b w:val="0"/>
                                <w:bCs w:val="0"/>
                                <w:i/>
                                <w:iCs/>
                              </w:rPr>
                              <w:t>.</w:t>
                            </w:r>
                            <w:r w:rsidR="00717B5F">
                              <w:rPr>
                                <w:rStyle w:val="Emphasis"/>
                                <w:sz w:val="18"/>
                                <w:szCs w:val="18"/>
                              </w:rPr>
                              <w:t> </w:t>
                            </w:r>
                          </w:p>
                          <w:p w14:paraId="3752F0D0" w14:textId="77777777" w:rsidR="00F73143" w:rsidRDefault="00A12DA4" w:rsidP="00B62936">
                            <w:pPr>
                              <w:spacing w:after="60" w:line="256" w:lineRule="auto"/>
                              <w:rPr>
                                <w:lang w:val="en-CA"/>
                              </w:rPr>
                            </w:pPr>
                            <w:r>
                              <w:t>Congratulations to last</w:t>
                            </w:r>
                            <w:r w:rsidRPr="00B62936">
                              <w:rPr>
                                <w:lang w:val="en-CA"/>
                              </w:rPr>
                              <w:t xml:space="preserve"> month’s winner! </w:t>
                            </w:r>
                          </w:p>
                          <w:p w14:paraId="03ED2D2A" w14:textId="77777777" w:rsidR="00A12DA4" w:rsidRPr="0031250A" w:rsidRDefault="00C844A2" w:rsidP="00B62936">
                            <w:pPr>
                              <w:spacing w:after="60" w:line="256" w:lineRule="auto"/>
                              <w:rPr>
                                <w:b/>
                                <w:bCs/>
                                <w:color w:val="365F91" w:themeColor="accent1" w:themeShade="BF"/>
                                <w:lang w:val="en-CA"/>
                              </w:rPr>
                            </w:pPr>
                            <w:r w:rsidRPr="0031250A">
                              <w:rPr>
                                <w:b/>
                                <w:bCs/>
                                <w:color w:val="365F91" w:themeColor="accent1" w:themeShade="BF"/>
                                <w:lang w:val="en-CA"/>
                              </w:rPr>
                              <w:t>${Contest Winner}</w:t>
                            </w:r>
                          </w:p>
                          <w:p w14:paraId="3CEA5051" w14:textId="77777777" w:rsidR="00A12DA4" w:rsidRDefault="00A12DA4" w:rsidP="00A12DA4">
                            <w:pPr>
                              <w:rPr>
                                <w:color w:val="000000"/>
                              </w:rPr>
                            </w:pPr>
                            <w:r>
                              <w:t> </w:t>
                            </w:r>
                          </w:p>
                          <w:p w14:paraId="041805C7" w14:textId="77777777" w:rsidR="00DE62B7" w:rsidRPr="001739EB" w:rsidRDefault="00DE62B7" w:rsidP="00DE62B7">
                            <w:pPr>
                              <w:spacing w:after="60" w:line="256" w:lineRule="auto"/>
                              <w:rPr>
                                <w:b/>
                                <w:bCs/>
                                <w:color w:val="1F497D"/>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55D6" id="Text Box 143" o:spid="_x0000_s1038" type="#_x0000_t202" style="position:absolute;margin-left:236.3pt;margin-top:61.75pt;width:335.1pt;height:152.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" filled="f" stroked="f">
                <v:textbox>
                  <w:txbxContent>
                    <w:p w14:paraId="73337938" w14:textId="2873B2F7" w:rsidR="00A12DA4" w:rsidRPr="00B77E57" w:rsidRDefault="00A12DA4" w:rsidP="00F73143">
                      <w:pPr>
                        <w:pStyle w:val="Heading1"/>
                        <w:spacing w:before="80"/>
                        <w:ind w:right="150"/>
                        <w:rPr>
                          <w:sz w:val="30"/>
                          <w:szCs w:val="30"/>
                        </w:rPr>
                      </w:pPr>
                      <w:r w:rsidRPr="008256B0">
                        <w:rPr>
                          <w:rFonts w:ascii="Ink Free" w:hAnsi="Ink Free"/>
                          <w:color w:val="4F81BD" w:themeColor="accent1"/>
                          <w:sz w:val="40"/>
                          <w:szCs w:val="40"/>
                        </w:rPr>
                        <w:t>Quiz Contest</w:t>
                      </w:r>
                      <w:r w:rsidR="006529FA">
                        <w:rPr>
                          <w:rFonts w:ascii="Ink Free" w:hAnsi="Ink Free"/>
                          <w:color w:val="4F81BD" w:themeColor="accent1"/>
                          <w:sz w:val="40"/>
                          <w:szCs w:val="40"/>
                        </w:rPr>
                        <w:t xml:space="preserve"> - </w:t>
                      </w:r>
                      <w:r w:rsidRPr="00B77E57">
                        <w:rPr>
                          <w:sz w:val="30"/>
                          <w:szCs w:val="30"/>
                        </w:rPr>
                        <w:t xml:space="preserve">Win a </w:t>
                      </w:r>
                      <w:r w:rsidR="00A67A86" w:rsidRPr="00B77E57">
                        <w:rPr>
                          <w:sz w:val="30"/>
                          <w:szCs w:val="30"/>
                        </w:rPr>
                        <w:t>FREE</w:t>
                      </w:r>
                      <w:r w:rsidRPr="00B77E57">
                        <w:rPr>
                          <w:sz w:val="30"/>
                          <w:szCs w:val="30"/>
                        </w:rPr>
                        <w:t xml:space="preserve"> Coffee Card</w:t>
                      </w:r>
                    </w:p>
                    <w:p w14:paraId="18BE5A39" w14:textId="77777777" w:rsidR="00A12DA4" w:rsidRPr="00672EA1" w:rsidRDefault="006C5937" w:rsidP="0082734F">
                      <w:pPr>
                        <w:ind w:right="58"/>
                        <w:rPr>
                          <w:b/>
                          <w:bCs/>
                          <w:color w:val="365F91"/>
                        </w:rPr>
                      </w:pPr>
                      <w:r>
                        <w:rPr>
                          <w:bCs/>
                          <w:lang w:val="en-CA"/>
                        </w:rPr>
                        <w:t>E</w:t>
                      </w:r>
                      <w:r w:rsidR="00A12DA4">
                        <w:rPr>
                          <w:bCs/>
                          <w:lang w:val="en-CA"/>
                        </w:rPr>
                        <w:t xml:space="preserve">mail me </w:t>
                      </w:r>
                      <w:r w:rsidR="00A12DA4">
                        <w:rPr>
                          <w:lang w:val="en-CA"/>
                        </w:rPr>
                        <w:t xml:space="preserve">the answer to the </w:t>
                      </w:r>
                      <w:r w:rsidR="00A12DA4">
                        <w:rPr>
                          <w:bCs/>
                          <w:lang w:val="en-CA"/>
                        </w:rPr>
                        <w:t>question</w:t>
                      </w:r>
                      <w:r w:rsidR="00A12DA4">
                        <w:rPr>
                          <w:lang w:val="en-CA"/>
                        </w:rPr>
                        <w:t xml:space="preserve"> on </w:t>
                      </w:r>
                      <w:r w:rsidR="00A12DA4">
                        <w:rPr>
                          <w:b/>
                          <w:bCs/>
                          <w:lang w:val="en-CA"/>
                        </w:rPr>
                        <w:t>page 2</w:t>
                      </w:r>
                      <w:r w:rsidR="00A12DA4">
                        <w:rPr>
                          <w:lang w:val="en-CA"/>
                        </w:rPr>
                        <w:t xml:space="preserve">. Put the word </w:t>
                      </w:r>
                      <w:r w:rsidR="00A12DA4">
                        <w:rPr>
                          <w:b/>
                          <w:bCs/>
                          <w:lang w:val="en-CA"/>
                        </w:rPr>
                        <w:t>QUIZ</w:t>
                      </w:r>
                      <w:r w:rsidR="00A12DA4">
                        <w:rPr>
                          <w:lang w:val="en-CA"/>
                        </w:rPr>
                        <w:t xml:space="preserve"> in the subject line. </w:t>
                      </w:r>
                      <w:r w:rsidR="00C844A2" w:rsidRPr="0031250A">
                        <w:rPr>
                          <w:b/>
                          <w:color w:val="365F91" w:themeColor="accent1" w:themeShade="BF"/>
                        </w:rPr>
                        <w:t>${Email}</w:t>
                      </w:r>
                    </w:p>
                    <w:p w14:paraId="5998005E" w14:textId="73AFD0C5" w:rsidR="00F73143" w:rsidRPr="00DD58F6" w:rsidRDefault="00F73143" w:rsidP="00401403">
                      <w:pPr>
                        <w:numPr>
                          <w:ilvl w:val="0"/>
                          <w:numId w:val="2"/>
                        </w:numPr>
                        <w:ind w:left="274" w:right="30" w:hanging="274"/>
                        <w:rPr>
                          <w:rStyle w:val="Emphasis"/>
                          <w:i w:val="0"/>
                          <w:iCs w:val="0"/>
                        </w:rPr>
                      </w:pPr>
                      <w:r>
                        <w:rPr>
                          <w:rStyle w:val="Strong"/>
                        </w:rPr>
                        <w:t xml:space="preserve">Last month's Q&amp;A: </w:t>
                      </w:r>
                      <w:r w:rsidR="00514362" w:rsidRPr="006529FA">
                        <w:rPr>
                          <w:rStyle w:val="Strong"/>
                          <w:b w:val="0"/>
                          <w:bCs w:val="0"/>
                          <w:i/>
                          <w:iCs/>
                        </w:rPr>
                        <w:t>How many bananas can you eat if your stomach is empty?  Just one, then your stomach isn’t empty</w:t>
                      </w:r>
                      <w:r w:rsidR="0082734F" w:rsidRPr="006529FA">
                        <w:rPr>
                          <w:rStyle w:val="Strong"/>
                          <w:b w:val="0"/>
                          <w:bCs w:val="0"/>
                          <w:i/>
                          <w:iCs/>
                        </w:rPr>
                        <w:t>.</w:t>
                      </w:r>
                      <w:r w:rsidR="00717B5F">
                        <w:rPr>
                          <w:rStyle w:val="Emphasis"/>
                          <w:sz w:val="18"/>
                          <w:szCs w:val="18"/>
                        </w:rPr>
                        <w:t> </w:t>
                      </w:r>
                    </w:p>
                    <w:p w14:paraId="3752F0D0" w14:textId="77777777" w:rsidR="00F73143" w:rsidRDefault="00A12DA4" w:rsidP="00B62936">
                      <w:pPr>
                        <w:spacing w:after="60" w:line="256" w:lineRule="auto"/>
                        <w:rPr>
                          <w:lang w:val="en-CA"/>
                        </w:rPr>
                      </w:pPr>
                      <w:r>
                        <w:t>Congratulations to last</w:t>
                      </w:r>
                      <w:r w:rsidRPr="00B62936">
                        <w:rPr>
                          <w:lang w:val="en-CA"/>
                        </w:rPr>
                        <w:t xml:space="preserve"> month’s winner! </w:t>
                      </w:r>
                    </w:p>
                    <w:p w14:paraId="03ED2D2A" w14:textId="77777777" w:rsidR="00A12DA4" w:rsidRPr="0031250A" w:rsidRDefault="00C844A2" w:rsidP="00B62936">
                      <w:pPr>
                        <w:spacing w:after="60" w:line="256" w:lineRule="auto"/>
                        <w:rPr>
                          <w:b/>
                          <w:bCs/>
                          <w:color w:val="365F91" w:themeColor="accent1" w:themeShade="BF"/>
                          <w:lang w:val="en-CA"/>
                        </w:rPr>
                      </w:pPr>
                      <w:r w:rsidRPr="0031250A">
                        <w:rPr>
                          <w:b/>
                          <w:bCs/>
                          <w:color w:val="365F91" w:themeColor="accent1" w:themeShade="BF"/>
                          <w:lang w:val="en-CA"/>
                        </w:rPr>
                        <w:t>${Contest Winner}</w:t>
                      </w:r>
                    </w:p>
                    <w:p w14:paraId="3CEA5051" w14:textId="77777777" w:rsidR="00A12DA4" w:rsidRDefault="00A12DA4" w:rsidP="00A12DA4">
                      <w:pPr>
                        <w:rPr>
                          <w:color w:val="000000"/>
                        </w:rPr>
                      </w:pPr>
                      <w:r>
                        <w:t> </w:t>
                      </w:r>
                    </w:p>
                    <w:p w14:paraId="041805C7" w14:textId="77777777" w:rsidR="00DE62B7" w:rsidRPr="001739EB" w:rsidRDefault="00DE62B7" w:rsidP="00DE62B7">
                      <w:pPr>
                        <w:spacing w:after="60" w:line="256" w:lineRule="auto"/>
                        <w:rPr>
                          <w:b/>
                          <w:bCs/>
                          <w:color w:val="1F497D"/>
                          <w:lang w:val="en-CA"/>
                        </w:rPr>
                      </w:pPr>
                    </w:p>
                  </w:txbxContent>
                </v:textbox>
                <w10:wrap anchorx="page" anchory="page"/>
              </v:shape>
            </w:pict>
          </mc:Fallback>
        </mc:AlternateContent>
      </w:r>
      <w:r w:rsidR="009220F7">
        <w:rPr>
          <w:noProof/>
        </w:rPr>
        <mc:AlternateContent>
          <mc:Choice Requires="wps">
            <w:drawing>
              <wp:anchor distT="0" distB="0" distL="114300" distR="114300" simplePos="0" relativeHeight="251640832" behindDoc="0" locked="0" layoutInCell="1" allowOverlap="1" wp14:anchorId="15032EF8" wp14:editId="4D4A9BD9">
                <wp:simplePos x="0" y="0"/>
                <wp:positionH relativeFrom="margin">
                  <wp:align>left</wp:align>
                </wp:positionH>
                <wp:positionV relativeFrom="page">
                  <wp:posOffset>726831</wp:posOffset>
                </wp:positionV>
                <wp:extent cx="2461260" cy="1954817"/>
                <wp:effectExtent l="0" t="0" r="0" b="7620"/>
                <wp:wrapNone/>
                <wp:docPr id="75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954817"/>
                        </a:xfrm>
                        <a:prstGeom prst="rect">
                          <a:avLst/>
                        </a:prstGeom>
                        <a:solidFill>
                          <a:srgbClr val="F6F5F0">
                            <a:alpha val="69803"/>
                          </a:srgbClr>
                        </a:solidFill>
                        <a:ln>
                          <a:noFill/>
                        </a:ln>
                      </wps:spPr>
                      <wps:txbx>
                        <w:txbxContent>
                          <w:p w14:paraId="11240B19" w14:textId="77777777" w:rsidR="00DE62B7" w:rsidRPr="008256B0" w:rsidRDefault="00DE62B7" w:rsidP="009B719C">
                            <w:pPr>
                              <w:pStyle w:val="Heading5"/>
                              <w:widowControl w:val="0"/>
                              <w:spacing w:before="160" w:after="60"/>
                              <w:rPr>
                                <w:color w:val="4F81BD" w:themeColor="accent1"/>
                                <w:sz w:val="40"/>
                                <w:szCs w:val="40"/>
                              </w:rPr>
                            </w:pPr>
                            <w:r w:rsidRPr="008256B0">
                              <w:rPr>
                                <w:color w:val="4F81BD" w:themeColor="accent1"/>
                                <w:sz w:val="40"/>
                                <w:szCs w:val="40"/>
                              </w:rPr>
                              <w:t>Thank you!</w:t>
                            </w:r>
                          </w:p>
                          <w:p w14:paraId="2ECA85F1" w14:textId="332D2169" w:rsidR="00A67A86" w:rsidRPr="00A67A86" w:rsidRDefault="005F13B8" w:rsidP="00925EC6">
                            <w:pPr>
                              <w:spacing w:after="160" w:line="256" w:lineRule="auto"/>
                              <w:jc w:val="center"/>
                              <w:rPr>
                                <w:lang w:val="en-CA"/>
                              </w:rPr>
                            </w:pPr>
                            <w:r>
                              <w:rPr>
                                <w:lang w:val="en-CA"/>
                              </w:rPr>
                              <w:t>You have been an appreciated part of my business. I couldn’t do my best without you. Special thanks to</w:t>
                            </w:r>
                            <w:r w:rsidR="00A67A86">
                              <w:rPr>
                                <w:lang w:val="en-CA"/>
                              </w:rPr>
                              <w:t>…</w:t>
                            </w:r>
                          </w:p>
                          <w:p w14:paraId="2A812972" w14:textId="77777777" w:rsidR="00C844A2" w:rsidRPr="008847BD" w:rsidRDefault="00C844A2" w:rsidP="00C844A2">
                            <w:pPr>
                              <w:widowControl w:val="0"/>
                              <w:spacing w:after="40"/>
                              <w:jc w:val="center"/>
                              <w:rPr>
                                <w:b/>
                                <w:bCs/>
                                <w:color w:val="365F91" w:themeColor="accent1" w:themeShade="BF"/>
                                <w:lang w:val="en-CA"/>
                              </w:rPr>
                            </w:pPr>
                            <w:r w:rsidRPr="008847BD">
                              <w:rPr>
                                <w:b/>
                                <w:bCs/>
                                <w:color w:val="365F91" w:themeColor="accent1" w:themeShade="BF"/>
                                <w:lang w:val="en-CA"/>
                              </w:rPr>
                              <w:t>${Thank You Box - Name 1}</w:t>
                            </w:r>
                          </w:p>
                          <w:p w14:paraId="381FCB6A" w14:textId="77777777" w:rsidR="00C844A2" w:rsidRPr="008847BD" w:rsidRDefault="00C844A2" w:rsidP="00C844A2">
                            <w:pPr>
                              <w:widowControl w:val="0"/>
                              <w:spacing w:after="40"/>
                              <w:jc w:val="center"/>
                              <w:rPr>
                                <w:b/>
                                <w:bCs/>
                                <w:color w:val="365F91" w:themeColor="accent1" w:themeShade="BF"/>
                                <w:lang w:val="en-CA"/>
                              </w:rPr>
                            </w:pPr>
                            <w:r w:rsidRPr="008847BD">
                              <w:rPr>
                                <w:b/>
                                <w:bCs/>
                                <w:color w:val="365F91" w:themeColor="accent1" w:themeShade="BF"/>
                                <w:lang w:val="en-CA"/>
                              </w:rPr>
                              <w:t>${Thank You Box - Name 2}</w:t>
                            </w:r>
                          </w:p>
                          <w:p w14:paraId="36CB628C" w14:textId="77777777" w:rsidR="00C844A2" w:rsidRPr="008847BD" w:rsidRDefault="00C844A2" w:rsidP="00C844A2">
                            <w:pPr>
                              <w:widowControl w:val="0"/>
                              <w:jc w:val="center"/>
                              <w:rPr>
                                <w:b/>
                                <w:bCs/>
                                <w:color w:val="365F91" w:themeColor="accent1" w:themeShade="BF"/>
                                <w:lang w:val="en-CA"/>
                              </w:rPr>
                            </w:pPr>
                            <w:r w:rsidRPr="008847BD">
                              <w:rPr>
                                <w:b/>
                                <w:bCs/>
                                <w:color w:val="365F91" w:themeColor="accent1" w:themeShade="BF"/>
                                <w:lang w:val="en-CA"/>
                              </w:rPr>
                              <w:t>${Thank You Box - Name 3}</w:t>
                            </w:r>
                          </w:p>
                          <w:p w14:paraId="339061D0" w14:textId="77777777" w:rsidR="00925EC6" w:rsidRDefault="00925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2EF8" id="Text Box 215" o:spid="_x0000_s1039" type="#_x0000_t202" style="position:absolute;margin-left:0;margin-top:57.25pt;width:193.8pt;height:153.9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" fillcolor="#f6f5f0" stroked="f">
                <v:fill opacity="45746f"/>
                <v:textbox>
                  <w:txbxContent>
                    <w:p w14:paraId="11240B19" w14:textId="77777777" w:rsidR="00DE62B7" w:rsidRPr="008256B0" w:rsidRDefault="00DE62B7" w:rsidP="009B719C">
                      <w:pPr>
                        <w:pStyle w:val="Heading5"/>
                        <w:widowControl w:val="0"/>
                        <w:spacing w:before="160" w:after="60"/>
                        <w:rPr>
                          <w:color w:val="4F81BD" w:themeColor="accent1"/>
                          <w:sz w:val="40"/>
                          <w:szCs w:val="40"/>
                        </w:rPr>
                      </w:pPr>
                      <w:r w:rsidRPr="008256B0">
                        <w:rPr>
                          <w:color w:val="4F81BD" w:themeColor="accent1"/>
                          <w:sz w:val="40"/>
                          <w:szCs w:val="40"/>
                        </w:rPr>
                        <w:t>Thank you!</w:t>
                      </w:r>
                    </w:p>
                    <w:p w14:paraId="2ECA85F1" w14:textId="332D2169" w:rsidR="00A67A86" w:rsidRPr="00A67A86" w:rsidRDefault="005F13B8" w:rsidP="00925EC6">
                      <w:pPr>
                        <w:spacing w:after="160" w:line="256" w:lineRule="auto"/>
                        <w:jc w:val="center"/>
                        <w:rPr>
                          <w:lang w:val="en-CA"/>
                        </w:rPr>
                      </w:pPr>
                      <w:r>
                        <w:rPr>
                          <w:lang w:val="en-CA"/>
                        </w:rPr>
                        <w:t>You have been an appreciated part of my business. I couldn’t do my best without you. Special thanks to</w:t>
                      </w:r>
                      <w:r w:rsidR="00A67A86">
                        <w:rPr>
                          <w:lang w:val="en-CA"/>
                        </w:rPr>
                        <w:t>…</w:t>
                      </w:r>
                    </w:p>
                    <w:p w14:paraId="2A812972" w14:textId="77777777" w:rsidR="00C844A2" w:rsidRPr="008847BD" w:rsidRDefault="00C844A2" w:rsidP="00C844A2">
                      <w:pPr>
                        <w:widowControl w:val="0"/>
                        <w:spacing w:after="40"/>
                        <w:jc w:val="center"/>
                        <w:rPr>
                          <w:b/>
                          <w:bCs/>
                          <w:color w:val="365F91" w:themeColor="accent1" w:themeShade="BF"/>
                          <w:lang w:val="en-CA"/>
                        </w:rPr>
                      </w:pPr>
                      <w:r w:rsidRPr="008847BD">
                        <w:rPr>
                          <w:b/>
                          <w:bCs/>
                          <w:color w:val="365F91" w:themeColor="accent1" w:themeShade="BF"/>
                          <w:lang w:val="en-CA"/>
                        </w:rPr>
                        <w:t>${Thank You Box - Name 1}</w:t>
                      </w:r>
                    </w:p>
                    <w:p w14:paraId="381FCB6A" w14:textId="77777777" w:rsidR="00C844A2" w:rsidRPr="008847BD" w:rsidRDefault="00C844A2" w:rsidP="00C844A2">
                      <w:pPr>
                        <w:widowControl w:val="0"/>
                        <w:spacing w:after="40"/>
                        <w:jc w:val="center"/>
                        <w:rPr>
                          <w:b/>
                          <w:bCs/>
                          <w:color w:val="365F91" w:themeColor="accent1" w:themeShade="BF"/>
                          <w:lang w:val="en-CA"/>
                        </w:rPr>
                      </w:pPr>
                      <w:r w:rsidRPr="008847BD">
                        <w:rPr>
                          <w:b/>
                          <w:bCs/>
                          <w:color w:val="365F91" w:themeColor="accent1" w:themeShade="BF"/>
                          <w:lang w:val="en-CA"/>
                        </w:rPr>
                        <w:t>${Thank You Box - Name 2}</w:t>
                      </w:r>
                    </w:p>
                    <w:p w14:paraId="36CB628C" w14:textId="77777777" w:rsidR="00C844A2" w:rsidRPr="008847BD" w:rsidRDefault="00C844A2" w:rsidP="00C844A2">
                      <w:pPr>
                        <w:widowControl w:val="0"/>
                        <w:jc w:val="center"/>
                        <w:rPr>
                          <w:b/>
                          <w:bCs/>
                          <w:color w:val="365F91" w:themeColor="accent1" w:themeShade="BF"/>
                          <w:lang w:val="en-CA"/>
                        </w:rPr>
                      </w:pPr>
                      <w:r w:rsidRPr="008847BD">
                        <w:rPr>
                          <w:b/>
                          <w:bCs/>
                          <w:color w:val="365F91" w:themeColor="accent1" w:themeShade="BF"/>
                          <w:lang w:val="en-CA"/>
                        </w:rPr>
                        <w:t>${Thank You Box - Name 3}</w:t>
                      </w:r>
                    </w:p>
                    <w:p w14:paraId="339061D0" w14:textId="77777777" w:rsidR="00925EC6" w:rsidRDefault="00925EC6"/>
                  </w:txbxContent>
                </v:textbox>
                <w10:wrap anchorx="margin" anchory="page"/>
              </v:shape>
            </w:pict>
          </mc:Fallback>
        </mc:AlternateContent>
      </w:r>
      <w:r w:rsidR="007C0CF5">
        <w:rPr>
          <w:noProof/>
        </w:rPr>
        <mc:AlternateContent>
          <mc:Choice Requires="wps">
            <w:drawing>
              <wp:anchor distT="0" distB="0" distL="114300" distR="114300" simplePos="0" relativeHeight="251636736" behindDoc="0" locked="0" layoutInCell="1" allowOverlap="1" wp14:anchorId="31F4D5AD" wp14:editId="2B950B68">
                <wp:simplePos x="0" y="0"/>
                <wp:positionH relativeFrom="margin">
                  <wp:posOffset>0</wp:posOffset>
                </wp:positionH>
                <wp:positionV relativeFrom="page">
                  <wp:posOffset>6629400</wp:posOffset>
                </wp:positionV>
                <wp:extent cx="2392680" cy="2968625"/>
                <wp:effectExtent l="0" t="0" r="7620" b="3175"/>
                <wp:wrapNone/>
                <wp:docPr id="7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968625"/>
                        </a:xfrm>
                        <a:prstGeom prst="rect">
                          <a:avLst/>
                        </a:prstGeom>
                        <a:solidFill>
                          <a:srgbClr val="F6F5F0">
                            <a:alpha val="69803"/>
                          </a:srgbClr>
                        </a:solidFill>
                        <a:ln>
                          <a:noFill/>
                        </a:ln>
                      </wps:spPr>
                      <wps:txbx>
                        <w:txbxContent>
                          <w:p w14:paraId="7636F290" w14:textId="2BC9D9B0" w:rsidR="00641768" w:rsidRPr="008256B0" w:rsidRDefault="00DE62B7" w:rsidP="005D6FEE">
                            <w:pPr>
                              <w:pStyle w:val="Heading5"/>
                              <w:widowControl w:val="0"/>
                              <w:ind w:left="0" w:right="1786"/>
                              <w:rPr>
                                <w:color w:val="4F81BD" w:themeColor="accent1"/>
                                <w:sz w:val="28"/>
                                <w:szCs w:val="28"/>
                              </w:rPr>
                            </w:pPr>
                            <w:r w:rsidRPr="008256B0">
                              <w:rPr>
                                <w:color w:val="4F81BD" w:themeColor="accent1"/>
                                <w:sz w:val="28"/>
                                <w:szCs w:val="28"/>
                              </w:rPr>
                              <w:t>Free Report</w:t>
                            </w:r>
                          </w:p>
                          <w:p w14:paraId="65E67773" w14:textId="4292FE25" w:rsidR="001513D3" w:rsidRPr="00F30D4E" w:rsidRDefault="001513D3" w:rsidP="001513D3">
                            <w:pPr>
                              <w:pStyle w:val="Heading3"/>
                              <w:ind w:right="1768"/>
                              <w:rPr>
                                <w:sz w:val="30"/>
                                <w:szCs w:val="30"/>
                              </w:rPr>
                            </w:pPr>
                            <w:r w:rsidRPr="00F30D4E">
                              <w:rPr>
                                <w:sz w:val="30"/>
                                <w:szCs w:val="30"/>
                              </w:rPr>
                              <w:t>Buyers Are</w:t>
                            </w:r>
                            <w:r w:rsidR="00812040" w:rsidRPr="00F30D4E">
                              <w:rPr>
                                <w:sz w:val="30"/>
                                <w:szCs w:val="30"/>
                              </w:rPr>
                              <w:t xml:space="preserve"> </w:t>
                            </w:r>
                            <w:proofErr w:type="spellStart"/>
                            <w:r w:rsidRPr="00F30D4E">
                              <w:rPr>
                                <w:sz w:val="30"/>
                                <w:szCs w:val="30"/>
                              </w:rPr>
                              <w:t>A</w:t>
                            </w:r>
                            <w:r w:rsidR="00406FC7">
                              <w:rPr>
                                <w:sz w:val="30"/>
                                <w:szCs w:val="30"/>
                              </w:rPr>
                              <w:t>RM</w:t>
                            </w:r>
                            <w:r w:rsidRPr="00F30D4E">
                              <w:rPr>
                                <w:sz w:val="30"/>
                                <w:szCs w:val="30"/>
                              </w:rPr>
                              <w:t>ing</w:t>
                            </w:r>
                            <w:proofErr w:type="spellEnd"/>
                            <w:r w:rsidRPr="00F30D4E">
                              <w:rPr>
                                <w:sz w:val="30"/>
                                <w:szCs w:val="30"/>
                              </w:rPr>
                              <w:t xml:space="preserve"> Themselves</w:t>
                            </w:r>
                          </w:p>
                          <w:p w14:paraId="55815842" w14:textId="77777777" w:rsidR="001513D3" w:rsidRDefault="001513D3" w:rsidP="001513D3">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p>
                          <w:p w14:paraId="09AFB188" w14:textId="71D72655" w:rsidR="00DE62B7" w:rsidRPr="00AF6E9B" w:rsidRDefault="005D6FEE" w:rsidP="005D6FEE">
                            <w:r>
                              <w:t>Use your QR app to read now, or text me for a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D5AD" id="Text Box 34" o:spid="_x0000_s1040" type="#_x0000_t202" style="position:absolute;margin-left:0;margin-top:522pt;width:188.4pt;height:233.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" fillcolor="#f6f5f0" stroked="f">
                <v:fill opacity="45746f"/>
                <v:textbox>
                  <w:txbxContent>
                    <w:p w14:paraId="7636F290" w14:textId="2BC9D9B0" w:rsidR="00641768" w:rsidRPr="008256B0" w:rsidRDefault="00DE62B7" w:rsidP="005D6FEE">
                      <w:pPr>
                        <w:pStyle w:val="Heading5"/>
                        <w:widowControl w:val="0"/>
                        <w:ind w:left="0" w:right="1786"/>
                        <w:rPr>
                          <w:color w:val="4F81BD" w:themeColor="accent1"/>
                          <w:sz w:val="28"/>
                          <w:szCs w:val="28"/>
                        </w:rPr>
                      </w:pPr>
                      <w:r w:rsidRPr="008256B0">
                        <w:rPr>
                          <w:color w:val="4F81BD" w:themeColor="accent1"/>
                          <w:sz w:val="28"/>
                          <w:szCs w:val="28"/>
                        </w:rPr>
                        <w:t>Free Report</w:t>
                      </w:r>
                    </w:p>
                    <w:p w14:paraId="65E67773" w14:textId="4292FE25" w:rsidR="001513D3" w:rsidRPr="00F30D4E" w:rsidRDefault="001513D3" w:rsidP="001513D3">
                      <w:pPr>
                        <w:pStyle w:val="Heading3"/>
                        <w:ind w:right="1768"/>
                        <w:rPr>
                          <w:sz w:val="30"/>
                          <w:szCs w:val="30"/>
                        </w:rPr>
                      </w:pPr>
                      <w:r w:rsidRPr="00F30D4E">
                        <w:rPr>
                          <w:sz w:val="30"/>
                          <w:szCs w:val="30"/>
                        </w:rPr>
                        <w:t>Buyers Are</w:t>
                      </w:r>
                      <w:r w:rsidR="00812040" w:rsidRPr="00F30D4E">
                        <w:rPr>
                          <w:sz w:val="30"/>
                          <w:szCs w:val="30"/>
                        </w:rPr>
                        <w:t xml:space="preserve"> </w:t>
                      </w:r>
                      <w:proofErr w:type="spellStart"/>
                      <w:r w:rsidRPr="00F30D4E">
                        <w:rPr>
                          <w:sz w:val="30"/>
                          <w:szCs w:val="30"/>
                        </w:rPr>
                        <w:t>A</w:t>
                      </w:r>
                      <w:r w:rsidR="00406FC7">
                        <w:rPr>
                          <w:sz w:val="30"/>
                          <w:szCs w:val="30"/>
                        </w:rPr>
                        <w:t>RM</w:t>
                      </w:r>
                      <w:r w:rsidRPr="00F30D4E">
                        <w:rPr>
                          <w:sz w:val="30"/>
                          <w:szCs w:val="30"/>
                        </w:rPr>
                        <w:t>ing</w:t>
                      </w:r>
                      <w:proofErr w:type="spellEnd"/>
                      <w:r w:rsidRPr="00F30D4E">
                        <w:rPr>
                          <w:sz w:val="30"/>
                          <w:szCs w:val="30"/>
                        </w:rPr>
                        <w:t xml:space="preserve"> Themselves</w:t>
                      </w:r>
                    </w:p>
                    <w:p w14:paraId="55815842" w14:textId="77777777" w:rsidR="001513D3" w:rsidRDefault="001513D3" w:rsidP="001513D3">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p>
                    <w:p w14:paraId="09AFB188" w14:textId="71D72655" w:rsidR="00DE62B7" w:rsidRPr="00AF6E9B" w:rsidRDefault="005D6FEE" w:rsidP="005D6FEE">
                      <w:r>
                        <w:t>Use your QR app to read now, or text me for a copy.</w:t>
                      </w:r>
                    </w:p>
                  </w:txbxContent>
                </v:textbox>
                <w10:wrap anchorx="margin" anchory="page"/>
              </v:shape>
            </w:pict>
          </mc:Fallback>
        </mc:AlternateContent>
      </w:r>
      <w:r w:rsidR="00692D20">
        <w:rPr>
          <w:noProof/>
        </w:rPr>
        <mc:AlternateContent>
          <mc:Choice Requires="wps">
            <w:drawing>
              <wp:anchor distT="0" distB="0" distL="114300" distR="114300" simplePos="0" relativeHeight="251641856" behindDoc="0" locked="0" layoutInCell="1" allowOverlap="1" wp14:anchorId="51BF0B50" wp14:editId="0FE36316">
                <wp:simplePos x="0" y="0"/>
                <wp:positionH relativeFrom="margin">
                  <wp:posOffset>7034</wp:posOffset>
                </wp:positionH>
                <wp:positionV relativeFrom="page">
                  <wp:posOffset>464234</wp:posOffset>
                </wp:positionV>
                <wp:extent cx="6840855" cy="269240"/>
                <wp:effectExtent l="0" t="0" r="0" b="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9240"/>
                        </a:xfrm>
                        <a:prstGeom prst="rect">
                          <a:avLst/>
                        </a:prstGeom>
                        <a:solidFill>
                          <a:schemeClr val="accent1">
                            <a:lumMod val="75000"/>
                          </a:schemeClr>
                        </a:solidFill>
                        <a:ln>
                          <a:noFill/>
                        </a:ln>
                      </wps:spPr>
                      <wps:txbx>
                        <w:txbxContent>
                          <w:p w14:paraId="44F476FC" w14:textId="0C62806B" w:rsidR="007C0D9F" w:rsidRDefault="00CF02E9" w:rsidP="007C0D9F">
                            <w:pPr>
                              <w:tabs>
                                <w:tab w:val="right" w:pos="10440"/>
                              </w:tabs>
                              <w:spacing w:after="160" w:line="256" w:lineRule="auto"/>
                              <w:rPr>
                                <w:b/>
                                <w:bCs/>
                                <w:color w:val="FFFFFF"/>
                                <w:lang w:val="en-CA"/>
                              </w:rPr>
                            </w:pPr>
                            <w:r>
                              <w:rPr>
                                <w:b/>
                                <w:bCs/>
                                <w:color w:val="FFFFFF"/>
                                <w:lang w:val="en-CA"/>
                              </w:rPr>
                              <w:t>August</w:t>
                            </w:r>
                            <w:r w:rsidR="005D6167">
                              <w:rPr>
                                <w:b/>
                                <w:bCs/>
                                <w:color w:val="FFFFFF"/>
                                <w:lang w:val="en-CA"/>
                              </w:rPr>
                              <w:t xml:space="preserve"> 202</w:t>
                            </w:r>
                            <w:r w:rsidR="007D5A68">
                              <w:rPr>
                                <w:b/>
                                <w:bCs/>
                                <w:color w:val="FFFFFF"/>
                                <w:lang w:val="en-CA"/>
                              </w:rPr>
                              <w:t>2</w:t>
                            </w:r>
                            <w:proofErr w:type="gramStart"/>
                            <w:r w:rsidR="00DE62B7" w:rsidRPr="001739EB">
                              <w:rPr>
                                <w:b/>
                                <w:bCs/>
                                <w:color w:val="FFFFFF"/>
                                <w:lang w:val="en-CA"/>
                              </w:rPr>
                              <w:tab/>
                            </w:r>
                            <w:r w:rsidR="007C0D9F">
                              <w:rPr>
                                <w:b/>
                                <w:bCs/>
                                <w:color w:val="FFFFFF"/>
                                <w:lang w:val="en-CA"/>
                              </w:rPr>
                              <w:t xml:space="preserve">  </w:t>
                            </w:r>
                            <w:r w:rsidR="00C844A2" w:rsidRPr="00DF2DA1">
                              <w:rPr>
                                <w:b/>
                                <w:color w:val="FFFFFF" w:themeColor="background1"/>
                                <w:lang w:val="en-CA"/>
                              </w:rPr>
                              <w:t>$</w:t>
                            </w:r>
                            <w:proofErr w:type="gramEnd"/>
                            <w:r w:rsidR="00C844A2" w:rsidRPr="00DF2DA1">
                              <w:rPr>
                                <w:b/>
                                <w:color w:val="FFFFFF" w:themeColor="background1"/>
                                <w:lang w:val="en-CA"/>
                              </w:rPr>
                              <w:t>{Name} | ${Phone}</w:t>
                            </w:r>
                          </w:p>
                          <w:p w14:paraId="718574F0" w14:textId="77777777" w:rsidR="00DE62B7" w:rsidRPr="001739EB" w:rsidRDefault="00DE62B7" w:rsidP="00DE62B7">
                            <w:pPr>
                              <w:tabs>
                                <w:tab w:val="right" w:pos="10440"/>
                              </w:tabs>
                              <w:spacing w:line="252" w:lineRule="auto"/>
                              <w:rPr>
                                <w:b/>
                                <w:bCs/>
                                <w:color w:val="FFFFFF"/>
                                <w:lang w:val="en-CA"/>
                              </w:rPr>
                            </w:pPr>
                          </w:p>
                          <w:p w14:paraId="27E421C3" w14:textId="77777777" w:rsidR="00DE62B7" w:rsidRPr="001739EB" w:rsidRDefault="00DE62B7" w:rsidP="00DE62B7">
                            <w:pPr>
                              <w:spacing w:after="160" w:line="252" w:lineRule="auto"/>
                              <w:rPr>
                                <w:b/>
                                <w:bCs/>
                                <w:color w:val="FFFFFF"/>
                                <w:lang w:val="en-CA"/>
                              </w:rPr>
                            </w:pPr>
                            <w:r w:rsidRPr="001739EB">
                              <w:rPr>
                                <w:b/>
                                <w:bCs/>
                                <w:color w:val="FFFFFF"/>
                                <w:lang w:val="en-CA"/>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0B50" id="_x0000_s1041" type="#_x0000_t202" style="position:absolute;margin-left:.55pt;margin-top:36.55pt;width:538.65pt;height:21.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" fillcolor="#365f91 [2404]" stroked="f">
                <v:textbox>
                  <w:txbxContent>
                    <w:p w14:paraId="44F476FC" w14:textId="0C62806B" w:rsidR="007C0D9F" w:rsidRDefault="00CF02E9" w:rsidP="007C0D9F">
                      <w:pPr>
                        <w:tabs>
                          <w:tab w:val="right" w:pos="10440"/>
                        </w:tabs>
                        <w:spacing w:after="160" w:line="256" w:lineRule="auto"/>
                        <w:rPr>
                          <w:b/>
                          <w:bCs/>
                          <w:color w:val="FFFFFF"/>
                          <w:lang w:val="en-CA"/>
                        </w:rPr>
                      </w:pPr>
                      <w:r>
                        <w:rPr>
                          <w:b/>
                          <w:bCs/>
                          <w:color w:val="FFFFFF"/>
                          <w:lang w:val="en-CA"/>
                        </w:rPr>
                        <w:t>August</w:t>
                      </w:r>
                      <w:r w:rsidR="005D6167">
                        <w:rPr>
                          <w:b/>
                          <w:bCs/>
                          <w:color w:val="FFFFFF"/>
                          <w:lang w:val="en-CA"/>
                        </w:rPr>
                        <w:t xml:space="preserve"> 202</w:t>
                      </w:r>
                      <w:r w:rsidR="007D5A68">
                        <w:rPr>
                          <w:b/>
                          <w:bCs/>
                          <w:color w:val="FFFFFF"/>
                          <w:lang w:val="en-CA"/>
                        </w:rPr>
                        <w:t>2</w:t>
                      </w:r>
                      <w:proofErr w:type="gramStart"/>
                      <w:r w:rsidR="00DE62B7" w:rsidRPr="001739EB">
                        <w:rPr>
                          <w:b/>
                          <w:bCs/>
                          <w:color w:val="FFFFFF"/>
                          <w:lang w:val="en-CA"/>
                        </w:rPr>
                        <w:tab/>
                      </w:r>
                      <w:r w:rsidR="007C0D9F">
                        <w:rPr>
                          <w:b/>
                          <w:bCs/>
                          <w:color w:val="FFFFFF"/>
                          <w:lang w:val="en-CA"/>
                        </w:rPr>
                        <w:t xml:space="preserve">  </w:t>
                      </w:r>
                      <w:r w:rsidR="00C844A2" w:rsidRPr="00DF2DA1">
                        <w:rPr>
                          <w:b/>
                          <w:color w:val="FFFFFF" w:themeColor="background1"/>
                          <w:lang w:val="en-CA"/>
                        </w:rPr>
                        <w:t>$</w:t>
                      </w:r>
                      <w:proofErr w:type="gramEnd"/>
                      <w:r w:rsidR="00C844A2" w:rsidRPr="00DF2DA1">
                        <w:rPr>
                          <w:b/>
                          <w:color w:val="FFFFFF" w:themeColor="background1"/>
                          <w:lang w:val="en-CA"/>
                        </w:rPr>
                        <w:t>{Name} | ${Phone}</w:t>
                      </w:r>
                    </w:p>
                    <w:p w14:paraId="718574F0" w14:textId="77777777" w:rsidR="00DE62B7" w:rsidRPr="001739EB" w:rsidRDefault="00DE62B7" w:rsidP="00DE62B7">
                      <w:pPr>
                        <w:tabs>
                          <w:tab w:val="right" w:pos="10440"/>
                        </w:tabs>
                        <w:spacing w:line="252" w:lineRule="auto"/>
                        <w:rPr>
                          <w:b/>
                          <w:bCs/>
                          <w:color w:val="FFFFFF"/>
                          <w:lang w:val="en-CA"/>
                        </w:rPr>
                      </w:pPr>
                    </w:p>
                    <w:p w14:paraId="27E421C3" w14:textId="77777777" w:rsidR="00DE62B7" w:rsidRPr="001739EB" w:rsidRDefault="00DE62B7" w:rsidP="00DE62B7">
                      <w:pPr>
                        <w:spacing w:after="160" w:line="252" w:lineRule="auto"/>
                        <w:rPr>
                          <w:b/>
                          <w:bCs/>
                          <w:color w:val="FFFFFF"/>
                          <w:lang w:val="en-CA"/>
                        </w:rPr>
                      </w:pPr>
                      <w:r w:rsidRPr="001739EB">
                        <w:rPr>
                          <w:b/>
                          <w:bCs/>
                          <w:color w:val="FFFFFF"/>
                          <w:lang w:val="en-CA"/>
                        </w:rPr>
                        <w:t> </w:t>
                      </w:r>
                    </w:p>
                  </w:txbxContent>
                </v:textbox>
                <w10:wrap anchorx="margin" anchory="page"/>
              </v:shape>
            </w:pict>
          </mc:Fallback>
        </mc:AlternateContent>
      </w:r>
    </w:p>
    <w:p w14:paraId="222B1B59" w14:textId="3DF0BDED" w:rsidR="001D4D62" w:rsidRDefault="001D4D62" w:rsidP="001D4D62"/>
    <w:p w14:paraId="6AC4DF19" w14:textId="0AD48D80" w:rsidR="001D4D62" w:rsidRDefault="001D4D62" w:rsidP="00BB7BFF">
      <w:pPr>
        <w:jc w:val="right"/>
      </w:pPr>
    </w:p>
    <w:p w14:paraId="1DAFC403" w14:textId="36AF12F1" w:rsidR="001D4D62" w:rsidRDefault="001D4D62" w:rsidP="009102EF">
      <w:pPr>
        <w:tabs>
          <w:tab w:val="left" w:pos="4050"/>
        </w:tabs>
      </w:pPr>
    </w:p>
    <w:p w14:paraId="7AFF595D" w14:textId="7E1563B0" w:rsidR="001D4D62" w:rsidRDefault="00B3329F" w:rsidP="001D4D62">
      <w:r>
        <w:rPr>
          <w:noProof/>
        </w:rPr>
        <w:drawing>
          <wp:anchor distT="0" distB="0" distL="114300" distR="114300" simplePos="0" relativeHeight="251873280" behindDoc="0" locked="0" layoutInCell="1" allowOverlap="1" wp14:anchorId="571D93D2" wp14:editId="269DC973">
            <wp:simplePos x="0" y="0"/>
            <wp:positionH relativeFrom="margin">
              <wp:posOffset>5626638</wp:posOffset>
            </wp:positionH>
            <wp:positionV relativeFrom="page">
              <wp:posOffset>1934210</wp:posOffset>
            </wp:positionV>
            <wp:extent cx="1008184" cy="791873"/>
            <wp:effectExtent l="0" t="0" r="1905" b="8255"/>
            <wp:wrapNone/>
            <wp:docPr id="19" name="Picture 28" descr="coffee hear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ffee heart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184" cy="791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4406B" w14:textId="313AB699" w:rsidR="001D4D62" w:rsidRDefault="001D4D62" w:rsidP="001D4D62"/>
    <w:p w14:paraId="70F8179E" w14:textId="71A593D0" w:rsidR="001D4D62" w:rsidRDefault="001D4D62" w:rsidP="001D4D62"/>
    <w:p w14:paraId="78AF04ED" w14:textId="440207A8" w:rsidR="001D4D62" w:rsidRDefault="00064D3E" w:rsidP="001D4D62">
      <w:r>
        <w:rPr>
          <w:noProof/>
        </w:rPr>
        <mc:AlternateContent>
          <mc:Choice Requires="wps">
            <w:drawing>
              <wp:anchor distT="0" distB="0" distL="114300" distR="114300" simplePos="0" relativeHeight="251642880" behindDoc="0" locked="0" layoutInCell="1" allowOverlap="1" wp14:anchorId="530D9A13" wp14:editId="3A0C908A">
                <wp:simplePos x="0" y="0"/>
                <wp:positionH relativeFrom="margin">
                  <wp:align>right</wp:align>
                </wp:positionH>
                <wp:positionV relativeFrom="page">
                  <wp:posOffset>2645507</wp:posOffset>
                </wp:positionV>
                <wp:extent cx="6836410" cy="635"/>
                <wp:effectExtent l="0" t="0" r="21590" b="37465"/>
                <wp:wrapNone/>
                <wp:docPr id="75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6410" cy="635"/>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7CCD6" id="Straight Connector 36" o:spid="_x0000_s1026" style="position:absolute;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87.1pt,208.3pt" to="1025.4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" strokecolor="#bfbfbf" strokeweight=".5pt">
                <v:stroke joinstyle="miter"/>
                <w10:wrap anchorx="margin" anchory="page"/>
              </v:line>
            </w:pict>
          </mc:Fallback>
        </mc:AlternateContent>
      </w:r>
    </w:p>
    <w:p w14:paraId="6D5CF41A" w14:textId="77A49A1B" w:rsidR="001D4D62" w:rsidRDefault="00F566F0" w:rsidP="001D4D62">
      <w:r>
        <w:rPr>
          <w:noProof/>
          <w:color w:val="E9EFF7"/>
        </w:rPr>
        <w:drawing>
          <wp:anchor distT="0" distB="0" distL="114300" distR="114300" simplePos="0" relativeHeight="251870208" behindDoc="0" locked="0" layoutInCell="1" allowOverlap="1" wp14:anchorId="4B43FDED" wp14:editId="3C68AC18">
            <wp:simplePos x="0" y="0"/>
            <wp:positionH relativeFrom="margin">
              <wp:posOffset>11723</wp:posOffset>
            </wp:positionH>
            <wp:positionV relativeFrom="paragraph">
              <wp:posOffset>182636</wp:posOffset>
            </wp:positionV>
            <wp:extent cx="1512277" cy="1785425"/>
            <wp:effectExtent l="0" t="0" r="0" b="5715"/>
            <wp:wrapNone/>
            <wp:docPr id="21" name="Picture 21" descr="A picture containing person, posing, arm,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osing, arm, male&#10;&#10;Description automatically generated"/>
                    <pic:cNvPicPr/>
                  </pic:nvPicPr>
                  <pic:blipFill rotWithShape="1">
                    <a:blip r:embed="rId15">
                      <a:extLst>
                        <a:ext uri="{28A0092B-C50C-407E-A947-70E740481C1C}">
                          <a14:useLocalDpi xmlns:a14="http://schemas.microsoft.com/office/drawing/2010/main" val="0"/>
                        </a:ext>
                      </a:extLst>
                    </a:blip>
                    <a:srcRect l="30940" r="16065" b="6070"/>
                    <a:stretch/>
                  </pic:blipFill>
                  <pic:spPr bwMode="auto">
                    <a:xfrm>
                      <a:off x="0" y="0"/>
                      <a:ext cx="1514980" cy="1788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D3E">
        <w:rPr>
          <w:b/>
          <w:bCs/>
          <w:noProof/>
        </w:rPr>
        <mc:AlternateContent>
          <mc:Choice Requires="wps">
            <w:drawing>
              <wp:anchor distT="0" distB="0" distL="114300" distR="114300" simplePos="0" relativeHeight="251850752" behindDoc="0" locked="0" layoutInCell="1" allowOverlap="1" wp14:anchorId="76CE9BD2" wp14:editId="6B3C7882">
                <wp:simplePos x="0" y="0"/>
                <wp:positionH relativeFrom="margin">
                  <wp:align>left</wp:align>
                </wp:positionH>
                <wp:positionV relativeFrom="page">
                  <wp:posOffset>2681361</wp:posOffset>
                </wp:positionV>
                <wp:extent cx="6827520" cy="385689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27520" cy="3856892"/>
                        </a:xfrm>
                        <a:prstGeom prst="rect">
                          <a:avLst/>
                        </a:prstGeom>
                        <a:noFill/>
                        <a:ln w="6350">
                          <a:noFill/>
                        </a:ln>
                      </wps:spPr>
                      <wps:txbx>
                        <w:txbxContent>
                          <w:p w14:paraId="70217B12" w14:textId="24FCFA7E" w:rsidR="00064D3E" w:rsidRDefault="00064D3E" w:rsidP="00F566F0">
                            <w:pPr>
                              <w:pStyle w:val="Heading1"/>
                              <w:ind w:left="2430"/>
                            </w:pPr>
                            <w:r w:rsidRPr="00064D3E">
                              <w:rPr>
                                <w:i/>
                                <w:iCs/>
                                <w:color w:val="4F81BD" w:themeColor="accent1"/>
                              </w:rPr>
                              <w:t>Story:</w:t>
                            </w:r>
                            <w:r w:rsidRPr="00064D3E">
                              <w:rPr>
                                <w:color w:val="4F81BD" w:themeColor="accent1"/>
                              </w:rPr>
                              <w:t xml:space="preserve"> </w:t>
                            </w:r>
                            <w:r>
                              <w:t>The Worst Real Estate Predictor Ever!</w:t>
                            </w:r>
                          </w:p>
                          <w:p w14:paraId="3D333F74" w14:textId="53C48620" w:rsidR="001C4B0C" w:rsidRDefault="001C4B0C" w:rsidP="00F566F0">
                            <w:pPr>
                              <w:ind w:left="2430"/>
                            </w:pPr>
                            <w:r>
                              <w:t>I want to share an experience one of my clients</w:t>
                            </w:r>
                            <w:r w:rsidR="00F566F0">
                              <w:t xml:space="preserve"> has</w:t>
                            </w:r>
                            <w:r>
                              <w:t xml:space="preserve"> </w:t>
                            </w:r>
                            <w:r w:rsidR="00064D3E">
                              <w:t>had over the past six months</w:t>
                            </w:r>
                            <w:r>
                              <w:t>. She'd been renting for decades and was in her 50's and running out of time to prepare for retirement. So, in January this year she decided to buy a house. Her target timeframe was March when she believed more homes would hit the market</w:t>
                            </w:r>
                            <w:r w:rsidR="008236F4">
                              <w:t>, giving her more choice.</w:t>
                            </w:r>
                          </w:p>
                          <w:p w14:paraId="698ABA26" w14:textId="0F69BD30" w:rsidR="001C4B0C" w:rsidRDefault="001C4B0C" w:rsidP="00F566F0">
                            <w:pPr>
                              <w:ind w:left="2430"/>
                            </w:pPr>
                            <w:r>
                              <w:t>I advised her to get pre-approved for a mortgage, even though spring was still several months away. In my experience, once someone starts house hunting, they often find a home before they expect to. If they're not already pre-approved for a mortgage, it's too late once they see that house.</w:t>
                            </w:r>
                            <w:r w:rsidR="00F15653">
                              <w:t xml:space="preserve"> </w:t>
                            </w:r>
                            <w:r>
                              <w:t>Sure enough, several ideal homes came and went, and my client kicked herself every time. Still, she said she'd wait until spring to get pre-approved.</w:t>
                            </w:r>
                          </w:p>
                          <w:p w14:paraId="75099749" w14:textId="4C6CA866" w:rsidR="001C4B0C" w:rsidRDefault="001C4B0C" w:rsidP="001C4B0C">
                            <w:r>
                              <w:t>When I asked about her concerns with getting pre-approved, she said she didn't want to go through "all that," then not find a house</w:t>
                            </w:r>
                            <w:r w:rsidR="00F15653">
                              <w:t>,</w:t>
                            </w:r>
                            <w:r>
                              <w:t xml:space="preserve"> and</w:t>
                            </w:r>
                            <w:r w:rsidR="00064D3E">
                              <w:t xml:space="preserve"> </w:t>
                            </w:r>
                            <w:proofErr w:type="gramStart"/>
                            <w:r>
                              <w:t>have to</w:t>
                            </w:r>
                            <w:proofErr w:type="gramEnd"/>
                            <w:r>
                              <w:t xml:space="preserve"> go through it all again a few months later. She was </w:t>
                            </w:r>
                            <w:r w:rsidR="00F566F0">
                              <w:t>aware that loan</w:t>
                            </w:r>
                            <w:r>
                              <w:t xml:space="preserve"> approvals expire in 60 to 90 days. But</w:t>
                            </w:r>
                            <w:r w:rsidR="00F566F0">
                              <w:t xml:space="preserve"> she </w:t>
                            </w:r>
                            <w:r w:rsidR="008236F4">
                              <w:t>ignored</w:t>
                            </w:r>
                            <w:r w:rsidR="00F566F0">
                              <w:t xml:space="preserve"> the fact that</w:t>
                            </w:r>
                            <w:r>
                              <w:t xml:space="preserve"> approvals can be renewed with the same lender with only minor updates to the application. The fact is, with very little downside, she could have been pre-approved from the start.</w:t>
                            </w:r>
                          </w:p>
                          <w:p w14:paraId="15F07E4D" w14:textId="6AD14471" w:rsidR="00064D3E" w:rsidRDefault="001C4B0C" w:rsidP="001C4B0C">
                            <w:r>
                              <w:t xml:space="preserve">Now that interest rates are rising, she's telling me she'd </w:t>
                            </w:r>
                            <w:r w:rsidRPr="00064D3E">
                              <w:rPr>
                                <w:i/>
                                <w:iCs/>
                              </w:rPr>
                              <w:t>still</w:t>
                            </w:r>
                            <w:r>
                              <w:t xml:space="preserve"> like to wait to get pre-approved, because home prices might drop, or rates might come down again. Clearly there's more going on here</w:t>
                            </w:r>
                            <w:r w:rsidR="00F15653">
                              <w:t xml:space="preserve"> than simple </w:t>
                            </w:r>
                            <w:r w:rsidR="008236F4">
                              <w:t>financial caution</w:t>
                            </w:r>
                            <w:r>
                              <w:t>.</w:t>
                            </w:r>
                            <w:r w:rsidR="00064D3E">
                              <w:t xml:space="preserve"> </w:t>
                            </w:r>
                          </w:p>
                          <w:p w14:paraId="4770C2CF" w14:textId="0DCB213E" w:rsidR="001C4B0C" w:rsidRPr="00812040" w:rsidRDefault="001C4B0C" w:rsidP="001C4B0C">
                            <w:pPr>
                              <w:rPr>
                                <w:b/>
                                <w:bCs/>
                                <w:color w:val="4F81BD" w:themeColor="accent1"/>
                              </w:rPr>
                            </w:pPr>
                            <w:r>
                              <w:t>I'm telling you this</w:t>
                            </w:r>
                            <w:r w:rsidR="004F309D">
                              <w:t xml:space="preserve"> (with her approval)</w:t>
                            </w:r>
                            <w:r>
                              <w:t xml:space="preserve"> because I don't want you to fall into </w:t>
                            </w:r>
                            <w:r w:rsidR="00812040">
                              <w:t>that</w:t>
                            </w:r>
                            <w:r>
                              <w:t xml:space="preserve"> trap. If you want to buy a house</w:t>
                            </w:r>
                            <w:r w:rsidR="00064D3E">
                              <w:t>,</w:t>
                            </w:r>
                            <w:r>
                              <w:t xml:space="preserve"> get pre-approved. It won't hurt (much), and you'll be prepared, just in </w:t>
                            </w:r>
                            <w:r w:rsidR="00F15653">
                              <w:t>case</w:t>
                            </w:r>
                            <w:r w:rsidRPr="00812040">
                              <w:t>.</w:t>
                            </w:r>
                            <w:r w:rsidRPr="00812040">
                              <w:rPr>
                                <w:color w:val="4F81BD" w:themeColor="accent1"/>
                              </w:rPr>
                              <w:t xml:space="preserve"> </w:t>
                            </w:r>
                            <w:r w:rsidRPr="00812040">
                              <w:rPr>
                                <w:b/>
                                <w:bCs/>
                                <w:color w:val="4F81BD" w:themeColor="accent1"/>
                              </w:rPr>
                              <w:t xml:space="preserve">Call </w:t>
                            </w:r>
                            <w:r w:rsidR="008236F4" w:rsidRPr="00812040">
                              <w:rPr>
                                <w:b/>
                                <w:bCs/>
                                <w:color w:val="4F81BD" w:themeColor="accent1"/>
                              </w:rPr>
                              <w:t>for</w:t>
                            </w:r>
                            <w:r w:rsidRPr="00812040">
                              <w:rPr>
                                <w:b/>
                                <w:bCs/>
                                <w:color w:val="4F81BD" w:themeColor="accent1"/>
                              </w:rPr>
                              <w:t xml:space="preserve"> a referral to a lender.</w:t>
                            </w:r>
                            <w:r w:rsidR="00812040" w:rsidRPr="00812040">
                              <w:rPr>
                                <w:b/>
                                <w:bCs/>
                                <w:color w:val="4F81BD" w:themeColor="accent1"/>
                              </w:rPr>
                              <w:t xml:space="preserve"> </w:t>
                            </w:r>
                            <w:r w:rsidR="00064D3E" w:rsidRPr="00812040">
                              <w:rPr>
                                <w:b/>
                                <w:bCs/>
                                <w:color w:val="4F81BD" w:themeColor="accent1"/>
                              </w:rPr>
                              <w:t>${Phone}</w:t>
                            </w:r>
                          </w:p>
                          <w:p w14:paraId="4BEE5F2F" w14:textId="77777777" w:rsidR="001C4B0C" w:rsidRDefault="001C4B0C" w:rsidP="001C4B0C"/>
                          <w:p w14:paraId="12C65BB4" w14:textId="77777777" w:rsidR="001C4B0C" w:rsidRDefault="001C4B0C" w:rsidP="001C4B0C">
                            <w:r>
                              <w:t>This goes for home sellers, too. If you need to sell before buying, you still need to get pre-approved for a mortgage. It's best to start that process simultaneous to selling.</w:t>
                            </w:r>
                          </w:p>
                          <w:p w14:paraId="5EB8C2C2" w14:textId="77777777" w:rsidR="001C4B0C" w:rsidRDefault="001C4B0C" w:rsidP="001C4B0C"/>
                          <w:p w14:paraId="095C42EC" w14:textId="7114796B" w:rsidR="009E091B" w:rsidRDefault="001C4B0C" w:rsidP="001C4B0C">
                            <w:r>
                              <w:t>Need a referral to a good mortgage broker? Contact me for the names of lenders I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9BD2" id="Text Box 28" o:spid="_x0000_s1042" type="#_x0000_t202" style="position:absolute;margin-left:0;margin-top:211.15pt;width:537.6pt;height:303.7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" filled="f" stroked="f" strokeweight=".5pt">
                <v:textbox>
                  <w:txbxContent>
                    <w:p w14:paraId="70217B12" w14:textId="24FCFA7E" w:rsidR="00064D3E" w:rsidRDefault="00064D3E" w:rsidP="00F566F0">
                      <w:pPr>
                        <w:pStyle w:val="Heading1"/>
                        <w:ind w:left="2430"/>
                      </w:pPr>
                      <w:r w:rsidRPr="00064D3E">
                        <w:rPr>
                          <w:i/>
                          <w:iCs/>
                          <w:color w:val="4F81BD" w:themeColor="accent1"/>
                        </w:rPr>
                        <w:t>Story:</w:t>
                      </w:r>
                      <w:r w:rsidRPr="00064D3E">
                        <w:rPr>
                          <w:color w:val="4F81BD" w:themeColor="accent1"/>
                        </w:rPr>
                        <w:t xml:space="preserve"> </w:t>
                      </w:r>
                      <w:r>
                        <w:t>The Worst Real Estate Predictor Ever!</w:t>
                      </w:r>
                    </w:p>
                    <w:p w14:paraId="3D333F74" w14:textId="53C48620" w:rsidR="001C4B0C" w:rsidRDefault="001C4B0C" w:rsidP="00F566F0">
                      <w:pPr>
                        <w:ind w:left="2430"/>
                      </w:pPr>
                      <w:r>
                        <w:t>I want to share an experience one of my clients</w:t>
                      </w:r>
                      <w:r w:rsidR="00F566F0">
                        <w:t xml:space="preserve"> has</w:t>
                      </w:r>
                      <w:r>
                        <w:t xml:space="preserve"> </w:t>
                      </w:r>
                      <w:r w:rsidR="00064D3E">
                        <w:t>had over the past six months</w:t>
                      </w:r>
                      <w:r>
                        <w:t>. She'd been renting for decades and was in her 50's and running out of time to prepare for retirement. So, in January this year she decided to buy a house. Her target timeframe was March when she believed more homes would hit the market</w:t>
                      </w:r>
                      <w:r w:rsidR="008236F4">
                        <w:t>, giving her more choice.</w:t>
                      </w:r>
                    </w:p>
                    <w:p w14:paraId="698ABA26" w14:textId="0F69BD30" w:rsidR="001C4B0C" w:rsidRDefault="001C4B0C" w:rsidP="00F566F0">
                      <w:pPr>
                        <w:ind w:left="2430"/>
                      </w:pPr>
                      <w:r>
                        <w:t>I advised her to get pre-approved for a mortgage, even though spring was still several months away. In my experience, once someone starts house hunting, they often find a home before they expect to. If they're not already pre-approved for a mortgage, it's too late once they see that house.</w:t>
                      </w:r>
                      <w:r w:rsidR="00F15653">
                        <w:t xml:space="preserve"> </w:t>
                      </w:r>
                      <w:r>
                        <w:t>Sure enough, several ideal homes came and went, and my client kicked herself every time. Still, she said she'd wait until spring to get pre-approved.</w:t>
                      </w:r>
                    </w:p>
                    <w:p w14:paraId="75099749" w14:textId="4C6CA866" w:rsidR="001C4B0C" w:rsidRDefault="001C4B0C" w:rsidP="001C4B0C">
                      <w:r>
                        <w:t>When I asked about her concerns with getting pre-approved, she said she didn't want to go through "all that," then not find a house</w:t>
                      </w:r>
                      <w:r w:rsidR="00F15653">
                        <w:t>,</w:t>
                      </w:r>
                      <w:r>
                        <w:t xml:space="preserve"> and</w:t>
                      </w:r>
                      <w:r w:rsidR="00064D3E">
                        <w:t xml:space="preserve"> </w:t>
                      </w:r>
                      <w:proofErr w:type="gramStart"/>
                      <w:r>
                        <w:t>have to</w:t>
                      </w:r>
                      <w:proofErr w:type="gramEnd"/>
                      <w:r>
                        <w:t xml:space="preserve"> go through it all again a few months later. She was </w:t>
                      </w:r>
                      <w:r w:rsidR="00F566F0">
                        <w:t>aware that loan</w:t>
                      </w:r>
                      <w:r>
                        <w:t xml:space="preserve"> approvals expire in 60 to 90 days. But</w:t>
                      </w:r>
                      <w:r w:rsidR="00F566F0">
                        <w:t xml:space="preserve"> she </w:t>
                      </w:r>
                      <w:r w:rsidR="008236F4">
                        <w:t>ignored</w:t>
                      </w:r>
                      <w:r w:rsidR="00F566F0">
                        <w:t xml:space="preserve"> the fact that</w:t>
                      </w:r>
                      <w:r>
                        <w:t xml:space="preserve"> approvals can be renewed with the same lender with only minor updates to the application. The fact is, with very little downside, she could have been pre-approved from the start.</w:t>
                      </w:r>
                    </w:p>
                    <w:p w14:paraId="15F07E4D" w14:textId="6AD14471" w:rsidR="00064D3E" w:rsidRDefault="001C4B0C" w:rsidP="001C4B0C">
                      <w:r>
                        <w:t xml:space="preserve">Now that interest rates are rising, she's telling me she'd </w:t>
                      </w:r>
                      <w:r w:rsidRPr="00064D3E">
                        <w:rPr>
                          <w:i/>
                          <w:iCs/>
                        </w:rPr>
                        <w:t>still</w:t>
                      </w:r>
                      <w:r>
                        <w:t xml:space="preserve"> like to wait to get pre-approved, because home prices might drop, or rates might come down again. Clearly there's more going on here</w:t>
                      </w:r>
                      <w:r w:rsidR="00F15653">
                        <w:t xml:space="preserve"> than simple </w:t>
                      </w:r>
                      <w:r w:rsidR="008236F4">
                        <w:t>financial caution</w:t>
                      </w:r>
                      <w:r>
                        <w:t>.</w:t>
                      </w:r>
                      <w:r w:rsidR="00064D3E">
                        <w:t xml:space="preserve"> </w:t>
                      </w:r>
                    </w:p>
                    <w:p w14:paraId="4770C2CF" w14:textId="0DCB213E" w:rsidR="001C4B0C" w:rsidRPr="00812040" w:rsidRDefault="001C4B0C" w:rsidP="001C4B0C">
                      <w:pPr>
                        <w:rPr>
                          <w:b/>
                          <w:bCs/>
                          <w:color w:val="4F81BD" w:themeColor="accent1"/>
                        </w:rPr>
                      </w:pPr>
                      <w:r>
                        <w:t>I'm telling you this</w:t>
                      </w:r>
                      <w:r w:rsidR="004F309D">
                        <w:t xml:space="preserve"> (with her approval)</w:t>
                      </w:r>
                      <w:r>
                        <w:t xml:space="preserve"> because I don't want you to fall into </w:t>
                      </w:r>
                      <w:r w:rsidR="00812040">
                        <w:t>that</w:t>
                      </w:r>
                      <w:r>
                        <w:t xml:space="preserve"> trap. If you want to buy a house</w:t>
                      </w:r>
                      <w:r w:rsidR="00064D3E">
                        <w:t>,</w:t>
                      </w:r>
                      <w:r>
                        <w:t xml:space="preserve"> get pre-approved. It won't hurt (much), and you'll be prepared, just in </w:t>
                      </w:r>
                      <w:r w:rsidR="00F15653">
                        <w:t>case</w:t>
                      </w:r>
                      <w:r w:rsidRPr="00812040">
                        <w:t>.</w:t>
                      </w:r>
                      <w:r w:rsidRPr="00812040">
                        <w:rPr>
                          <w:color w:val="4F81BD" w:themeColor="accent1"/>
                        </w:rPr>
                        <w:t xml:space="preserve"> </w:t>
                      </w:r>
                      <w:r w:rsidRPr="00812040">
                        <w:rPr>
                          <w:b/>
                          <w:bCs/>
                          <w:color w:val="4F81BD" w:themeColor="accent1"/>
                        </w:rPr>
                        <w:t xml:space="preserve">Call </w:t>
                      </w:r>
                      <w:r w:rsidR="008236F4" w:rsidRPr="00812040">
                        <w:rPr>
                          <w:b/>
                          <w:bCs/>
                          <w:color w:val="4F81BD" w:themeColor="accent1"/>
                        </w:rPr>
                        <w:t>for</w:t>
                      </w:r>
                      <w:r w:rsidRPr="00812040">
                        <w:rPr>
                          <w:b/>
                          <w:bCs/>
                          <w:color w:val="4F81BD" w:themeColor="accent1"/>
                        </w:rPr>
                        <w:t xml:space="preserve"> a referral to a lender.</w:t>
                      </w:r>
                      <w:r w:rsidR="00812040" w:rsidRPr="00812040">
                        <w:rPr>
                          <w:b/>
                          <w:bCs/>
                          <w:color w:val="4F81BD" w:themeColor="accent1"/>
                        </w:rPr>
                        <w:t xml:space="preserve"> </w:t>
                      </w:r>
                      <w:r w:rsidR="00064D3E" w:rsidRPr="00812040">
                        <w:rPr>
                          <w:b/>
                          <w:bCs/>
                          <w:color w:val="4F81BD" w:themeColor="accent1"/>
                        </w:rPr>
                        <w:t>${Phone}</w:t>
                      </w:r>
                    </w:p>
                    <w:p w14:paraId="4BEE5F2F" w14:textId="77777777" w:rsidR="001C4B0C" w:rsidRDefault="001C4B0C" w:rsidP="001C4B0C"/>
                    <w:p w14:paraId="12C65BB4" w14:textId="77777777" w:rsidR="001C4B0C" w:rsidRDefault="001C4B0C" w:rsidP="001C4B0C">
                      <w:r>
                        <w:t>This goes for home sellers, too. If you need to sell before buying, you still need to get pre-approved for a mortgage. It's best to start that process simultaneous to selling.</w:t>
                      </w:r>
                    </w:p>
                    <w:p w14:paraId="5EB8C2C2" w14:textId="77777777" w:rsidR="001C4B0C" w:rsidRDefault="001C4B0C" w:rsidP="001C4B0C"/>
                    <w:p w14:paraId="095C42EC" w14:textId="7114796B" w:rsidR="009E091B" w:rsidRDefault="001C4B0C" w:rsidP="001C4B0C">
                      <w:r>
                        <w:t>Need a referral to a good mortgage broker? Contact me for the names of lenders I trust.</w:t>
                      </w:r>
                    </w:p>
                  </w:txbxContent>
                </v:textbox>
                <w10:wrap anchorx="margin" anchory="page"/>
              </v:shape>
            </w:pict>
          </mc:Fallback>
        </mc:AlternateContent>
      </w:r>
    </w:p>
    <w:p w14:paraId="5F604664" w14:textId="2F0AAEED" w:rsidR="008236F4" w:rsidRDefault="008236F4" w:rsidP="008E5D57">
      <w:pPr>
        <w:tabs>
          <w:tab w:val="left" w:pos="1980"/>
          <w:tab w:val="left" w:pos="3870"/>
        </w:tabs>
        <w:rPr>
          <w:noProof/>
        </w:rPr>
      </w:pPr>
    </w:p>
    <w:p w14:paraId="2056FFB4" w14:textId="5C415AF1" w:rsidR="00F566F0" w:rsidRDefault="006E65C2" w:rsidP="008E5D57">
      <w:pPr>
        <w:tabs>
          <w:tab w:val="left" w:pos="1980"/>
          <w:tab w:val="left" w:pos="3870"/>
        </w:tabs>
        <w:rPr>
          <w:noProof/>
          <w:color w:val="E9EFF7"/>
        </w:rPr>
      </w:pPr>
      <w:r>
        <w:rPr>
          <w:noProof/>
          <w:color w:val="E9EFF7"/>
        </w:rPr>
        <w:drawing>
          <wp:anchor distT="0" distB="0" distL="114300" distR="114300" simplePos="0" relativeHeight="251874304" behindDoc="0" locked="0" layoutInCell="1" allowOverlap="1" wp14:anchorId="3ADC0304" wp14:editId="7E6F836A">
            <wp:simplePos x="0" y="0"/>
            <wp:positionH relativeFrom="column">
              <wp:posOffset>1276985</wp:posOffset>
            </wp:positionH>
            <wp:positionV relativeFrom="paragraph">
              <wp:posOffset>3638843</wp:posOffset>
            </wp:positionV>
            <wp:extent cx="984738" cy="984738"/>
            <wp:effectExtent l="0" t="0" r="6350" b="6350"/>
            <wp:wrapNone/>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738" cy="984738"/>
                    </a:xfrm>
                    <a:prstGeom prst="rect">
                      <a:avLst/>
                    </a:prstGeom>
                  </pic:spPr>
                </pic:pic>
              </a:graphicData>
            </a:graphic>
            <wp14:sizeRelH relativeFrom="margin">
              <wp14:pctWidth>0</wp14:pctWidth>
            </wp14:sizeRelH>
            <wp14:sizeRelV relativeFrom="margin">
              <wp14:pctHeight>0</wp14:pctHeight>
            </wp14:sizeRelV>
          </wp:anchor>
        </w:drawing>
      </w:r>
      <w:r w:rsidR="00F30D4E">
        <w:rPr>
          <w:noProof/>
        </w:rPr>
        <mc:AlternateContent>
          <mc:Choice Requires="wps">
            <w:drawing>
              <wp:anchor distT="0" distB="0" distL="114300" distR="114300" simplePos="0" relativeHeight="251785216" behindDoc="0" locked="0" layoutInCell="1" allowOverlap="1" wp14:anchorId="5924A25C" wp14:editId="025FF91C">
                <wp:simplePos x="0" y="0"/>
                <wp:positionH relativeFrom="margin">
                  <wp:align>right</wp:align>
                </wp:positionH>
                <wp:positionV relativeFrom="margin">
                  <wp:posOffset>6224954</wp:posOffset>
                </wp:positionV>
                <wp:extent cx="4413885" cy="2836984"/>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4413885" cy="2836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0A6C3" w14:textId="77777777" w:rsidR="00F30D4E" w:rsidRDefault="00F30D4E" w:rsidP="00F30D4E">
                            <w:pPr>
                              <w:pStyle w:val="Heading2"/>
                              <w:rPr>
                                <w:sz w:val="24"/>
                                <w:szCs w:val="24"/>
                              </w:rPr>
                            </w:pPr>
                            <w:r>
                              <w:t xml:space="preserve">Are </w:t>
                            </w:r>
                            <w:proofErr w:type="spellStart"/>
                            <w:r>
                              <w:t>Lifestraws</w:t>
                            </w:r>
                            <w:proofErr w:type="spellEnd"/>
                            <w:r>
                              <w:t xml:space="preserve"> Really Safe to Drink from?</w:t>
                            </w:r>
                          </w:p>
                          <w:p w14:paraId="02A44DB4" w14:textId="06A8414A" w:rsidR="00236FD2" w:rsidRPr="00F30D4E" w:rsidRDefault="00F30D4E" w:rsidP="00F30D4E">
                            <w:pPr>
                              <w:ind w:right="2866"/>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 You can also boil water for at least one minute or at least three minutes if you are above 6,500 feet. You can also use iodine or chlorine drops, then wait 20 minutes for the bacteria to be killed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A25C" id="Text Box 26" o:spid="_x0000_s1043" type="#_x0000_t202" style="position:absolute;margin-left:296.35pt;margin-top:490.15pt;width:347.55pt;height:223.4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" filled="f" stroked="f" strokeweight=".5pt">
                <v:textbox>
                  <w:txbxContent>
                    <w:p w14:paraId="0C90A6C3" w14:textId="77777777" w:rsidR="00F30D4E" w:rsidRDefault="00F30D4E" w:rsidP="00F30D4E">
                      <w:pPr>
                        <w:pStyle w:val="Heading2"/>
                        <w:rPr>
                          <w:sz w:val="24"/>
                          <w:szCs w:val="24"/>
                        </w:rPr>
                      </w:pPr>
                      <w:r>
                        <w:t xml:space="preserve">Are </w:t>
                      </w:r>
                      <w:proofErr w:type="spellStart"/>
                      <w:r>
                        <w:t>Lifestraws</w:t>
                      </w:r>
                      <w:proofErr w:type="spellEnd"/>
                      <w:r>
                        <w:t xml:space="preserve"> Really Safe to Drink from?</w:t>
                      </w:r>
                    </w:p>
                    <w:p w14:paraId="02A44DB4" w14:textId="06A8414A" w:rsidR="00236FD2" w:rsidRPr="00F30D4E" w:rsidRDefault="00F30D4E" w:rsidP="00F30D4E">
                      <w:pPr>
                        <w:ind w:right="2866"/>
                      </w:pPr>
                      <w:r w:rsidRPr="00F30D4E">
                        <w:t>They're a popular item for hikers and campers</w:t>
                      </w:r>
                      <w:r>
                        <w:t xml:space="preserve"> this summer</w:t>
                      </w:r>
                      <w:r w:rsidRPr="00F30D4E">
                        <w:t xml:space="preserve">, but do they really provide clean drinking water? Park officials say “point-of-use” water filters, like those often found in water bottles or </w:t>
                      </w:r>
                      <w:proofErr w:type="spellStart"/>
                      <w:r w:rsidRPr="00F30D4E">
                        <w:t>Life</w:t>
                      </w:r>
                      <w:r>
                        <w:t>s</w:t>
                      </w:r>
                      <w:r w:rsidRPr="00F30D4E">
                        <w:t>traw</w:t>
                      </w:r>
                      <w:r>
                        <w:t>s</w:t>
                      </w:r>
                      <w:proofErr w:type="spellEnd"/>
                      <w:r>
                        <w:t>,</w:t>
                      </w:r>
                      <w:r w:rsidRPr="00F30D4E">
                        <w:t xml:space="preserve"> won’t remove norovirus; any water you grab from a stream or lake should also be chemically disinfected. You can also boil water for at least one minute or at least three minutes if you are above 6,500 feet. You can also use iodine or chlorine drops, then wait 20 minutes for the bacteria to be killed off.</w:t>
                      </w:r>
                    </w:p>
                  </w:txbxContent>
                </v:textbox>
                <w10:wrap anchorx="margin" anchory="margin"/>
              </v:shape>
            </w:pict>
          </mc:Fallback>
        </mc:AlternateContent>
      </w:r>
      <w:r w:rsidR="00F30D4E">
        <w:rPr>
          <w:noProof/>
        </w:rPr>
        <w:drawing>
          <wp:anchor distT="0" distB="0" distL="114300" distR="114300" simplePos="0" relativeHeight="251871232" behindDoc="0" locked="0" layoutInCell="1" allowOverlap="1" wp14:anchorId="50350827" wp14:editId="6CE38B51">
            <wp:simplePos x="0" y="0"/>
            <wp:positionH relativeFrom="margin">
              <wp:posOffset>5048250</wp:posOffset>
            </wp:positionH>
            <wp:positionV relativeFrom="paragraph">
              <wp:posOffset>4006850</wp:posOffset>
            </wp:positionV>
            <wp:extent cx="1803400" cy="217487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rcRect l="9090" r="9090"/>
                    <a:stretch>
                      <a:fillRect/>
                    </a:stretch>
                  </pic:blipFill>
                  <pic:spPr bwMode="auto">
                    <a:xfrm>
                      <a:off x="0" y="0"/>
                      <a:ext cx="1803400"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849">
        <w:rPr>
          <w:noProof/>
        </w:rPr>
        <mc:AlternateContent>
          <mc:Choice Requires="wps">
            <w:drawing>
              <wp:anchor distT="0" distB="0" distL="114300" distR="114300" simplePos="0" relativeHeight="251754496" behindDoc="0" locked="0" layoutInCell="1" allowOverlap="1" wp14:anchorId="3FCD8550" wp14:editId="762CB75B">
                <wp:simplePos x="0" y="0"/>
                <wp:positionH relativeFrom="margin">
                  <wp:posOffset>1270</wp:posOffset>
                </wp:positionH>
                <wp:positionV relativeFrom="page">
                  <wp:posOffset>6625590</wp:posOffset>
                </wp:positionV>
                <wp:extent cx="6816725" cy="0"/>
                <wp:effectExtent l="0" t="0" r="0" b="0"/>
                <wp:wrapNone/>
                <wp:docPr id="758"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3B1E" id="Straight Connector 257"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pt,521.7pt" to="536.85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" strokecolor="#bfbfbf" strokeweight=".5pt">
                <v:stroke joinstyle="miter"/>
                <w10:wrap anchorx="margin" anchory="page"/>
              </v:line>
            </w:pict>
          </mc:Fallback>
        </mc:AlternateContent>
      </w:r>
      <w:r w:rsidR="00DA6E23">
        <w:br w:type="page"/>
      </w:r>
    </w:p>
    <w:p w14:paraId="220D7AF7" w14:textId="09F1E89B" w:rsidR="00DA6E23" w:rsidRPr="00231E97" w:rsidRDefault="00767654" w:rsidP="008E5D57">
      <w:pPr>
        <w:tabs>
          <w:tab w:val="left" w:pos="1980"/>
          <w:tab w:val="left" w:pos="3870"/>
        </w:tabs>
        <w:rPr>
          <w:color w:val="E9EFF7"/>
        </w:rPr>
      </w:pPr>
      <w:r>
        <w:rPr>
          <w:noProof/>
        </w:rPr>
        <w:lastRenderedPageBreak/>
        <mc:AlternateContent>
          <mc:Choice Requires="wps">
            <w:drawing>
              <wp:anchor distT="0" distB="0" distL="114300" distR="114300" simplePos="0" relativeHeight="251639808" behindDoc="0" locked="0" layoutInCell="1" allowOverlap="1" wp14:anchorId="19976783" wp14:editId="547B4E7B">
                <wp:simplePos x="0" y="0"/>
                <wp:positionH relativeFrom="margin">
                  <wp:align>left</wp:align>
                </wp:positionH>
                <wp:positionV relativeFrom="page">
                  <wp:posOffset>461246</wp:posOffset>
                </wp:positionV>
                <wp:extent cx="4488180" cy="615315"/>
                <wp:effectExtent l="0" t="0" r="0" b="0"/>
                <wp:wrapNone/>
                <wp:docPr id="77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DB3A" w14:textId="72873C53" w:rsidR="00551861" w:rsidRPr="00767654" w:rsidRDefault="00767654" w:rsidP="00551861">
                            <w:pPr>
                              <w:spacing w:after="0"/>
                              <w:rPr>
                                <w:rFonts w:ascii="Century Gothic" w:hAnsi="Century Gothic"/>
                                <w:b/>
                                <w:bCs/>
                                <w:color w:val="244061" w:themeColor="accent1" w:themeShade="80"/>
                                <w:sz w:val="52"/>
                                <w:szCs w:val="52"/>
                              </w:rPr>
                            </w:pPr>
                            <w:r w:rsidRPr="00767654">
                              <w:rPr>
                                <w:rFonts w:ascii="Century Gothic" w:hAnsi="Century Gothic"/>
                                <w:b/>
                                <w:bCs/>
                                <w:color w:val="17365D" w:themeColor="text2" w:themeShade="BF"/>
                                <w:sz w:val="52"/>
                                <w:szCs w:val="52"/>
                                <w:lang w:val="en-CA"/>
                                <w14:shadow w14:blurRad="50800" w14:dist="38100" w14:dir="2700000" w14:sx="100000" w14:sy="100000" w14:kx="0" w14:ky="0" w14:algn="tl">
                                  <w14:srgbClr w14:val="000000">
                                    <w14:alpha w14:val="60000"/>
                                  </w14:srgbClr>
                                </w14:shadow>
                              </w:rPr>
                              <w:t>FRONT PORCH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6783" id="Text Box 107" o:spid="_x0000_s1044" type="#_x0000_t202" style="position:absolute;margin-left:0;margin-top:36.3pt;width:353.4pt;height:48.4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" filled="f" stroked="f">
                <v:textbox>
                  <w:txbxContent>
                    <w:p w14:paraId="3AFCDB3A" w14:textId="72873C53" w:rsidR="00551861" w:rsidRPr="00767654" w:rsidRDefault="00767654" w:rsidP="00551861">
                      <w:pPr>
                        <w:spacing w:after="0"/>
                        <w:rPr>
                          <w:rFonts w:ascii="Century Gothic" w:hAnsi="Century Gothic"/>
                          <w:b/>
                          <w:bCs/>
                          <w:color w:val="244061" w:themeColor="accent1" w:themeShade="80"/>
                          <w:sz w:val="52"/>
                          <w:szCs w:val="52"/>
                        </w:rPr>
                      </w:pPr>
                      <w:r w:rsidRPr="00767654">
                        <w:rPr>
                          <w:rFonts w:ascii="Century Gothic" w:hAnsi="Century Gothic"/>
                          <w:b/>
                          <w:bCs/>
                          <w:color w:val="17365D" w:themeColor="text2" w:themeShade="BF"/>
                          <w:sz w:val="52"/>
                          <w:szCs w:val="52"/>
                          <w:lang w:val="en-CA"/>
                          <w14:shadow w14:blurRad="50800" w14:dist="38100" w14:dir="2700000" w14:sx="100000" w14:sy="100000" w14:kx="0" w14:ky="0" w14:algn="tl">
                            <w14:srgbClr w14:val="000000">
                              <w14:alpha w14:val="60000"/>
                            </w14:srgbClr>
                          </w14:shadow>
                        </w:rPr>
                        <w:t>FRONT PORCH NEWS</w:t>
                      </w:r>
                    </w:p>
                  </w:txbxContent>
                </v:textbox>
                <w10:wrap anchorx="margin" anchory="page"/>
              </v:shape>
            </w:pict>
          </mc:Fallback>
        </mc:AlternateContent>
      </w:r>
    </w:p>
    <w:p w14:paraId="41E0A103" w14:textId="77777777" w:rsidR="00F8608A" w:rsidRDefault="00F8608A" w:rsidP="00A167DB">
      <w:pPr>
        <w:rPr>
          <w:i/>
        </w:rPr>
      </w:pPr>
    </w:p>
    <w:p w14:paraId="1408FB83" w14:textId="23C87A33" w:rsidR="00017B48" w:rsidRDefault="00767654" w:rsidP="00A167DB">
      <w:pPr>
        <w:rPr>
          <w:i/>
        </w:rPr>
      </w:pPr>
      <w:r>
        <w:rPr>
          <w:noProof/>
        </w:rPr>
        <mc:AlternateContent>
          <mc:Choice Requires="wps">
            <w:drawing>
              <wp:anchor distT="0" distB="0" distL="114300" distR="114300" simplePos="0" relativeHeight="251637760" behindDoc="0" locked="0" layoutInCell="1" allowOverlap="1" wp14:anchorId="7E2F20B6" wp14:editId="5D04BE62">
                <wp:simplePos x="0" y="0"/>
                <wp:positionH relativeFrom="margin">
                  <wp:align>left</wp:align>
                </wp:positionH>
                <wp:positionV relativeFrom="page">
                  <wp:posOffset>952567</wp:posOffset>
                </wp:positionV>
                <wp:extent cx="3023235" cy="967740"/>
                <wp:effectExtent l="0" t="0" r="0" b="3810"/>
                <wp:wrapNone/>
                <wp:docPr id="7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4D1" w14:textId="77777777" w:rsidR="00C844A2" w:rsidRPr="001E0F1C" w:rsidRDefault="00C844A2" w:rsidP="00C844A2">
                            <w:pPr>
                              <w:spacing w:after="0"/>
                            </w:pPr>
                            <w:r w:rsidRPr="001E0F1C">
                              <w:t>${Name}</w:t>
                            </w:r>
                          </w:p>
                          <w:p w14:paraId="22B4A02D" w14:textId="77777777" w:rsidR="00C844A2" w:rsidRPr="001E0F1C" w:rsidRDefault="00C844A2" w:rsidP="00C844A2">
                            <w:pPr>
                              <w:spacing w:after="0"/>
                            </w:pPr>
                            <w:r w:rsidRPr="001E0F1C">
                              <w:t>${Company Name}</w:t>
                            </w:r>
                          </w:p>
                          <w:p w14:paraId="0671A78E" w14:textId="77777777" w:rsidR="00C844A2" w:rsidRPr="001E0F1C" w:rsidRDefault="00C844A2" w:rsidP="00C844A2">
                            <w:pPr>
                              <w:spacing w:after="0"/>
                            </w:pPr>
                            <w:r w:rsidRPr="001E0F1C">
                              <w:t>${Company Address}</w:t>
                            </w:r>
                          </w:p>
                          <w:p w14:paraId="5135B7D2" w14:textId="77777777" w:rsidR="00C844A2" w:rsidRPr="001E0F1C" w:rsidRDefault="00C844A2" w:rsidP="00C844A2">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01ADC787" w14:textId="17F940B9" w:rsidR="00551861" w:rsidRPr="007C0D9F" w:rsidRDefault="00C844A2" w:rsidP="007C0D9F">
                            <w:pPr>
                              <w:spacing w:after="0"/>
                            </w:pPr>
                            <w:r w:rsidRPr="001E0F1C">
                              <w:t>${License}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20B6" id="Text Box 108" o:spid="_x0000_s1045" type="#_x0000_t202" style="position:absolute;margin-left:0;margin-top:75pt;width:238.05pt;height:76.2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" filled="f" stroked="f">
                <v:textbox>
                  <w:txbxContent>
                    <w:p w14:paraId="57DBB4D1" w14:textId="77777777" w:rsidR="00C844A2" w:rsidRPr="001E0F1C" w:rsidRDefault="00C844A2" w:rsidP="00C844A2">
                      <w:pPr>
                        <w:spacing w:after="0"/>
                      </w:pPr>
                      <w:r w:rsidRPr="001E0F1C">
                        <w:t>${Name}</w:t>
                      </w:r>
                    </w:p>
                    <w:p w14:paraId="22B4A02D" w14:textId="77777777" w:rsidR="00C844A2" w:rsidRPr="001E0F1C" w:rsidRDefault="00C844A2" w:rsidP="00C844A2">
                      <w:pPr>
                        <w:spacing w:after="0"/>
                      </w:pPr>
                      <w:r w:rsidRPr="001E0F1C">
                        <w:t>${Company Name}</w:t>
                      </w:r>
                    </w:p>
                    <w:p w14:paraId="0671A78E" w14:textId="77777777" w:rsidR="00C844A2" w:rsidRPr="001E0F1C" w:rsidRDefault="00C844A2" w:rsidP="00C844A2">
                      <w:pPr>
                        <w:spacing w:after="0"/>
                      </w:pPr>
                      <w:r w:rsidRPr="001E0F1C">
                        <w:t>${Company Address}</w:t>
                      </w:r>
                    </w:p>
                    <w:p w14:paraId="5135B7D2" w14:textId="77777777" w:rsidR="00C844A2" w:rsidRPr="001E0F1C" w:rsidRDefault="00C844A2" w:rsidP="00C844A2">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01ADC787" w14:textId="17F940B9" w:rsidR="00551861" w:rsidRPr="007C0D9F" w:rsidRDefault="00C844A2" w:rsidP="007C0D9F">
                      <w:pPr>
                        <w:spacing w:after="0"/>
                      </w:pPr>
                      <w:r w:rsidRPr="001E0F1C">
                        <w:t>${License}</w:t>
                      </w:r>
                    </w:p>
                  </w:txbxContent>
                </v:textbox>
                <w10:wrap anchorx="margin" anchory="page"/>
              </v:shape>
            </w:pict>
          </mc:Fallback>
        </mc:AlternateContent>
      </w:r>
      <w:r w:rsidR="00A167DB">
        <w:rPr>
          <w:noProof/>
        </w:rPr>
        <mc:AlternateContent>
          <mc:Choice Requires="wps">
            <w:drawing>
              <wp:anchor distT="0" distB="0" distL="114300" distR="114300" simplePos="0" relativeHeight="251646976" behindDoc="0" locked="0" layoutInCell="1" allowOverlap="1" wp14:anchorId="66390B09" wp14:editId="0D569679">
                <wp:simplePos x="0" y="0"/>
                <wp:positionH relativeFrom="margin">
                  <wp:posOffset>58420</wp:posOffset>
                </wp:positionH>
                <wp:positionV relativeFrom="page">
                  <wp:posOffset>9166860</wp:posOffset>
                </wp:positionV>
                <wp:extent cx="6805295" cy="457200"/>
                <wp:effectExtent l="0" t="0" r="0" b="0"/>
                <wp:wrapNone/>
                <wp:docPr id="7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7BBC" w14:textId="77777777" w:rsidR="00551861" w:rsidRDefault="00551861" w:rsidP="00672EA1">
                            <w:pPr>
                              <w:pBdr>
                                <w:top w:val="single" w:sz="4" w:space="1" w:color="C4BC96"/>
                              </w:pBdr>
                              <w:spacing w:after="160" w:line="180" w:lineRule="exact"/>
                              <w:jc w:val="center"/>
                            </w:pPr>
                            <w:r>
                              <w:rPr>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0B09" id="Text Box 20" o:spid="_x0000_s1046" type="#_x0000_t202" style="position:absolute;margin-left:4.6pt;margin-top:721.8pt;width:535.85pt;height:3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" filled="f" stroked="f">
                <v:textbox>
                  <w:txbxContent>
                    <w:p w14:paraId="52A57BBC" w14:textId="77777777" w:rsidR="00551861" w:rsidRDefault="00551861" w:rsidP="00672EA1">
                      <w:pPr>
                        <w:pBdr>
                          <w:top w:val="single" w:sz="4" w:space="1" w:color="C4BC96"/>
                        </w:pBdr>
                        <w:spacing w:after="160" w:line="180" w:lineRule="exact"/>
                        <w:jc w:val="center"/>
                      </w:pPr>
                      <w:r>
                        <w:rPr>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v:textbox>
                <w10:wrap anchorx="margin" anchory="page"/>
              </v:shape>
            </w:pict>
          </mc:Fallback>
        </mc:AlternateContent>
      </w:r>
      <w:r w:rsidR="0048297A">
        <w:rPr>
          <w:i/>
        </w:rPr>
        <w:t xml:space="preserve"> </w:t>
      </w:r>
    </w:p>
    <w:p w14:paraId="70AE5E0A" w14:textId="783BA8D2" w:rsidR="0048297A" w:rsidRDefault="0048297A" w:rsidP="00A167DB">
      <w:pPr>
        <w:rPr>
          <w:i/>
        </w:rPr>
      </w:pPr>
    </w:p>
    <w:p w14:paraId="6837C6ED" w14:textId="3ED74E7C" w:rsidR="0048297A" w:rsidRDefault="0048297A" w:rsidP="00A167DB">
      <w:pPr>
        <w:rPr>
          <w:i/>
        </w:rPr>
      </w:pPr>
    </w:p>
    <w:p w14:paraId="64EAC376" w14:textId="1D596C99" w:rsidR="0048297A" w:rsidRDefault="0048297A" w:rsidP="00A167DB">
      <w:pPr>
        <w:rPr>
          <w:i/>
        </w:rPr>
      </w:pPr>
    </w:p>
    <w:p w14:paraId="0AA7DE2F" w14:textId="6503782E" w:rsidR="0048297A" w:rsidRDefault="0048297A" w:rsidP="00A167DB">
      <w:pPr>
        <w:rPr>
          <w:i/>
        </w:rPr>
      </w:pPr>
    </w:p>
    <w:p w14:paraId="51266503" w14:textId="04E4C9A7" w:rsidR="0048297A" w:rsidRDefault="0048297A" w:rsidP="00A167DB">
      <w:pPr>
        <w:rPr>
          <w:i/>
        </w:rPr>
      </w:pPr>
    </w:p>
    <w:p w14:paraId="521D6F7A" w14:textId="16B5B1EC" w:rsidR="0048297A" w:rsidRDefault="00E67EB7" w:rsidP="00A167DB">
      <w:pPr>
        <w:rPr>
          <w:i/>
        </w:rPr>
      </w:pPr>
      <w:r>
        <w:rPr>
          <w:i/>
          <w:noProof/>
        </w:rPr>
        <mc:AlternateContent>
          <mc:Choice Requires="wpg">
            <w:drawing>
              <wp:anchor distT="0" distB="0" distL="114300" distR="114300" simplePos="0" relativeHeight="251865088" behindDoc="0" locked="0" layoutInCell="1" allowOverlap="1" wp14:anchorId="4A0E09FD" wp14:editId="29262419">
                <wp:simplePos x="0" y="0"/>
                <wp:positionH relativeFrom="column">
                  <wp:posOffset>688109</wp:posOffset>
                </wp:positionH>
                <wp:positionV relativeFrom="paragraph">
                  <wp:posOffset>106218</wp:posOffset>
                </wp:positionV>
                <wp:extent cx="5459730" cy="2327564"/>
                <wp:effectExtent l="0" t="0" r="26670" b="15875"/>
                <wp:wrapNone/>
                <wp:docPr id="16" name="Group 16"/>
                <wp:cNvGraphicFramePr/>
                <a:graphic xmlns:a="http://schemas.openxmlformats.org/drawingml/2006/main">
                  <a:graphicData uri="http://schemas.microsoft.com/office/word/2010/wordprocessingGroup">
                    <wpg:wgp>
                      <wpg:cNvGrpSpPr/>
                      <wpg:grpSpPr>
                        <a:xfrm>
                          <a:off x="0" y="0"/>
                          <a:ext cx="5459730" cy="2327564"/>
                          <a:chOff x="0" y="0"/>
                          <a:chExt cx="5459730" cy="2327564"/>
                        </a:xfrm>
                      </wpg:grpSpPr>
                      <wps:wsp>
                        <wps:cNvPr id="11" name="Speech Bubble: Rectangle with Corners Rounded 11"/>
                        <wps:cNvSpPr>
                          <a:spLocks noChangeArrowheads="1"/>
                        </wps:cNvSpPr>
                        <wps:spPr bwMode="auto">
                          <a:xfrm>
                            <a:off x="0" y="0"/>
                            <a:ext cx="5459730" cy="2327564"/>
                          </a:xfrm>
                          <a:prstGeom prst="wedgeRoundRectCallout">
                            <a:avLst>
                              <a:gd name="adj1" fmla="val -18468"/>
                              <a:gd name="adj2" fmla="val -33778"/>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11708AB" w14:textId="77777777" w:rsidR="00A977D6" w:rsidRDefault="00A977D6" w:rsidP="00A977D6">
                              <w:pPr>
                                <w:pStyle w:val="Heading4"/>
                                <w:widowControl w:val="0"/>
                              </w:pPr>
                              <w:r>
                                <w:t>Upper Panel Instructions</w:t>
                              </w:r>
                            </w:p>
                            <w:p w14:paraId="5BB456F2" w14:textId="67692FEE" w:rsidR="00A977D6" w:rsidRDefault="00A977D6" w:rsidP="00A977D6">
                              <w:pPr>
                                <w:ind w:right="3393"/>
                                <w:rPr>
                                  <w:lang w:val="en-CA"/>
                                </w:rPr>
                              </w:pPr>
                              <w:r>
                                <w:rPr>
                                  <w:b/>
                                  <w:bCs/>
                                  <w:lang w:val="en-CA"/>
                                </w:rPr>
                                <w:t xml:space="preserve">1. You can use this area for mailing labels. </w:t>
                              </w:r>
                              <w:r>
                                <w:rPr>
                                  <w:lang w:val="en-CA"/>
                                </w:rPr>
                                <w:t xml:space="preserve">See the image for the correct way to </w:t>
                              </w:r>
                              <w:r w:rsidR="00E67EB7">
                                <w:rPr>
                                  <w:lang w:val="en-CA"/>
                                </w:rPr>
                                <w:t>fold and tab your newsletters</w:t>
                              </w:r>
                              <w:r>
                                <w:rPr>
                                  <w:lang w:val="en-CA"/>
                                </w:rPr>
                                <w:t xml:space="preserve"> on Tabloid paper. Seal </w:t>
                              </w:r>
                              <w:r w:rsidR="00E67EB7">
                                <w:rPr>
                                  <w:lang w:val="en-CA"/>
                                </w:rPr>
                                <w:t xml:space="preserve">all </w:t>
                              </w:r>
                              <w:r>
                                <w:rPr>
                                  <w:lang w:val="en-CA"/>
                                </w:rPr>
                                <w:t xml:space="preserve">the edges using tabs. </w:t>
                              </w:r>
                              <w:r>
                                <w:rPr>
                                  <w:sz w:val="20"/>
                                  <w:szCs w:val="20"/>
                                </w:rPr>
                                <w:t>(</w:t>
                              </w:r>
                              <w:hyperlink r:id="rId18" w:history="1">
                                <w:r w:rsidRPr="00EE4100">
                                  <w:rPr>
                                    <w:rStyle w:val="Hyperlink"/>
                                    <w:sz w:val="20"/>
                                    <w:szCs w:val="20"/>
                                  </w:rPr>
                                  <w:t>Printing Tutorial</w:t>
                                </w:r>
                              </w:hyperlink>
                              <w:r>
                                <w:rPr>
                                  <w:sz w:val="20"/>
                                  <w:szCs w:val="20"/>
                                </w:rPr>
                                <w:t xml:space="preserve"> – </w:t>
                              </w:r>
                              <w:r w:rsidRPr="00E67EB7">
                                <w:rPr>
                                  <w:b/>
                                  <w:bCs/>
                                  <w:sz w:val="20"/>
                                  <w:szCs w:val="20"/>
                                </w:rPr>
                                <w:t>Control + Click</w:t>
                              </w:r>
                              <w:r>
                                <w:rPr>
                                  <w:sz w:val="20"/>
                                  <w:szCs w:val="20"/>
                                </w:rPr>
                                <w:t xml:space="preserve"> to view.)</w:t>
                              </w:r>
                            </w:p>
                            <w:p w14:paraId="30785F0D" w14:textId="77777777" w:rsidR="00A977D6" w:rsidRDefault="00A977D6" w:rsidP="00A977D6">
                              <w:pPr>
                                <w:rPr>
                                  <w:lang w:val="en-CA"/>
                                </w:rPr>
                              </w:pPr>
                              <w:r>
                                <w:rPr>
                                  <w:b/>
                                  <w:bCs/>
                                  <w:lang w:val="en-CA"/>
                                </w:rPr>
                                <w:t xml:space="preserve">2. You can use this area for content. </w:t>
                              </w:r>
                              <w:r>
                                <w:rPr>
                                  <w:lang w:val="en-CA"/>
                                </w:rPr>
                                <w:t xml:space="preserve">If you don’t plan to mail the newsletters as self-mailers, then you can add your own content to this area instead of labels. First delete the back page title and return address. </w:t>
                              </w:r>
                            </w:p>
                            <w:p w14:paraId="14E34719" w14:textId="087A8843" w:rsidR="00A977D6" w:rsidRDefault="00A977D6" w:rsidP="00A977D6">
                              <w:pPr>
                                <w:jc w:val="center"/>
                                <w:rPr>
                                  <w:lang w:val="en-CA"/>
                                </w:rPr>
                              </w:pPr>
                              <w:r>
                                <w:rPr>
                                  <w:b/>
                                  <w:bCs/>
                                  <w:color w:val="FF0000"/>
                                  <w:lang w:val="en-CA"/>
                                </w:rPr>
                                <w:t xml:space="preserve">To delete the yellow instruction boxes, </w:t>
                              </w:r>
                              <w:r w:rsidR="00402C4E">
                                <w:rPr>
                                  <w:b/>
                                  <w:bCs/>
                                  <w:color w:val="FF0000"/>
                                  <w:lang w:val="en-CA"/>
                                </w:rPr>
                                <w:t xml:space="preserve">click on </w:t>
                              </w:r>
                              <w:r>
                                <w:rPr>
                                  <w:b/>
                                  <w:bCs/>
                                  <w:color w:val="FF0000"/>
                                  <w:lang w:val="en-CA"/>
                                </w:rPr>
                                <w:br/>
                                <w:t>an edge</w:t>
                              </w:r>
                              <w:r w:rsidR="00EE6D57">
                                <w:rPr>
                                  <w:b/>
                                  <w:bCs/>
                                  <w:color w:val="FF0000"/>
                                  <w:lang w:val="en-CA"/>
                                </w:rPr>
                                <w:t xml:space="preserve"> of the yellow box</w:t>
                              </w:r>
                              <w:r>
                                <w:rPr>
                                  <w:b/>
                                  <w:bCs/>
                                  <w:color w:val="FF0000"/>
                                  <w:lang w:val="en-CA"/>
                                </w:rPr>
                                <w:t>, then</w:t>
                              </w:r>
                              <w:r w:rsidR="00402C4E">
                                <w:rPr>
                                  <w:b/>
                                  <w:bCs/>
                                  <w:color w:val="FF0000"/>
                                  <w:lang w:val="en-CA"/>
                                </w:rPr>
                                <w:t xml:space="preserve"> click</w:t>
                              </w:r>
                              <w:r>
                                <w:rPr>
                                  <w:b/>
                                  <w:bCs/>
                                  <w:color w:val="FF0000"/>
                                  <w:lang w:val="en-CA"/>
                                </w:rPr>
                                <w:t xml:space="preserve"> DELETE on your </w:t>
                              </w:r>
                              <w:r>
                                <w:rPr>
                                  <w:b/>
                                  <w:bCs/>
                                  <w:color w:val="FF0000"/>
                                  <w:u w:val="single"/>
                                  <w:lang w:val="en-CA"/>
                                </w:rPr>
                                <w:t>keyboard</w:t>
                              </w:r>
                              <w:r>
                                <w:rPr>
                                  <w:b/>
                                  <w:bCs/>
                                  <w:color w:val="FF0000"/>
                                  <w:lang w:val="en-CA"/>
                                </w:rPr>
                                <w:t>.</w:t>
                              </w:r>
                            </w:p>
                          </w:txbxContent>
                        </wps:txbx>
                        <wps:bodyPr rot="0" vert="horz" wrap="square" lIns="36576" tIns="36576" rIns="36576" bIns="36576" anchor="t" anchorCtr="0" upright="1">
                          <a:noAutofit/>
                        </wps:bodyPr>
                      </wps:wsp>
                      <pic:pic xmlns:pic="http://schemas.openxmlformats.org/drawingml/2006/picture">
                        <pic:nvPicPr>
                          <pic:cNvPr id="14" name="Picture 14" descr="Diagram, shap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05018" y="544946"/>
                            <a:ext cx="2110740" cy="617855"/>
                          </a:xfrm>
                          <a:prstGeom prst="rect">
                            <a:avLst/>
                          </a:prstGeom>
                          <a:noFill/>
                        </pic:spPr>
                      </pic:pic>
                    </wpg:wgp>
                  </a:graphicData>
                </a:graphic>
              </wp:anchor>
            </w:drawing>
          </mc:Choice>
          <mc:Fallback>
            <w:pict>
              <v:group w14:anchorId="4A0E09FD" id="Group 16" o:spid="_x0000_s1047" style="position:absolute;margin-left:54.2pt;margin-top:8.35pt;width:429.9pt;height:183.25pt;z-index:251865088" coordsize="54597,23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48" type="#_x0000_t62" style="position:absolute;width:54597;height:2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" adj="6811,3504" fillcolor="#ff9" strokeweight="2pt">
                  <v:shadow color="#eeece1"/>
                  <v:textbox inset="2.88pt,2.88pt,2.88pt,2.88pt">
                    <w:txbxContent>
                      <w:p w14:paraId="311708AB" w14:textId="77777777" w:rsidR="00A977D6" w:rsidRDefault="00A977D6" w:rsidP="00A977D6">
                        <w:pPr>
                          <w:pStyle w:val="Heading4"/>
                          <w:widowControl w:val="0"/>
                        </w:pPr>
                        <w:r>
                          <w:t>Upper Panel Instructions</w:t>
                        </w:r>
                      </w:p>
                      <w:p w14:paraId="5BB456F2" w14:textId="67692FEE" w:rsidR="00A977D6" w:rsidRDefault="00A977D6" w:rsidP="00A977D6">
                        <w:pPr>
                          <w:ind w:right="3393"/>
                          <w:rPr>
                            <w:lang w:val="en-CA"/>
                          </w:rPr>
                        </w:pPr>
                        <w:r>
                          <w:rPr>
                            <w:b/>
                            <w:bCs/>
                            <w:lang w:val="en-CA"/>
                          </w:rPr>
                          <w:t xml:space="preserve">1. You can use this area for mailing labels. </w:t>
                        </w:r>
                        <w:r>
                          <w:rPr>
                            <w:lang w:val="en-CA"/>
                          </w:rPr>
                          <w:t xml:space="preserve">See the image for the correct way to </w:t>
                        </w:r>
                        <w:r w:rsidR="00E67EB7">
                          <w:rPr>
                            <w:lang w:val="en-CA"/>
                          </w:rPr>
                          <w:t>fold and tab your newsletters</w:t>
                        </w:r>
                        <w:r>
                          <w:rPr>
                            <w:lang w:val="en-CA"/>
                          </w:rPr>
                          <w:t xml:space="preserve"> on Tabloid paper. Seal </w:t>
                        </w:r>
                        <w:r w:rsidR="00E67EB7">
                          <w:rPr>
                            <w:lang w:val="en-CA"/>
                          </w:rPr>
                          <w:t xml:space="preserve">all </w:t>
                        </w:r>
                        <w:r>
                          <w:rPr>
                            <w:lang w:val="en-CA"/>
                          </w:rPr>
                          <w:t xml:space="preserve">the edges using tabs. </w:t>
                        </w:r>
                        <w:r>
                          <w:rPr>
                            <w:sz w:val="20"/>
                            <w:szCs w:val="20"/>
                          </w:rPr>
                          <w:t>(</w:t>
                        </w:r>
                        <w:hyperlink r:id="rId20" w:history="1">
                          <w:r w:rsidRPr="00EE4100">
                            <w:rPr>
                              <w:rStyle w:val="Hyperlink"/>
                              <w:sz w:val="20"/>
                              <w:szCs w:val="20"/>
                            </w:rPr>
                            <w:t>Printing Tutorial</w:t>
                          </w:r>
                        </w:hyperlink>
                        <w:r>
                          <w:rPr>
                            <w:sz w:val="20"/>
                            <w:szCs w:val="20"/>
                          </w:rPr>
                          <w:t xml:space="preserve"> – </w:t>
                        </w:r>
                        <w:r w:rsidRPr="00E67EB7">
                          <w:rPr>
                            <w:b/>
                            <w:bCs/>
                            <w:sz w:val="20"/>
                            <w:szCs w:val="20"/>
                          </w:rPr>
                          <w:t>Control + Click</w:t>
                        </w:r>
                        <w:r>
                          <w:rPr>
                            <w:sz w:val="20"/>
                            <w:szCs w:val="20"/>
                          </w:rPr>
                          <w:t xml:space="preserve"> to view.)</w:t>
                        </w:r>
                      </w:p>
                      <w:p w14:paraId="30785F0D" w14:textId="77777777" w:rsidR="00A977D6" w:rsidRDefault="00A977D6" w:rsidP="00A977D6">
                        <w:pPr>
                          <w:rPr>
                            <w:lang w:val="en-CA"/>
                          </w:rPr>
                        </w:pPr>
                        <w:r>
                          <w:rPr>
                            <w:b/>
                            <w:bCs/>
                            <w:lang w:val="en-CA"/>
                          </w:rPr>
                          <w:t xml:space="preserve">2. You can use this area for content. </w:t>
                        </w:r>
                        <w:r>
                          <w:rPr>
                            <w:lang w:val="en-CA"/>
                          </w:rPr>
                          <w:t xml:space="preserve">If you don’t plan to mail the newsletters as self-mailers, then you can add your own content to this area instead of labels. First delete the back page title and return address. </w:t>
                        </w:r>
                      </w:p>
                      <w:p w14:paraId="14E34719" w14:textId="087A8843" w:rsidR="00A977D6" w:rsidRDefault="00A977D6" w:rsidP="00A977D6">
                        <w:pPr>
                          <w:jc w:val="center"/>
                          <w:rPr>
                            <w:lang w:val="en-CA"/>
                          </w:rPr>
                        </w:pPr>
                        <w:r>
                          <w:rPr>
                            <w:b/>
                            <w:bCs/>
                            <w:color w:val="FF0000"/>
                            <w:lang w:val="en-CA"/>
                          </w:rPr>
                          <w:t xml:space="preserve">To delete the yellow instruction boxes, </w:t>
                        </w:r>
                        <w:r w:rsidR="00402C4E">
                          <w:rPr>
                            <w:b/>
                            <w:bCs/>
                            <w:color w:val="FF0000"/>
                            <w:lang w:val="en-CA"/>
                          </w:rPr>
                          <w:t xml:space="preserve">click on </w:t>
                        </w:r>
                        <w:r>
                          <w:rPr>
                            <w:b/>
                            <w:bCs/>
                            <w:color w:val="FF0000"/>
                            <w:lang w:val="en-CA"/>
                          </w:rPr>
                          <w:br/>
                          <w:t>an edge</w:t>
                        </w:r>
                        <w:r w:rsidR="00EE6D57">
                          <w:rPr>
                            <w:b/>
                            <w:bCs/>
                            <w:color w:val="FF0000"/>
                            <w:lang w:val="en-CA"/>
                          </w:rPr>
                          <w:t xml:space="preserve"> of the yellow box</w:t>
                        </w:r>
                        <w:r>
                          <w:rPr>
                            <w:b/>
                            <w:bCs/>
                            <w:color w:val="FF0000"/>
                            <w:lang w:val="en-CA"/>
                          </w:rPr>
                          <w:t>, then</w:t>
                        </w:r>
                        <w:r w:rsidR="00402C4E">
                          <w:rPr>
                            <w:b/>
                            <w:bCs/>
                            <w:color w:val="FF0000"/>
                            <w:lang w:val="en-CA"/>
                          </w:rPr>
                          <w:t xml:space="preserve"> click</w:t>
                        </w:r>
                        <w:r>
                          <w:rPr>
                            <w:b/>
                            <w:bCs/>
                            <w:color w:val="FF0000"/>
                            <w:lang w:val="en-CA"/>
                          </w:rPr>
                          <w:t xml:space="preserve"> DELETE on your </w:t>
                        </w:r>
                        <w:r>
                          <w:rPr>
                            <w:b/>
                            <w:bCs/>
                            <w:color w:val="FF0000"/>
                            <w:u w:val="single"/>
                            <w:lang w:val="en-CA"/>
                          </w:rPr>
                          <w:t>keyboard</w:t>
                        </w:r>
                        <w:r>
                          <w:rPr>
                            <w:b/>
                            <w:bCs/>
                            <w:color w:val="FF0000"/>
                            <w:lang w:val="en-C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9" type="#_x0000_t75" alt="Diagram, shape&#10;&#10;Description automatically generated" style="position:absolute;left:32050;top:5449;width:21107;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">
                  <v:imagedata r:id="rId21" o:title="Diagram, shape&#10;&#10;Description automatically generated"/>
                </v:shape>
              </v:group>
            </w:pict>
          </mc:Fallback>
        </mc:AlternateContent>
      </w:r>
    </w:p>
    <w:p w14:paraId="5CC9E9D3" w14:textId="56189F3B" w:rsidR="0048297A" w:rsidRDefault="0048297A" w:rsidP="00A167DB">
      <w:pPr>
        <w:rPr>
          <w:i/>
        </w:rPr>
      </w:pPr>
    </w:p>
    <w:p w14:paraId="583C6A14" w14:textId="2C8D0B06" w:rsidR="0048297A" w:rsidRDefault="0048297A" w:rsidP="00A167DB">
      <w:pPr>
        <w:rPr>
          <w:i/>
        </w:rPr>
      </w:pPr>
    </w:p>
    <w:p w14:paraId="45F2BBDB" w14:textId="49ACF10E" w:rsidR="0048297A" w:rsidRDefault="0048297A" w:rsidP="00A167DB">
      <w:pPr>
        <w:rPr>
          <w:i/>
        </w:rPr>
      </w:pPr>
    </w:p>
    <w:p w14:paraId="6468E75E" w14:textId="5E27CF1B" w:rsidR="0048297A" w:rsidRDefault="0048297A" w:rsidP="00A167DB">
      <w:pPr>
        <w:rPr>
          <w:i/>
        </w:rPr>
      </w:pPr>
    </w:p>
    <w:p w14:paraId="160A65D3" w14:textId="6D3FDA75" w:rsidR="0048297A" w:rsidRDefault="0048297A" w:rsidP="00A167DB">
      <w:pPr>
        <w:rPr>
          <w:i/>
        </w:rPr>
      </w:pPr>
    </w:p>
    <w:p w14:paraId="6730F6B5" w14:textId="1157522F" w:rsidR="0048297A" w:rsidRDefault="0048297A" w:rsidP="00A167DB">
      <w:pPr>
        <w:rPr>
          <w:i/>
        </w:rPr>
      </w:pPr>
    </w:p>
    <w:p w14:paraId="1D662B9E" w14:textId="0A500EBB" w:rsidR="0048297A" w:rsidRDefault="0048297A" w:rsidP="00A167DB">
      <w:pPr>
        <w:rPr>
          <w:i/>
        </w:rPr>
      </w:pPr>
    </w:p>
    <w:p w14:paraId="7642BE8B" w14:textId="49D437AE" w:rsidR="0048297A" w:rsidRDefault="0048297A" w:rsidP="00A167DB">
      <w:pPr>
        <w:rPr>
          <w:i/>
        </w:rPr>
      </w:pPr>
    </w:p>
    <w:p w14:paraId="5D3266CF" w14:textId="257994D6" w:rsidR="0048297A" w:rsidRDefault="0048297A" w:rsidP="00A167DB">
      <w:pPr>
        <w:rPr>
          <w:i/>
        </w:rPr>
      </w:pPr>
    </w:p>
    <w:p w14:paraId="7522E57E" w14:textId="0AD3CC88" w:rsidR="00570C49" w:rsidRDefault="00570C49" w:rsidP="00A167DB">
      <w:pPr>
        <w:rPr>
          <w:i/>
        </w:rPr>
      </w:pPr>
    </w:p>
    <w:p w14:paraId="43906170" w14:textId="2014BAAC" w:rsidR="00570C49" w:rsidRDefault="00570C49" w:rsidP="00A167DB">
      <w:pPr>
        <w:rPr>
          <w:i/>
        </w:rPr>
      </w:pPr>
    </w:p>
    <w:p w14:paraId="03C72CEB" w14:textId="47A43293" w:rsidR="0048297A" w:rsidRPr="00B04E00" w:rsidRDefault="00A44A0E" w:rsidP="00A167DB">
      <w:pPr>
        <w:rPr>
          <w:i/>
        </w:rPr>
      </w:pPr>
      <w:r>
        <w:rPr>
          <w:noProof/>
        </w:rPr>
        <mc:AlternateContent>
          <mc:Choice Requires="wps">
            <w:drawing>
              <wp:anchor distT="0" distB="0" distL="114300" distR="114300" simplePos="0" relativeHeight="251876352" behindDoc="0" locked="0" layoutInCell="1" allowOverlap="1" wp14:anchorId="01351403" wp14:editId="1366AD83">
                <wp:simplePos x="0" y="0"/>
                <wp:positionH relativeFrom="column">
                  <wp:posOffset>853440</wp:posOffset>
                </wp:positionH>
                <wp:positionV relativeFrom="paragraph">
                  <wp:posOffset>1432560</wp:posOffset>
                </wp:positionV>
                <wp:extent cx="3931285" cy="1984248"/>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4248"/>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CC5C02" w14:textId="77777777" w:rsidR="00A44A0E" w:rsidRPr="00FC59D8" w:rsidRDefault="00A44A0E" w:rsidP="00A44A0E">
                            <w:pPr>
                              <w:jc w:val="center"/>
                              <w:rPr>
                                <w:b/>
                                <w:sz w:val="28"/>
                                <w:szCs w:val="28"/>
                              </w:rPr>
                            </w:pPr>
                            <w:r w:rsidRPr="00FC59D8">
                              <w:rPr>
                                <w:b/>
                                <w:sz w:val="28"/>
                                <w:szCs w:val="28"/>
                              </w:rPr>
                              <w:t>To Insert Your Picture</w:t>
                            </w:r>
                            <w:r>
                              <w:rPr>
                                <w:b/>
                                <w:sz w:val="28"/>
                                <w:szCs w:val="28"/>
                              </w:rPr>
                              <w:t>/logo</w:t>
                            </w:r>
                          </w:p>
                          <w:p w14:paraId="1FF2786B" w14:textId="77777777" w:rsidR="00A44A0E" w:rsidRDefault="00A44A0E" w:rsidP="00A44A0E">
                            <w:pPr>
                              <w:numPr>
                                <w:ilvl w:val="0"/>
                                <w:numId w:val="1"/>
                              </w:numPr>
                              <w:spacing w:after="0"/>
                            </w:pPr>
                            <w:r>
                              <w:rPr>
                                <w:b/>
                              </w:rPr>
                              <w:t>RIGHT CLICK</w:t>
                            </w:r>
                            <w:r>
                              <w:t xml:space="preserve"> on the placeholder image. </w:t>
                            </w:r>
                          </w:p>
                          <w:p w14:paraId="3402637C" w14:textId="77777777" w:rsidR="00A44A0E" w:rsidRDefault="00A44A0E" w:rsidP="00A44A0E">
                            <w:pPr>
                              <w:numPr>
                                <w:ilvl w:val="0"/>
                                <w:numId w:val="1"/>
                              </w:numPr>
                              <w:spacing w:after="0"/>
                            </w:pPr>
                            <w:r>
                              <w:t xml:space="preserve">From the floating menu, choose </w:t>
                            </w:r>
                            <w:r>
                              <w:rPr>
                                <w:b/>
                              </w:rPr>
                              <w:t>Change Picture</w:t>
                            </w:r>
                            <w:r>
                              <w:t>.</w:t>
                            </w:r>
                          </w:p>
                          <w:p w14:paraId="5AAF51E1" w14:textId="77777777" w:rsidR="00A44A0E" w:rsidRDefault="00A44A0E" w:rsidP="00A44A0E">
                            <w:pPr>
                              <w:numPr>
                                <w:ilvl w:val="0"/>
                                <w:numId w:val="1"/>
                              </w:numPr>
                              <w:spacing w:after="0"/>
                            </w:pPr>
                            <w:r>
                              <w:rPr>
                                <w:b/>
                              </w:rPr>
                              <w:t>Find and insert</w:t>
                            </w:r>
                            <w:r>
                              <w:t xml:space="preserve"> your image from your computer.</w:t>
                            </w:r>
                          </w:p>
                          <w:p w14:paraId="12E509AB" w14:textId="77777777" w:rsidR="00A44A0E" w:rsidRDefault="00A44A0E" w:rsidP="00A44A0E">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77B0B24B" w14:textId="77777777" w:rsidR="00A44A0E" w:rsidRDefault="00A44A0E" w:rsidP="00A44A0E">
                            <w:pPr>
                              <w:spacing w:after="0"/>
                            </w:pPr>
                          </w:p>
                          <w:p w14:paraId="50B4EAE5" w14:textId="77777777" w:rsidR="00A44A0E" w:rsidRDefault="00A44A0E" w:rsidP="00A44A0E">
                            <w:pPr>
                              <w:spacing w:after="0"/>
                            </w:pPr>
                            <w:r>
                              <w:t xml:space="preserve">See how to work with images inside text boxes in Word:  </w:t>
                            </w:r>
                            <w:hyperlink r:id="rId22"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1351403" id="Rounded Rectangular Callout 286" o:spid="_x0000_s1050" type="#_x0000_t62" style="position:absolute;margin-left:67.2pt;margin-top:112.8pt;width:309.55pt;height:156.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" adj="26098,15075" fillcolor="#ff9" strokeweight="2pt">
                <v:shadow color="#eeece1"/>
                <v:textbox inset="2.88pt,2.88pt,2.88pt,2.88pt">
                  <w:txbxContent>
                    <w:p w14:paraId="29CC5C02" w14:textId="77777777" w:rsidR="00A44A0E" w:rsidRPr="00FC59D8" w:rsidRDefault="00A44A0E" w:rsidP="00A44A0E">
                      <w:pPr>
                        <w:jc w:val="center"/>
                        <w:rPr>
                          <w:b/>
                          <w:sz w:val="28"/>
                          <w:szCs w:val="28"/>
                        </w:rPr>
                      </w:pPr>
                      <w:r w:rsidRPr="00FC59D8">
                        <w:rPr>
                          <w:b/>
                          <w:sz w:val="28"/>
                          <w:szCs w:val="28"/>
                        </w:rPr>
                        <w:t>To Insert Your Picture</w:t>
                      </w:r>
                      <w:r>
                        <w:rPr>
                          <w:b/>
                          <w:sz w:val="28"/>
                          <w:szCs w:val="28"/>
                        </w:rPr>
                        <w:t>/logo</w:t>
                      </w:r>
                    </w:p>
                    <w:p w14:paraId="1FF2786B" w14:textId="77777777" w:rsidR="00A44A0E" w:rsidRDefault="00A44A0E" w:rsidP="00A44A0E">
                      <w:pPr>
                        <w:numPr>
                          <w:ilvl w:val="0"/>
                          <w:numId w:val="1"/>
                        </w:numPr>
                        <w:spacing w:after="0"/>
                      </w:pPr>
                      <w:r>
                        <w:rPr>
                          <w:b/>
                        </w:rPr>
                        <w:t>RIGHT CLICK</w:t>
                      </w:r>
                      <w:r>
                        <w:t xml:space="preserve"> on the placeholder image. </w:t>
                      </w:r>
                    </w:p>
                    <w:p w14:paraId="3402637C" w14:textId="77777777" w:rsidR="00A44A0E" w:rsidRDefault="00A44A0E" w:rsidP="00A44A0E">
                      <w:pPr>
                        <w:numPr>
                          <w:ilvl w:val="0"/>
                          <w:numId w:val="1"/>
                        </w:numPr>
                        <w:spacing w:after="0"/>
                      </w:pPr>
                      <w:r>
                        <w:t xml:space="preserve">From the floating menu, choose </w:t>
                      </w:r>
                      <w:r>
                        <w:rPr>
                          <w:b/>
                        </w:rPr>
                        <w:t>Change Picture</w:t>
                      </w:r>
                      <w:r>
                        <w:t>.</w:t>
                      </w:r>
                    </w:p>
                    <w:p w14:paraId="5AAF51E1" w14:textId="77777777" w:rsidR="00A44A0E" w:rsidRDefault="00A44A0E" w:rsidP="00A44A0E">
                      <w:pPr>
                        <w:numPr>
                          <w:ilvl w:val="0"/>
                          <w:numId w:val="1"/>
                        </w:numPr>
                        <w:spacing w:after="0"/>
                      </w:pPr>
                      <w:r>
                        <w:rPr>
                          <w:b/>
                        </w:rPr>
                        <w:t>Find and insert</w:t>
                      </w:r>
                      <w:r>
                        <w:t xml:space="preserve"> your image from your computer.</w:t>
                      </w:r>
                    </w:p>
                    <w:p w14:paraId="12E509AB" w14:textId="77777777" w:rsidR="00A44A0E" w:rsidRDefault="00A44A0E" w:rsidP="00A44A0E">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77B0B24B" w14:textId="77777777" w:rsidR="00A44A0E" w:rsidRDefault="00A44A0E" w:rsidP="00A44A0E">
                      <w:pPr>
                        <w:spacing w:after="0"/>
                      </w:pPr>
                    </w:p>
                    <w:p w14:paraId="50B4EAE5" w14:textId="77777777" w:rsidR="00A44A0E" w:rsidRDefault="00A44A0E" w:rsidP="00A44A0E">
                      <w:pPr>
                        <w:spacing w:after="0"/>
                      </w:pPr>
                      <w:r>
                        <w:t xml:space="preserve">See how to work with images inside text boxes in Word:  </w:t>
                      </w:r>
                      <w:hyperlink r:id="rId23" w:tgtFrame="_blank" w:history="1">
                        <w:r w:rsidRPr="00A83A6A">
                          <w:rPr>
                            <w:rStyle w:val="Hyperlink"/>
                          </w:rPr>
                          <w:t>https://www.youtube.com/watch?v=lKs8-1USlR4</w:t>
                        </w:r>
                      </w:hyperlink>
                    </w:p>
                  </w:txbxContent>
                </v:textbox>
              </v:shape>
            </w:pict>
          </mc:Fallback>
        </mc:AlternateContent>
      </w:r>
      <w:r w:rsidR="00EE6D57">
        <w:rPr>
          <w:noProof/>
        </w:rPr>
        <mc:AlternateContent>
          <mc:Choice Requires="wps">
            <w:drawing>
              <wp:anchor distT="0" distB="0" distL="114300" distR="114300" simplePos="0" relativeHeight="251645952" behindDoc="0" locked="0" layoutInCell="1" allowOverlap="1" wp14:anchorId="4537DE14" wp14:editId="1C854B85">
                <wp:simplePos x="0" y="0"/>
                <wp:positionH relativeFrom="margin">
                  <wp:posOffset>0</wp:posOffset>
                </wp:positionH>
                <wp:positionV relativeFrom="page">
                  <wp:posOffset>8124825</wp:posOffset>
                </wp:positionV>
                <wp:extent cx="3821430" cy="835660"/>
                <wp:effectExtent l="0" t="0" r="0" b="2540"/>
                <wp:wrapNone/>
                <wp:docPr id="7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B436" w14:textId="77777777" w:rsidR="00C844A2" w:rsidRPr="00EB375D" w:rsidRDefault="00C844A2" w:rsidP="00C844A2">
                            <w:pPr>
                              <w:spacing w:after="40"/>
                              <w:ind w:left="86" w:right="-14"/>
                              <w:jc w:val="center"/>
                              <w:rPr>
                                <w:rFonts w:ascii="Arial Narrow" w:hAnsi="Arial Narrow"/>
                                <w:b/>
                                <w:bCs/>
                                <w:color w:val="17365D" w:themeColor="text2" w:themeShade="BF"/>
                                <w:sz w:val="32"/>
                                <w:szCs w:val="32"/>
                              </w:rPr>
                            </w:pPr>
                            <w:r w:rsidRPr="00EB375D">
                              <w:rPr>
                                <w:rFonts w:ascii="Arial Narrow" w:hAnsi="Arial Narrow"/>
                                <w:b/>
                                <w:bCs/>
                                <w:color w:val="17365D" w:themeColor="text2" w:themeShade="BF"/>
                                <w:sz w:val="32"/>
                                <w:szCs w:val="32"/>
                              </w:rPr>
                              <w:t>${Name}</w:t>
                            </w:r>
                          </w:p>
                          <w:p w14:paraId="678679A4" w14:textId="77777777" w:rsidR="00C844A2" w:rsidRPr="0074680A" w:rsidRDefault="00C844A2" w:rsidP="00C844A2">
                            <w:pPr>
                              <w:spacing w:after="40"/>
                              <w:ind w:left="90" w:right="-14"/>
                              <w:jc w:val="center"/>
                              <w:rPr>
                                <w:rFonts w:ascii="Arial Black" w:hAnsi="Arial Black"/>
                                <w:b/>
                                <w:bCs/>
                                <w:color w:val="17365D" w:themeColor="text2" w:themeShade="BF"/>
                                <w:sz w:val="26"/>
                                <w:szCs w:val="26"/>
                              </w:rPr>
                            </w:pPr>
                            <w:r w:rsidRPr="0074680A">
                              <w:rPr>
                                <w:rFonts w:ascii="Arial Black" w:hAnsi="Arial Black"/>
                                <w:b/>
                                <w:bCs/>
                                <w:color w:val="17365D" w:themeColor="text2" w:themeShade="BF"/>
                                <w:sz w:val="26"/>
                                <w:szCs w:val="26"/>
                              </w:rPr>
                              <w:t>${Phone}</w:t>
                            </w:r>
                          </w:p>
                          <w:p w14:paraId="2CF56EDB" w14:textId="77777777" w:rsidR="00551861" w:rsidRPr="0074680A" w:rsidRDefault="00C844A2" w:rsidP="00C844A2">
                            <w:pPr>
                              <w:spacing w:after="40"/>
                              <w:ind w:left="90" w:right="-14"/>
                              <w:jc w:val="center"/>
                              <w:rPr>
                                <w:rFonts w:ascii="Arial Narrow" w:hAnsi="Arial Narrow"/>
                                <w:b/>
                                <w:color w:val="17365D" w:themeColor="text2" w:themeShade="BF"/>
                                <w:sz w:val="26"/>
                                <w:szCs w:val="26"/>
                              </w:rPr>
                            </w:pPr>
                            <w:r w:rsidRPr="0074680A">
                              <w:rPr>
                                <w:rFonts w:ascii="Arial Narrow" w:hAnsi="Arial Narrow"/>
                                <w:b/>
                                <w:bCs/>
                                <w:color w:val="17365D" w:themeColor="text2" w:themeShade="BF"/>
                                <w:sz w:val="26"/>
                                <w:szCs w:val="26"/>
                              </w:rPr>
                              <w:t>${Email}</w:t>
                            </w:r>
                            <w:r w:rsidR="00551861" w:rsidRPr="0074680A">
                              <w:rPr>
                                <w:b/>
                                <w:bCs/>
                                <w:color w:val="17365D" w:themeColor="text2" w:themeShade="BF"/>
                                <w:sz w:val="26"/>
                                <w:szCs w:val="2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DE14" id="Text Box 67" o:spid="_x0000_s1051" type="#_x0000_t202" style="position:absolute;margin-left:0;margin-top:639.75pt;width:300.9pt;height:65.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" filled="f" stroked="f">
                <v:textbox>
                  <w:txbxContent>
                    <w:p w14:paraId="6FD8B436" w14:textId="77777777" w:rsidR="00C844A2" w:rsidRPr="00EB375D" w:rsidRDefault="00C844A2" w:rsidP="00C844A2">
                      <w:pPr>
                        <w:spacing w:after="40"/>
                        <w:ind w:left="86" w:right="-14"/>
                        <w:jc w:val="center"/>
                        <w:rPr>
                          <w:rFonts w:ascii="Arial Narrow" w:hAnsi="Arial Narrow"/>
                          <w:b/>
                          <w:bCs/>
                          <w:color w:val="17365D" w:themeColor="text2" w:themeShade="BF"/>
                          <w:sz w:val="32"/>
                          <w:szCs w:val="32"/>
                        </w:rPr>
                      </w:pPr>
                      <w:r w:rsidRPr="00EB375D">
                        <w:rPr>
                          <w:rFonts w:ascii="Arial Narrow" w:hAnsi="Arial Narrow"/>
                          <w:b/>
                          <w:bCs/>
                          <w:color w:val="17365D" w:themeColor="text2" w:themeShade="BF"/>
                          <w:sz w:val="32"/>
                          <w:szCs w:val="32"/>
                        </w:rPr>
                        <w:t>${Name}</w:t>
                      </w:r>
                    </w:p>
                    <w:p w14:paraId="678679A4" w14:textId="77777777" w:rsidR="00C844A2" w:rsidRPr="0074680A" w:rsidRDefault="00C844A2" w:rsidP="00C844A2">
                      <w:pPr>
                        <w:spacing w:after="40"/>
                        <w:ind w:left="90" w:right="-14"/>
                        <w:jc w:val="center"/>
                        <w:rPr>
                          <w:rFonts w:ascii="Arial Black" w:hAnsi="Arial Black"/>
                          <w:b/>
                          <w:bCs/>
                          <w:color w:val="17365D" w:themeColor="text2" w:themeShade="BF"/>
                          <w:sz w:val="26"/>
                          <w:szCs w:val="26"/>
                        </w:rPr>
                      </w:pPr>
                      <w:r w:rsidRPr="0074680A">
                        <w:rPr>
                          <w:rFonts w:ascii="Arial Black" w:hAnsi="Arial Black"/>
                          <w:b/>
                          <w:bCs/>
                          <w:color w:val="17365D" w:themeColor="text2" w:themeShade="BF"/>
                          <w:sz w:val="26"/>
                          <w:szCs w:val="26"/>
                        </w:rPr>
                        <w:t>${Phone}</w:t>
                      </w:r>
                    </w:p>
                    <w:p w14:paraId="2CF56EDB" w14:textId="77777777" w:rsidR="00551861" w:rsidRPr="0074680A" w:rsidRDefault="00C844A2" w:rsidP="00C844A2">
                      <w:pPr>
                        <w:spacing w:after="40"/>
                        <w:ind w:left="90" w:right="-14"/>
                        <w:jc w:val="center"/>
                        <w:rPr>
                          <w:rFonts w:ascii="Arial Narrow" w:hAnsi="Arial Narrow"/>
                          <w:b/>
                          <w:color w:val="17365D" w:themeColor="text2" w:themeShade="BF"/>
                          <w:sz w:val="26"/>
                          <w:szCs w:val="26"/>
                        </w:rPr>
                      </w:pPr>
                      <w:r w:rsidRPr="0074680A">
                        <w:rPr>
                          <w:rFonts w:ascii="Arial Narrow" w:hAnsi="Arial Narrow"/>
                          <w:b/>
                          <w:bCs/>
                          <w:color w:val="17365D" w:themeColor="text2" w:themeShade="BF"/>
                          <w:sz w:val="26"/>
                          <w:szCs w:val="26"/>
                        </w:rPr>
                        <w:t>${Email}</w:t>
                      </w:r>
                      <w:r w:rsidR="00551861" w:rsidRPr="0074680A">
                        <w:rPr>
                          <w:b/>
                          <w:bCs/>
                          <w:color w:val="17365D" w:themeColor="text2" w:themeShade="BF"/>
                          <w:sz w:val="26"/>
                          <w:szCs w:val="26"/>
                        </w:rPr>
                        <w:t> </w:t>
                      </w:r>
                    </w:p>
                  </w:txbxContent>
                </v:textbox>
                <w10:wrap anchorx="margin" anchory="page"/>
              </v:shape>
            </w:pict>
          </mc:Fallback>
        </mc:AlternateContent>
      </w:r>
      <w:r w:rsidR="00EE6D57" w:rsidRPr="00C844A2">
        <w:rPr>
          <w:noProof/>
        </w:rPr>
        <w:drawing>
          <wp:anchor distT="36576" distB="36576" distL="36576" distR="36576" simplePos="0" relativeHeight="251685888" behindDoc="0" locked="0" layoutInCell="1" allowOverlap="1" wp14:anchorId="01CC5781" wp14:editId="73979C34">
            <wp:simplePos x="0" y="0"/>
            <wp:positionH relativeFrom="column">
              <wp:posOffset>3840480</wp:posOffset>
            </wp:positionH>
            <wp:positionV relativeFrom="page">
              <wp:posOffset>8087164</wp:posOffset>
            </wp:positionV>
            <wp:extent cx="1231265" cy="793750"/>
            <wp:effectExtent l="0" t="0" r="6985" b="6350"/>
            <wp:wrapNone/>
            <wp:docPr id="256" name="Picture 681" descr="new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new logo placehol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12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D57">
        <w:rPr>
          <w:noProof/>
        </w:rPr>
        <mc:AlternateContent>
          <mc:Choice Requires="wps">
            <w:drawing>
              <wp:anchor distT="0" distB="0" distL="114300" distR="114300" simplePos="0" relativeHeight="251758079" behindDoc="0" locked="0" layoutInCell="1" allowOverlap="1" wp14:anchorId="5C9AB629" wp14:editId="45700EE0">
                <wp:simplePos x="0" y="0"/>
                <wp:positionH relativeFrom="margin">
                  <wp:posOffset>11723</wp:posOffset>
                </wp:positionH>
                <wp:positionV relativeFrom="page">
                  <wp:posOffset>5416062</wp:posOffset>
                </wp:positionV>
                <wp:extent cx="6824980" cy="2890324"/>
                <wp:effectExtent l="0" t="0" r="0" b="5715"/>
                <wp:wrapNone/>
                <wp:docPr id="7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2890324"/>
                        </a:xfrm>
                        <a:prstGeom prst="rect">
                          <a:avLst/>
                        </a:prstGeom>
                        <a:noFill/>
                        <a:ln>
                          <a:noFill/>
                        </a:ln>
                      </wps:spPr>
                      <wps:txbx>
                        <w:txbxContent>
                          <w:p w14:paraId="24809A8C" w14:textId="3A69B958" w:rsidR="00EE6D57" w:rsidRDefault="00EE6D57" w:rsidP="00EE6D57">
                            <w:pPr>
                              <w:pStyle w:val="Heading2"/>
                            </w:pPr>
                            <w:r>
                              <w:t>Advice from Buyers for AFTER Moving into a New Home</w:t>
                            </w:r>
                          </w:p>
                          <w:p w14:paraId="1EC91324" w14:textId="31F98DBD" w:rsidR="00EE6D57" w:rsidRPr="00C901F6" w:rsidRDefault="00EE6D57" w:rsidP="00EE6D57">
                            <w:pPr>
                              <w:pStyle w:val="ListParagraph"/>
                              <w:numPr>
                                <w:ilvl w:val="0"/>
                                <w:numId w:val="12"/>
                              </w:numPr>
                              <w:spacing w:after="160" w:line="259" w:lineRule="auto"/>
                              <w:contextualSpacing/>
                            </w:pPr>
                            <w:r w:rsidRPr="00C901F6">
                              <w:t>“</w:t>
                            </w:r>
                            <w:r>
                              <w:t>G</w:t>
                            </w:r>
                            <w:r w:rsidRPr="00C901F6">
                              <w:t>ood fences make good neighbors.”</w:t>
                            </w:r>
                            <w:r>
                              <w:t xml:space="preserve"> Keep the yard (and fences) neat. First impressions count!</w:t>
                            </w:r>
                          </w:p>
                          <w:p w14:paraId="067E8598" w14:textId="4DBF4BB9" w:rsidR="00EE6D57" w:rsidRPr="00C901F6" w:rsidRDefault="00EE6D57" w:rsidP="00EE6D57">
                            <w:pPr>
                              <w:pStyle w:val="ListParagraph"/>
                              <w:numPr>
                                <w:ilvl w:val="0"/>
                                <w:numId w:val="12"/>
                              </w:numPr>
                              <w:spacing w:after="160" w:line="259" w:lineRule="auto"/>
                              <w:contextualSpacing/>
                            </w:pPr>
                            <w:r w:rsidRPr="00C901F6">
                              <w:t>If you see something you want to change</w:t>
                            </w:r>
                            <w:r>
                              <w:t xml:space="preserve"> about the home’s structure</w:t>
                            </w:r>
                            <w:r w:rsidRPr="00C901F6">
                              <w:t xml:space="preserve">, don't wait too long. </w:t>
                            </w:r>
                            <w:r>
                              <w:t>You’ll get used to it and then spend the next several years wishing you’d changed it.</w:t>
                            </w:r>
                          </w:p>
                          <w:p w14:paraId="3ED7CEEB" w14:textId="77777777" w:rsidR="00EE6D57" w:rsidRPr="00C901F6" w:rsidRDefault="00EE6D57" w:rsidP="00EE6D57">
                            <w:pPr>
                              <w:pStyle w:val="ListParagraph"/>
                              <w:numPr>
                                <w:ilvl w:val="0"/>
                                <w:numId w:val="12"/>
                              </w:numPr>
                              <w:spacing w:after="160" w:line="259" w:lineRule="auto"/>
                              <w:contextualSpacing/>
                            </w:pPr>
                            <w:r w:rsidRPr="00C901F6">
                              <w:t>"</w:t>
                            </w:r>
                            <w:r>
                              <w:t>M</w:t>
                            </w:r>
                            <w:r w:rsidRPr="00C901F6">
                              <w:t>easure twice, cut once," as the saying</w:t>
                            </w:r>
                            <w:r>
                              <w:t xml:space="preserve"> </w:t>
                            </w:r>
                            <w:r w:rsidRPr="00C901F6">
                              <w:t xml:space="preserve">goes. </w:t>
                            </w:r>
                            <w:r>
                              <w:t>When doing DIY, my advice is to measure thrice, then get a second opinion before cutting.</w:t>
                            </w:r>
                          </w:p>
                          <w:p w14:paraId="7829D7C6" w14:textId="77777777" w:rsidR="00EE6D57" w:rsidRPr="00C901F6" w:rsidRDefault="00EE6D57" w:rsidP="00EE6D57">
                            <w:pPr>
                              <w:pStyle w:val="ListParagraph"/>
                              <w:numPr>
                                <w:ilvl w:val="0"/>
                                <w:numId w:val="12"/>
                              </w:numPr>
                              <w:spacing w:after="160" w:line="259" w:lineRule="auto"/>
                              <w:contextualSpacing/>
                            </w:pPr>
                            <w:r w:rsidRPr="00C901F6">
                              <w:t xml:space="preserve">When decorating, remember #2 above. </w:t>
                            </w:r>
                            <w:r>
                              <w:t xml:space="preserve">Don’t leave </w:t>
                            </w:r>
                            <w:r w:rsidRPr="00C901F6">
                              <w:t>the</w:t>
                            </w:r>
                            <w:r>
                              <w:t xml:space="preserve"> curtains if you hate them!</w:t>
                            </w:r>
                          </w:p>
                          <w:p w14:paraId="7847AEED" w14:textId="6DBE2A26" w:rsidR="00EE6D57" w:rsidRDefault="00EE6D57" w:rsidP="00EE6D57">
                            <w:pPr>
                              <w:pStyle w:val="ListParagraph"/>
                              <w:numPr>
                                <w:ilvl w:val="0"/>
                                <w:numId w:val="12"/>
                              </w:numPr>
                              <w:spacing w:after="160" w:line="259" w:lineRule="auto"/>
                              <w:contextualSpacing/>
                            </w:pPr>
                            <w:r w:rsidRPr="00C901F6">
                              <w:t>"</w:t>
                            </w:r>
                            <w:r>
                              <w:t>A</w:t>
                            </w:r>
                            <w:r w:rsidRPr="00C901F6">
                              <w:t xml:space="preserve"> place for everything, and everything in its plac</w:t>
                            </w:r>
                            <w:r>
                              <w:t>e.” When you first put things in a place, they tend to stay there. Place with awareness.</w:t>
                            </w:r>
                          </w:p>
                          <w:p w14:paraId="5DB8CF78" w14:textId="77777777" w:rsidR="00EE6D57" w:rsidRDefault="00EE6D57" w:rsidP="00EE6D57">
                            <w:pPr>
                              <w:pStyle w:val="ListParagraph"/>
                              <w:numPr>
                                <w:ilvl w:val="0"/>
                                <w:numId w:val="12"/>
                              </w:numPr>
                              <w:spacing w:after="160" w:line="259" w:lineRule="auto"/>
                              <w:contextualSpacing/>
                            </w:pPr>
                            <w:r w:rsidRPr="00C901F6">
                              <w:t xml:space="preserve">Never buy furniture online that you haven't tried. </w:t>
                            </w:r>
                            <w:r>
                              <w:t>Self-explanatory.</w:t>
                            </w:r>
                          </w:p>
                          <w:p w14:paraId="786E65A0" w14:textId="3976E6EF" w:rsidR="00EE6D57" w:rsidRPr="00EE6D57" w:rsidRDefault="00EE6D57" w:rsidP="00EE6D57">
                            <w:pPr>
                              <w:pStyle w:val="ListParagraph"/>
                              <w:numPr>
                                <w:ilvl w:val="0"/>
                                <w:numId w:val="12"/>
                              </w:numPr>
                              <w:spacing w:after="160" w:line="259" w:lineRule="auto"/>
                              <w:contextualSpacing/>
                            </w:pPr>
                            <w:r>
                              <w:t>Tell</w:t>
                            </w:r>
                            <w:r w:rsidRPr="00EE6D57">
                              <w:t xml:space="preserve"> everyone about the awesome experience you had with your Realtor (me).</w:t>
                            </w:r>
                            <w:r>
                              <w:br/>
                              <w:t>Thank you!</w:t>
                            </w:r>
                          </w:p>
                          <w:p w14:paraId="71F4C6B6" w14:textId="767BCE7A" w:rsidR="00A11F08" w:rsidRPr="00625AF7" w:rsidRDefault="00A11F08" w:rsidP="0074680A">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B629" id="Text Box 58" o:spid="_x0000_s1052" type="#_x0000_t202" style="position:absolute;margin-left:.9pt;margin-top:426.45pt;width:537.4pt;height:227.6pt;z-index:25175807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" filled="f" stroked="f">
                <v:textbox>
                  <w:txbxContent>
                    <w:p w14:paraId="24809A8C" w14:textId="3A69B958" w:rsidR="00EE6D57" w:rsidRDefault="00EE6D57" w:rsidP="00EE6D57">
                      <w:pPr>
                        <w:pStyle w:val="Heading2"/>
                      </w:pPr>
                      <w:r>
                        <w:t>Advice from Buyers for AFTER Moving into a New Home</w:t>
                      </w:r>
                    </w:p>
                    <w:p w14:paraId="1EC91324" w14:textId="31F98DBD" w:rsidR="00EE6D57" w:rsidRPr="00C901F6" w:rsidRDefault="00EE6D57" w:rsidP="00EE6D57">
                      <w:pPr>
                        <w:pStyle w:val="ListParagraph"/>
                        <w:numPr>
                          <w:ilvl w:val="0"/>
                          <w:numId w:val="12"/>
                        </w:numPr>
                        <w:spacing w:after="160" w:line="259" w:lineRule="auto"/>
                        <w:contextualSpacing/>
                      </w:pPr>
                      <w:r w:rsidRPr="00C901F6">
                        <w:t>“</w:t>
                      </w:r>
                      <w:r>
                        <w:t>G</w:t>
                      </w:r>
                      <w:r w:rsidRPr="00C901F6">
                        <w:t>ood fences make good neighbors.”</w:t>
                      </w:r>
                      <w:r>
                        <w:t xml:space="preserve"> Keep the yard (and fences) neat. First impressions count!</w:t>
                      </w:r>
                    </w:p>
                    <w:p w14:paraId="067E8598" w14:textId="4DBF4BB9" w:rsidR="00EE6D57" w:rsidRPr="00C901F6" w:rsidRDefault="00EE6D57" w:rsidP="00EE6D57">
                      <w:pPr>
                        <w:pStyle w:val="ListParagraph"/>
                        <w:numPr>
                          <w:ilvl w:val="0"/>
                          <w:numId w:val="12"/>
                        </w:numPr>
                        <w:spacing w:after="160" w:line="259" w:lineRule="auto"/>
                        <w:contextualSpacing/>
                      </w:pPr>
                      <w:r w:rsidRPr="00C901F6">
                        <w:t>If you see something you want to change</w:t>
                      </w:r>
                      <w:r>
                        <w:t xml:space="preserve"> about the home’s structure</w:t>
                      </w:r>
                      <w:r w:rsidRPr="00C901F6">
                        <w:t xml:space="preserve">, don't wait too long. </w:t>
                      </w:r>
                      <w:r>
                        <w:t>You’ll get used to it and then spend the next several years wishing you’d changed it.</w:t>
                      </w:r>
                    </w:p>
                    <w:p w14:paraId="3ED7CEEB" w14:textId="77777777" w:rsidR="00EE6D57" w:rsidRPr="00C901F6" w:rsidRDefault="00EE6D57" w:rsidP="00EE6D57">
                      <w:pPr>
                        <w:pStyle w:val="ListParagraph"/>
                        <w:numPr>
                          <w:ilvl w:val="0"/>
                          <w:numId w:val="12"/>
                        </w:numPr>
                        <w:spacing w:after="160" w:line="259" w:lineRule="auto"/>
                        <w:contextualSpacing/>
                      </w:pPr>
                      <w:r w:rsidRPr="00C901F6">
                        <w:t>"</w:t>
                      </w:r>
                      <w:r>
                        <w:t>M</w:t>
                      </w:r>
                      <w:r w:rsidRPr="00C901F6">
                        <w:t>easure twice, cut once," as the saying</w:t>
                      </w:r>
                      <w:r>
                        <w:t xml:space="preserve"> </w:t>
                      </w:r>
                      <w:r w:rsidRPr="00C901F6">
                        <w:t xml:space="preserve">goes. </w:t>
                      </w:r>
                      <w:r>
                        <w:t>When doing DIY, my advice is to measure thrice, then get a second opinion before cutting.</w:t>
                      </w:r>
                    </w:p>
                    <w:p w14:paraId="7829D7C6" w14:textId="77777777" w:rsidR="00EE6D57" w:rsidRPr="00C901F6" w:rsidRDefault="00EE6D57" w:rsidP="00EE6D57">
                      <w:pPr>
                        <w:pStyle w:val="ListParagraph"/>
                        <w:numPr>
                          <w:ilvl w:val="0"/>
                          <w:numId w:val="12"/>
                        </w:numPr>
                        <w:spacing w:after="160" w:line="259" w:lineRule="auto"/>
                        <w:contextualSpacing/>
                      </w:pPr>
                      <w:r w:rsidRPr="00C901F6">
                        <w:t xml:space="preserve">When decorating, remember #2 above. </w:t>
                      </w:r>
                      <w:r>
                        <w:t xml:space="preserve">Don’t leave </w:t>
                      </w:r>
                      <w:r w:rsidRPr="00C901F6">
                        <w:t>the</w:t>
                      </w:r>
                      <w:r>
                        <w:t xml:space="preserve"> curtains if you hate them!</w:t>
                      </w:r>
                    </w:p>
                    <w:p w14:paraId="7847AEED" w14:textId="6DBE2A26" w:rsidR="00EE6D57" w:rsidRDefault="00EE6D57" w:rsidP="00EE6D57">
                      <w:pPr>
                        <w:pStyle w:val="ListParagraph"/>
                        <w:numPr>
                          <w:ilvl w:val="0"/>
                          <w:numId w:val="12"/>
                        </w:numPr>
                        <w:spacing w:after="160" w:line="259" w:lineRule="auto"/>
                        <w:contextualSpacing/>
                      </w:pPr>
                      <w:r w:rsidRPr="00C901F6">
                        <w:t>"</w:t>
                      </w:r>
                      <w:r>
                        <w:t>A</w:t>
                      </w:r>
                      <w:r w:rsidRPr="00C901F6">
                        <w:t xml:space="preserve"> place for everything, and everything in its plac</w:t>
                      </w:r>
                      <w:r>
                        <w:t>e.” When you first put things in a place, they tend to stay there. Place with awareness.</w:t>
                      </w:r>
                    </w:p>
                    <w:p w14:paraId="5DB8CF78" w14:textId="77777777" w:rsidR="00EE6D57" w:rsidRDefault="00EE6D57" w:rsidP="00EE6D57">
                      <w:pPr>
                        <w:pStyle w:val="ListParagraph"/>
                        <w:numPr>
                          <w:ilvl w:val="0"/>
                          <w:numId w:val="12"/>
                        </w:numPr>
                        <w:spacing w:after="160" w:line="259" w:lineRule="auto"/>
                        <w:contextualSpacing/>
                      </w:pPr>
                      <w:r w:rsidRPr="00C901F6">
                        <w:t xml:space="preserve">Never buy furniture online that you haven't tried. </w:t>
                      </w:r>
                      <w:r>
                        <w:t>Self-explanatory.</w:t>
                      </w:r>
                    </w:p>
                    <w:p w14:paraId="786E65A0" w14:textId="3976E6EF" w:rsidR="00EE6D57" w:rsidRPr="00EE6D57" w:rsidRDefault="00EE6D57" w:rsidP="00EE6D57">
                      <w:pPr>
                        <w:pStyle w:val="ListParagraph"/>
                        <w:numPr>
                          <w:ilvl w:val="0"/>
                          <w:numId w:val="12"/>
                        </w:numPr>
                        <w:spacing w:after="160" w:line="259" w:lineRule="auto"/>
                        <w:contextualSpacing/>
                      </w:pPr>
                      <w:r>
                        <w:t>Tell</w:t>
                      </w:r>
                      <w:r w:rsidRPr="00EE6D57">
                        <w:t xml:space="preserve"> everyone about the awesome experience you had with your Realtor (me).</w:t>
                      </w:r>
                      <w:r>
                        <w:br/>
                        <w:t>Thank you!</w:t>
                      </w:r>
                    </w:p>
                    <w:p w14:paraId="71F4C6B6" w14:textId="767BCE7A" w:rsidR="00A11F08" w:rsidRPr="00625AF7" w:rsidRDefault="00A11F08" w:rsidP="0074680A">
                      <w:pPr>
                        <w:rPr>
                          <w:i/>
                          <w:iCs/>
                        </w:rPr>
                      </w:pPr>
                    </w:p>
                  </w:txbxContent>
                </v:textbox>
                <w10:wrap anchorx="margin" anchory="page"/>
              </v:shape>
            </w:pict>
          </mc:Fallback>
        </mc:AlternateContent>
      </w:r>
      <w:r w:rsidR="002C5670" w:rsidRPr="00C844A2">
        <w:rPr>
          <w:noProof/>
        </w:rPr>
        <w:drawing>
          <wp:anchor distT="36576" distB="36576" distL="36576" distR="36576" simplePos="0" relativeHeight="251684864" behindDoc="0" locked="0" layoutInCell="1" allowOverlap="1" wp14:anchorId="2F239BF5" wp14:editId="6488BC40">
            <wp:simplePos x="0" y="0"/>
            <wp:positionH relativeFrom="margin">
              <wp:posOffset>5429250</wp:posOffset>
            </wp:positionH>
            <wp:positionV relativeFrom="page">
              <wp:posOffset>7478607</wp:posOffset>
            </wp:positionV>
            <wp:extent cx="1307465" cy="1614170"/>
            <wp:effectExtent l="0" t="0" r="6985" b="5080"/>
            <wp:wrapNone/>
            <wp:docPr id="10" name="Picture 682"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new placeholder mugshot"/>
                    <pic:cNvPicPr>
                      <a:picLocks noChangeAspect="1" noChangeArrowheads="1"/>
                    </pic:cNvPicPr>
                  </pic:nvPicPr>
                  <pic:blipFill rotWithShape="1">
                    <a:blip r:embed="rId25">
                      <a:extLst>
                        <a:ext uri="{28A0092B-C50C-407E-A947-70E740481C1C}">
                          <a14:useLocalDpi xmlns:a14="http://schemas.microsoft.com/office/drawing/2010/main" val="0"/>
                        </a:ext>
                      </a:extLst>
                    </a:blip>
                    <a:srcRect b="10454"/>
                    <a:stretch/>
                  </pic:blipFill>
                  <pic:spPr bwMode="auto">
                    <a:xfrm>
                      <a:off x="0" y="0"/>
                      <a:ext cx="1307465" cy="161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8297A" w:rsidRPr="00B04E00"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D0DD" w14:textId="77777777" w:rsidR="00FB31E9" w:rsidRDefault="00FB31E9" w:rsidP="00536C4B">
      <w:pPr>
        <w:spacing w:after="0"/>
      </w:pPr>
      <w:r>
        <w:separator/>
      </w:r>
    </w:p>
  </w:endnote>
  <w:endnote w:type="continuationSeparator" w:id="0">
    <w:p w14:paraId="0335F8D4" w14:textId="77777777" w:rsidR="00FB31E9" w:rsidRDefault="00FB31E9"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6C6D" w14:textId="77777777" w:rsidR="00FB31E9" w:rsidRDefault="00FB31E9" w:rsidP="00536C4B">
      <w:pPr>
        <w:spacing w:after="0"/>
      </w:pPr>
      <w:r>
        <w:separator/>
      </w:r>
    </w:p>
  </w:footnote>
  <w:footnote w:type="continuationSeparator" w:id="0">
    <w:p w14:paraId="34F9946E" w14:textId="77777777" w:rsidR="00FB31E9" w:rsidRDefault="00FB31E9"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F76D48"/>
    <w:multiLevelType w:val="hybridMultilevel"/>
    <w:tmpl w:val="7E9A7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3302436">
    <w:abstractNumId w:val="8"/>
  </w:num>
  <w:num w:numId="2" w16cid:durableId="1910381680">
    <w:abstractNumId w:val="9"/>
  </w:num>
  <w:num w:numId="3" w16cid:durableId="298415090">
    <w:abstractNumId w:val="10"/>
  </w:num>
  <w:num w:numId="4" w16cid:durableId="1588418740">
    <w:abstractNumId w:val="1"/>
  </w:num>
  <w:num w:numId="5" w16cid:durableId="465512430">
    <w:abstractNumId w:val="3"/>
  </w:num>
  <w:num w:numId="6" w16cid:durableId="673801903">
    <w:abstractNumId w:val="5"/>
  </w:num>
  <w:num w:numId="7" w16cid:durableId="103422864">
    <w:abstractNumId w:val="2"/>
  </w:num>
  <w:num w:numId="8" w16cid:durableId="151025227">
    <w:abstractNumId w:val="11"/>
  </w:num>
  <w:num w:numId="9" w16cid:durableId="665519628">
    <w:abstractNumId w:val="4"/>
  </w:num>
  <w:num w:numId="10" w16cid:durableId="592320861">
    <w:abstractNumId w:val="0"/>
  </w:num>
  <w:num w:numId="11" w16cid:durableId="277180835">
    <w:abstractNumId w:val="6"/>
  </w:num>
  <w:num w:numId="12" w16cid:durableId="185961197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857"/>
    <w:rsid w:val="00052DD2"/>
    <w:rsid w:val="0005328F"/>
    <w:rsid w:val="00054A82"/>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22AA"/>
    <w:rsid w:val="000B2F1F"/>
    <w:rsid w:val="000B38B0"/>
    <w:rsid w:val="000B38ED"/>
    <w:rsid w:val="000B399D"/>
    <w:rsid w:val="000B3AE6"/>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A70"/>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7F3"/>
    <w:rsid w:val="00117EAC"/>
    <w:rsid w:val="001201D3"/>
    <w:rsid w:val="00120325"/>
    <w:rsid w:val="00120768"/>
    <w:rsid w:val="00120896"/>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416"/>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6470"/>
    <w:rsid w:val="00287BF9"/>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EFA"/>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960"/>
    <w:rsid w:val="003323F5"/>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EAB"/>
    <w:rsid w:val="00623FDB"/>
    <w:rsid w:val="00624823"/>
    <w:rsid w:val="0062524A"/>
    <w:rsid w:val="00625AF7"/>
    <w:rsid w:val="00625FE1"/>
    <w:rsid w:val="00626BA4"/>
    <w:rsid w:val="006277CA"/>
    <w:rsid w:val="0063078C"/>
    <w:rsid w:val="006309A5"/>
    <w:rsid w:val="00630CB5"/>
    <w:rsid w:val="006312D1"/>
    <w:rsid w:val="006316D9"/>
    <w:rsid w:val="0063171E"/>
    <w:rsid w:val="006318A4"/>
    <w:rsid w:val="00631B95"/>
    <w:rsid w:val="00631E9D"/>
    <w:rsid w:val="006335D8"/>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6002F"/>
    <w:rsid w:val="0076092C"/>
    <w:rsid w:val="0076097A"/>
    <w:rsid w:val="0076122E"/>
    <w:rsid w:val="00761D27"/>
    <w:rsid w:val="007628D7"/>
    <w:rsid w:val="00764315"/>
    <w:rsid w:val="00764CF9"/>
    <w:rsid w:val="00764DCE"/>
    <w:rsid w:val="00765A83"/>
    <w:rsid w:val="00765C49"/>
    <w:rsid w:val="007665DD"/>
    <w:rsid w:val="00766B48"/>
    <w:rsid w:val="00767654"/>
    <w:rsid w:val="00770407"/>
    <w:rsid w:val="00770EC3"/>
    <w:rsid w:val="00771A49"/>
    <w:rsid w:val="00771B59"/>
    <w:rsid w:val="00772370"/>
    <w:rsid w:val="00772C40"/>
    <w:rsid w:val="00773334"/>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32C5"/>
    <w:rsid w:val="00883CF1"/>
    <w:rsid w:val="008841A5"/>
    <w:rsid w:val="008847BD"/>
    <w:rsid w:val="0088499B"/>
    <w:rsid w:val="00884EC2"/>
    <w:rsid w:val="008852B9"/>
    <w:rsid w:val="00885BF4"/>
    <w:rsid w:val="00885DF9"/>
    <w:rsid w:val="00890AE0"/>
    <w:rsid w:val="00890B91"/>
    <w:rsid w:val="0089112C"/>
    <w:rsid w:val="008913F4"/>
    <w:rsid w:val="00891735"/>
    <w:rsid w:val="00892905"/>
    <w:rsid w:val="0089341C"/>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4CF4"/>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192C"/>
    <w:rsid w:val="00902481"/>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4C"/>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D72"/>
    <w:rsid w:val="00A26009"/>
    <w:rsid w:val="00A2619A"/>
    <w:rsid w:val="00A2637D"/>
    <w:rsid w:val="00A268BA"/>
    <w:rsid w:val="00A27868"/>
    <w:rsid w:val="00A279C6"/>
    <w:rsid w:val="00A27C89"/>
    <w:rsid w:val="00A3065F"/>
    <w:rsid w:val="00A30954"/>
    <w:rsid w:val="00A30AAF"/>
    <w:rsid w:val="00A30C69"/>
    <w:rsid w:val="00A30D14"/>
    <w:rsid w:val="00A32253"/>
    <w:rsid w:val="00A32370"/>
    <w:rsid w:val="00A325AC"/>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0E"/>
    <w:rsid w:val="00A44A44"/>
    <w:rsid w:val="00A45FBD"/>
    <w:rsid w:val="00A4608C"/>
    <w:rsid w:val="00A4624F"/>
    <w:rsid w:val="00A46783"/>
    <w:rsid w:val="00A46832"/>
    <w:rsid w:val="00A46893"/>
    <w:rsid w:val="00A47C78"/>
    <w:rsid w:val="00A50006"/>
    <w:rsid w:val="00A518F1"/>
    <w:rsid w:val="00A5210E"/>
    <w:rsid w:val="00A52797"/>
    <w:rsid w:val="00A52845"/>
    <w:rsid w:val="00A5302C"/>
    <w:rsid w:val="00A53EDA"/>
    <w:rsid w:val="00A5439E"/>
    <w:rsid w:val="00A5478D"/>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6B63"/>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58DE"/>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501"/>
    <w:rsid w:val="00C16EED"/>
    <w:rsid w:val="00C17101"/>
    <w:rsid w:val="00C172FB"/>
    <w:rsid w:val="00C1730D"/>
    <w:rsid w:val="00C17DF6"/>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E71"/>
    <w:rsid w:val="00C33EC3"/>
    <w:rsid w:val="00C33FCA"/>
    <w:rsid w:val="00C345C3"/>
    <w:rsid w:val="00C34E71"/>
    <w:rsid w:val="00C34E99"/>
    <w:rsid w:val="00C35285"/>
    <w:rsid w:val="00C35355"/>
    <w:rsid w:val="00C35B10"/>
    <w:rsid w:val="00C36102"/>
    <w:rsid w:val="00C36382"/>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EC"/>
    <w:rsid w:val="00C51525"/>
    <w:rsid w:val="00C51863"/>
    <w:rsid w:val="00C518B8"/>
    <w:rsid w:val="00C523B7"/>
    <w:rsid w:val="00C52A77"/>
    <w:rsid w:val="00C5306C"/>
    <w:rsid w:val="00C53A52"/>
    <w:rsid w:val="00C541EF"/>
    <w:rsid w:val="00C544F6"/>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4A30"/>
    <w:rsid w:val="00CB52C4"/>
    <w:rsid w:val="00CB58C3"/>
    <w:rsid w:val="00CB5D77"/>
    <w:rsid w:val="00CB5F31"/>
    <w:rsid w:val="00CB6436"/>
    <w:rsid w:val="00CB68C7"/>
    <w:rsid w:val="00CB7882"/>
    <w:rsid w:val="00CC14B5"/>
    <w:rsid w:val="00CC1545"/>
    <w:rsid w:val="00CC1CB4"/>
    <w:rsid w:val="00CC2E0D"/>
    <w:rsid w:val="00CC3042"/>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840"/>
    <w:rsid w:val="00CE3AD8"/>
    <w:rsid w:val="00CE3EFF"/>
    <w:rsid w:val="00CE5FC2"/>
    <w:rsid w:val="00CE61F9"/>
    <w:rsid w:val="00CE7C06"/>
    <w:rsid w:val="00CF02E9"/>
    <w:rsid w:val="00CF052C"/>
    <w:rsid w:val="00CF0BFF"/>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1FE6"/>
    <w:rsid w:val="00D624EC"/>
    <w:rsid w:val="00D62DB3"/>
    <w:rsid w:val="00D63166"/>
    <w:rsid w:val="00D648C2"/>
    <w:rsid w:val="00D658C1"/>
    <w:rsid w:val="00D65DEA"/>
    <w:rsid w:val="00D65F7B"/>
    <w:rsid w:val="00D662C0"/>
    <w:rsid w:val="00D6681F"/>
    <w:rsid w:val="00D66AC6"/>
    <w:rsid w:val="00D66CD9"/>
    <w:rsid w:val="00D67070"/>
    <w:rsid w:val="00D67295"/>
    <w:rsid w:val="00D67BAE"/>
    <w:rsid w:val="00D701C3"/>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D08"/>
    <w:rsid w:val="00E25632"/>
    <w:rsid w:val="00E25766"/>
    <w:rsid w:val="00E26FD1"/>
    <w:rsid w:val="00E27903"/>
    <w:rsid w:val="00E305AA"/>
    <w:rsid w:val="00E3082B"/>
    <w:rsid w:val="00E30C60"/>
    <w:rsid w:val="00E313E6"/>
    <w:rsid w:val="00E33199"/>
    <w:rsid w:val="00E3344C"/>
    <w:rsid w:val="00E35C87"/>
    <w:rsid w:val="00E35D40"/>
    <w:rsid w:val="00E36BF0"/>
    <w:rsid w:val="00E40232"/>
    <w:rsid w:val="00E404ED"/>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2EC1"/>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E0C"/>
    <w:rsid w:val="00ED2F37"/>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1E9"/>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uiPriority w:val="34"/>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1xCnGD4F30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1xCnGD4F3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lKs8-1USlR4"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youtube.com/watch?v=lKs8-1USlR4"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169</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40</cp:revision>
  <cp:lastPrinted>2020-06-14T00:29:00Z</cp:lastPrinted>
  <dcterms:created xsi:type="dcterms:W3CDTF">2022-07-14T15:48:00Z</dcterms:created>
  <dcterms:modified xsi:type="dcterms:W3CDTF">2022-08-02T15:47:00Z</dcterms:modified>
</cp:coreProperties>
</file>