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3F511" w14:textId="4B007AD5" w:rsidR="00DA6E23" w:rsidRPr="001D4D62" w:rsidRDefault="00167D7C" w:rsidP="00E578CA">
      <w:pPr>
        <w:rPr>
          <w:lang w:val="en-CA"/>
        </w:rPr>
      </w:pPr>
      <w:r>
        <w:rPr>
          <w:noProof/>
        </w:rPr>
        <w:drawing>
          <wp:anchor distT="0" distB="0" distL="114300" distR="114300" simplePos="0" relativeHeight="251852800" behindDoc="0" locked="0" layoutInCell="1" allowOverlap="1" wp14:anchorId="12AC32F4" wp14:editId="111F284F">
            <wp:simplePos x="0" y="0"/>
            <wp:positionH relativeFrom="margin">
              <wp:posOffset>2458297</wp:posOffset>
            </wp:positionH>
            <wp:positionV relativeFrom="page">
              <wp:posOffset>2190750</wp:posOffset>
            </wp:positionV>
            <wp:extent cx="4379595" cy="2262505"/>
            <wp:effectExtent l="0" t="0" r="1905" b="4445"/>
            <wp:wrapNone/>
            <wp:docPr id="5" name="Picture 5" descr="A building with graffiti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graffiti on it&#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t="8147"/>
                    <a:stretch/>
                  </pic:blipFill>
                  <pic:spPr bwMode="auto">
                    <a:xfrm>
                      <a:off x="0" y="0"/>
                      <a:ext cx="4379595" cy="2262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298" distR="114298" simplePos="0" relativeHeight="251796480" behindDoc="0" locked="0" layoutInCell="1" allowOverlap="1" wp14:anchorId="496BAA51" wp14:editId="735A1060">
                <wp:simplePos x="0" y="0"/>
                <wp:positionH relativeFrom="column">
                  <wp:posOffset>2370667</wp:posOffset>
                </wp:positionH>
                <wp:positionV relativeFrom="page">
                  <wp:posOffset>2082800</wp:posOffset>
                </wp:positionV>
                <wp:extent cx="0" cy="7504077"/>
                <wp:effectExtent l="0" t="0" r="38100" b="20955"/>
                <wp:wrapNone/>
                <wp:docPr id="279"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4077"/>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11B5D" id="Straight Connector 685" o:spid="_x0000_s1026" style="position:absolute;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page;mso-width-percent:0;mso-height-percent:0;mso-width-relative:page;mso-height-relative:page" from="186.65pt,164pt" to="186.65pt,7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" strokecolor="#bfbfbf" strokeweight=".5pt">
                <v:stroke joinstyle="miter"/>
                <w10:wrap anchory="page"/>
              </v:line>
            </w:pict>
          </mc:Fallback>
        </mc:AlternateContent>
      </w:r>
      <w:r>
        <w:rPr>
          <w:noProof/>
        </w:rPr>
        <mc:AlternateContent>
          <mc:Choice Requires="wps">
            <w:drawing>
              <wp:anchor distT="0" distB="0" distL="114300" distR="114300" simplePos="0" relativeHeight="251763712" behindDoc="0" locked="0" layoutInCell="1" allowOverlap="1" wp14:anchorId="46E01BE8" wp14:editId="61331D1F">
                <wp:simplePos x="0" y="0"/>
                <wp:positionH relativeFrom="column">
                  <wp:posOffset>33867</wp:posOffset>
                </wp:positionH>
                <wp:positionV relativeFrom="page">
                  <wp:posOffset>2064738</wp:posOffset>
                </wp:positionV>
                <wp:extent cx="2305050" cy="2095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095500"/>
                        </a:xfrm>
                        <a:prstGeom prst="rect">
                          <a:avLst/>
                        </a:prstGeom>
                        <a:noFill/>
                        <a:ln>
                          <a:noFill/>
                        </a:ln>
                      </wps:spPr>
                      <wps:txbx>
                        <w:txbxContent>
                          <w:p w14:paraId="5BA9F36D" w14:textId="35F625F1" w:rsidR="001513D3" w:rsidRPr="00E164CB" w:rsidRDefault="005102B8" w:rsidP="009E7D01">
                            <w:pPr>
                              <w:pStyle w:val="Heading5"/>
                              <w:spacing w:before="280" w:line="400" w:lineRule="exact"/>
                              <w:rPr>
                                <w:sz w:val="36"/>
                                <w:szCs w:val="36"/>
                              </w:rPr>
                            </w:pPr>
                            <w:r w:rsidRPr="00E164CB">
                              <w:rPr>
                                <w:sz w:val="36"/>
                                <w:szCs w:val="36"/>
                              </w:rPr>
                              <w:t xml:space="preserve">Wondering what your home is worth?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604900" w:themeColor="accent1"/>
                              </w:rPr>
                              <w:t>${Phone}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01BE8" id="_x0000_t202" coordsize="21600,21600" o:spt="202" path="m,l,21600r21600,l21600,xe">
                <v:stroke joinstyle="miter"/>
                <v:path gradientshapeok="t" o:connecttype="rect"/>
              </v:shapetype>
              <v:shape id="Text Box 9" o:spid="_x0000_s1026" type="#_x0000_t202" style="position:absolute;margin-left:2.65pt;margin-top:162.6pt;width:181.5pt;height: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" filled="f" stroked="f">
                <v:textbox>
                  <w:txbxContent>
                    <w:p w14:paraId="5BA9F36D" w14:textId="35F625F1" w:rsidR="001513D3" w:rsidRPr="00E164CB" w:rsidRDefault="005102B8" w:rsidP="009E7D01">
                      <w:pPr>
                        <w:pStyle w:val="Heading5"/>
                        <w:spacing w:before="280" w:line="400" w:lineRule="exact"/>
                        <w:rPr>
                          <w:sz w:val="36"/>
                          <w:szCs w:val="36"/>
                        </w:rPr>
                      </w:pPr>
                      <w:r w:rsidRPr="00E164CB">
                        <w:rPr>
                          <w:sz w:val="36"/>
                          <w:szCs w:val="36"/>
                        </w:rPr>
                        <w:t xml:space="preserve">Wondering what your home is worth?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604900" w:themeColor="accent1"/>
                        </w:rPr>
                        <w:t>${Phone}</w:t>
                      </w:r>
                    </w:p>
                  </w:txbxContent>
                </v:textbox>
                <w10:wrap anchory="page"/>
              </v:shape>
            </w:pict>
          </mc:Fallback>
        </mc:AlternateContent>
      </w:r>
      <w:r w:rsidR="00B3666B">
        <w:rPr>
          <w:noProof/>
        </w:rPr>
        <mc:AlternateContent>
          <mc:Choice Requires="wps">
            <w:drawing>
              <wp:anchor distT="0" distB="0" distL="114300" distR="114300" simplePos="0" relativeHeight="251889664" behindDoc="0" locked="0" layoutInCell="1" allowOverlap="1" wp14:anchorId="463DB80F" wp14:editId="48CAE5E6">
                <wp:simplePos x="0" y="0"/>
                <wp:positionH relativeFrom="column">
                  <wp:posOffset>114300</wp:posOffset>
                </wp:positionH>
                <wp:positionV relativeFrom="page">
                  <wp:posOffset>1714500</wp:posOffset>
                </wp:positionV>
                <wp:extent cx="6684645" cy="297180"/>
                <wp:effectExtent l="0" t="0" r="1905" b="7620"/>
                <wp:wrapNone/>
                <wp:docPr id="285"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297180"/>
                        </a:xfrm>
                        <a:prstGeom prst="rect">
                          <a:avLst/>
                        </a:prstGeom>
                        <a:noFill/>
                        <a:ln>
                          <a:noFill/>
                        </a:ln>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36048D" w14:textId="77777777" w:rsidR="00B3666B" w:rsidRDefault="00B3666B" w:rsidP="00B3666B">
                            <w:pPr>
                              <w:jc w:val="right"/>
                              <w:rPr>
                                <w:color w:val="FF0000"/>
                              </w:rPr>
                            </w:pPr>
                          </w:p>
                          <w:p w14:paraId="3F5989A9" w14:textId="77777777" w:rsidR="00B3666B" w:rsidRPr="001739EB" w:rsidRDefault="00B3666B" w:rsidP="00B3666B">
                            <w:pPr>
                              <w:spacing w:after="160" w:line="256" w:lineRule="auto"/>
                              <w:jc w:val="right"/>
                              <w:rPr>
                                <w:b/>
                                <w:bCs/>
                                <w:color w:val="FF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DB80F" id="Text Box 728" o:spid="_x0000_s1027" type="#_x0000_t202" style="position:absolute;margin-left:9pt;margin-top:135pt;width:526.35pt;height:23.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" filled="f" fillcolor="#ff6" stroked="f" strokeweight="2pt">
                <v:textbox inset="2.88pt,2.88pt,2.88pt,2.88pt">
                  <w:txbxContent>
                    <w:p w14:paraId="7C36048D" w14:textId="77777777" w:rsidR="00B3666B" w:rsidRDefault="00B3666B" w:rsidP="00B3666B">
                      <w:pPr>
                        <w:jc w:val="right"/>
                        <w:rPr>
                          <w:color w:val="FF0000"/>
                        </w:rPr>
                      </w:pPr>
                    </w:p>
                    <w:p w14:paraId="3F5989A9" w14:textId="77777777" w:rsidR="00B3666B" w:rsidRPr="001739EB" w:rsidRDefault="00B3666B" w:rsidP="00B3666B">
                      <w:pPr>
                        <w:spacing w:after="160" w:line="256" w:lineRule="auto"/>
                        <w:jc w:val="right"/>
                        <w:rPr>
                          <w:b/>
                          <w:bCs/>
                          <w:color w:val="FF0000"/>
                        </w:rPr>
                      </w:pPr>
                    </w:p>
                  </w:txbxContent>
                </v:textbox>
                <w10:wrap anchory="page"/>
              </v:shape>
            </w:pict>
          </mc:Fallback>
        </mc:AlternateContent>
      </w:r>
      <w:r w:rsidR="00B3666B" w:rsidRPr="003F548B">
        <w:rPr>
          <w:noProof/>
          <w:lang w:val="en-CA"/>
        </w:rPr>
        <w:drawing>
          <wp:anchor distT="0" distB="0" distL="114300" distR="114300" simplePos="0" relativeHeight="251891712" behindDoc="0" locked="0" layoutInCell="1" allowOverlap="1" wp14:anchorId="3154233A" wp14:editId="6C751FFB">
            <wp:simplePos x="0" y="0"/>
            <wp:positionH relativeFrom="margin">
              <wp:posOffset>0</wp:posOffset>
            </wp:positionH>
            <wp:positionV relativeFrom="page">
              <wp:posOffset>457200</wp:posOffset>
            </wp:positionV>
            <wp:extent cx="6852285" cy="1607820"/>
            <wp:effectExtent l="0" t="0" r="5715" b="0"/>
            <wp:wrapNone/>
            <wp:docPr id="10" name="Picture 10" descr="Websit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ebsite, calenda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2285" cy="1607820"/>
                    </a:xfrm>
                    <a:prstGeom prst="rect">
                      <a:avLst/>
                    </a:prstGeom>
                  </pic:spPr>
                </pic:pic>
              </a:graphicData>
            </a:graphic>
            <wp14:sizeRelH relativeFrom="page">
              <wp14:pctWidth>0</wp14:pctWidth>
            </wp14:sizeRelH>
            <wp14:sizeRelV relativeFrom="page">
              <wp14:pctHeight>0</wp14:pctHeight>
            </wp14:sizeRelV>
          </wp:anchor>
        </w:drawing>
      </w:r>
      <w:r w:rsidR="00B3666B" w:rsidRPr="003F548B">
        <w:rPr>
          <w:noProof/>
          <w:lang w:val="en-CA"/>
        </w:rPr>
        <mc:AlternateContent>
          <mc:Choice Requires="wps">
            <w:drawing>
              <wp:anchor distT="0" distB="0" distL="114300" distR="114300" simplePos="0" relativeHeight="251892736" behindDoc="0" locked="0" layoutInCell="1" allowOverlap="1" wp14:anchorId="1803F4BC" wp14:editId="6AD0A0FE">
                <wp:simplePos x="0" y="0"/>
                <wp:positionH relativeFrom="column">
                  <wp:posOffset>1278255</wp:posOffset>
                </wp:positionH>
                <wp:positionV relativeFrom="page">
                  <wp:posOffset>545465</wp:posOffset>
                </wp:positionV>
                <wp:extent cx="3415030" cy="313055"/>
                <wp:effectExtent l="0" t="0" r="0" b="0"/>
                <wp:wrapNone/>
                <wp:docPr id="6" name="Text Box 6"/>
                <wp:cNvGraphicFramePr/>
                <a:graphic xmlns:a="http://schemas.openxmlformats.org/drawingml/2006/main">
                  <a:graphicData uri="http://schemas.microsoft.com/office/word/2010/wordprocessingShape">
                    <wps:wsp>
                      <wps:cNvSpPr txBox="1"/>
                      <wps:spPr>
                        <a:xfrm>
                          <a:off x="0" y="0"/>
                          <a:ext cx="341503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0F2AD" w14:textId="77777777" w:rsidR="00B3666B" w:rsidRPr="000400AC" w:rsidRDefault="00B3666B" w:rsidP="00B3666B">
                            <w:pPr>
                              <w:jc w:val="right"/>
                              <w:rPr>
                                <w:rFonts w:ascii="Gabriola" w:hAnsi="Gabriola" w:cs="Arial"/>
                                <w:i/>
                                <w:color w:val="D1B568"/>
                                <w:sz w:val="20"/>
                                <w:szCs w:val="20"/>
                              </w:rPr>
                            </w:pPr>
                            <w:r>
                              <w:rPr>
                                <w:rFonts w:ascii="Gabriola" w:hAnsi="Gabriola" w:cs="Arial"/>
                                <w:i/>
                                <w:color w:val="D1B568"/>
                                <w:sz w:val="20"/>
                                <w:szCs w:val="20"/>
                              </w:rPr>
                              <w:t>${Slogan}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F4BC" id="Text Box 6" o:spid="_x0000_s1028" type="#_x0000_t202" style="position:absolute;margin-left:100.65pt;margin-top:42.95pt;width:268.9pt;height:24.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" filled="f" stroked="f" strokeweight=".5pt">
                <v:textbox>
                  <w:txbxContent>
                    <w:p w14:paraId="2B40F2AD" w14:textId="77777777" w:rsidR="00B3666B" w:rsidRPr="000400AC" w:rsidRDefault="00B3666B" w:rsidP="00B3666B">
                      <w:pPr>
                        <w:jc w:val="right"/>
                        <w:rPr>
                          <w:rFonts w:ascii="Gabriola" w:hAnsi="Gabriola" w:cs="Arial"/>
                          <w:i/>
                          <w:color w:val="D1B568"/>
                          <w:sz w:val="20"/>
                          <w:szCs w:val="20"/>
                        </w:rPr>
                      </w:pPr>
                      <w:r>
                        <w:rPr>
                          <w:rFonts w:ascii="Gabriola" w:hAnsi="Gabriola" w:cs="Arial"/>
                          <w:i/>
                          <w:color w:val="D1B568"/>
                          <w:sz w:val="20"/>
                          <w:szCs w:val="20"/>
                        </w:rPr>
                        <w:t>${Slogan}</w:t>
                      </w:r>
                    </w:p>
                  </w:txbxContent>
                </v:textbox>
                <w10:wrap anchory="page"/>
              </v:shape>
            </w:pict>
          </mc:Fallback>
        </mc:AlternateContent>
      </w:r>
      <w:r w:rsidR="00B3666B" w:rsidRPr="003F548B">
        <w:rPr>
          <w:noProof/>
          <w:lang w:val="en-CA"/>
        </w:rPr>
        <mc:AlternateContent>
          <mc:Choice Requires="wps">
            <w:drawing>
              <wp:anchor distT="0" distB="0" distL="114300" distR="114300" simplePos="0" relativeHeight="251893760" behindDoc="0" locked="0" layoutInCell="1" allowOverlap="1" wp14:anchorId="60BD222A" wp14:editId="52D482B1">
                <wp:simplePos x="0" y="0"/>
                <wp:positionH relativeFrom="margin">
                  <wp:posOffset>4990465</wp:posOffset>
                </wp:positionH>
                <wp:positionV relativeFrom="page">
                  <wp:posOffset>1052195</wp:posOffset>
                </wp:positionV>
                <wp:extent cx="1841500" cy="3314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4150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AB328" w14:textId="77777777" w:rsidR="00B3666B" w:rsidRPr="00D3346A" w:rsidRDefault="00B3666B" w:rsidP="00B3666B">
                            <w:pPr>
                              <w:jc w:val="right"/>
                              <w:rPr>
                                <w:rFonts w:ascii="Franklin Gothic Book" w:hAnsi="Franklin Gothic Book" w:cs="Arial"/>
                                <w:b/>
                                <w:color w:val="FFFFFF" w:themeColor="background1"/>
                                <w:sz w:val="28"/>
                                <w:szCs w:val="28"/>
                              </w:rPr>
                            </w:pPr>
                            <w:r w:rsidRPr="00D3346A">
                              <w:rPr>
                                <w:rFonts w:ascii="Franklin Gothic Book" w:hAnsi="Franklin Gothic Book" w:cs="Arial"/>
                                <w:b/>
                                <w:color w:val="FFFFFF" w:themeColor="background1"/>
                                <w:sz w:val="28"/>
                                <w:szCs w:val="28"/>
                              </w:rPr>
                              <w:t>${</w:t>
                            </w:r>
                            <w:r>
                              <w:rPr>
                                <w:rFonts w:ascii="Franklin Gothic Book" w:hAnsi="Franklin Gothic Book" w:cs="Arial"/>
                                <w:b/>
                                <w:color w:val="FFFFFF" w:themeColor="background1"/>
                                <w:sz w:val="28"/>
                                <w:szCs w:val="28"/>
                              </w:rPr>
                              <w:t>P</w:t>
                            </w:r>
                            <w:r w:rsidRPr="00D3346A">
                              <w:rPr>
                                <w:rFonts w:ascii="Franklin Gothic Book" w:hAnsi="Franklin Gothic Book" w:cs="Arial"/>
                                <w:b/>
                                <w:color w:val="FFFFFF" w:themeColor="background1"/>
                                <w:sz w:val="28"/>
                                <w:szCs w:val="28"/>
                              </w:rPr>
                              <w:t>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222A" id="Text Box 12" o:spid="_x0000_s1029" type="#_x0000_t202" style="position:absolute;margin-left:392.95pt;margin-top:82.85pt;width:145pt;height:26.1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" filled="f" stroked="f" strokeweight=".5pt">
                <v:textbox>
                  <w:txbxContent>
                    <w:p w14:paraId="75AAB328" w14:textId="77777777" w:rsidR="00B3666B" w:rsidRPr="00D3346A" w:rsidRDefault="00B3666B" w:rsidP="00B3666B">
                      <w:pPr>
                        <w:jc w:val="right"/>
                        <w:rPr>
                          <w:rFonts w:ascii="Franklin Gothic Book" w:hAnsi="Franklin Gothic Book" w:cs="Arial"/>
                          <w:b/>
                          <w:color w:val="FFFFFF" w:themeColor="background1"/>
                          <w:sz w:val="28"/>
                          <w:szCs w:val="28"/>
                        </w:rPr>
                      </w:pPr>
                      <w:r w:rsidRPr="00D3346A">
                        <w:rPr>
                          <w:rFonts w:ascii="Franklin Gothic Book" w:hAnsi="Franklin Gothic Book" w:cs="Arial"/>
                          <w:b/>
                          <w:color w:val="FFFFFF" w:themeColor="background1"/>
                          <w:sz w:val="28"/>
                          <w:szCs w:val="28"/>
                        </w:rPr>
                        <w:t>${</w:t>
                      </w:r>
                      <w:r>
                        <w:rPr>
                          <w:rFonts w:ascii="Franklin Gothic Book" w:hAnsi="Franklin Gothic Book" w:cs="Arial"/>
                          <w:b/>
                          <w:color w:val="FFFFFF" w:themeColor="background1"/>
                          <w:sz w:val="28"/>
                          <w:szCs w:val="28"/>
                        </w:rPr>
                        <w:t>P</w:t>
                      </w:r>
                      <w:r w:rsidRPr="00D3346A">
                        <w:rPr>
                          <w:rFonts w:ascii="Franklin Gothic Book" w:hAnsi="Franklin Gothic Book" w:cs="Arial"/>
                          <w:b/>
                          <w:color w:val="FFFFFF" w:themeColor="background1"/>
                          <w:sz w:val="28"/>
                          <w:szCs w:val="28"/>
                        </w:rPr>
                        <w:t>hone}</w:t>
                      </w:r>
                    </w:p>
                  </w:txbxContent>
                </v:textbox>
                <w10:wrap anchorx="margin" anchory="page"/>
              </v:shape>
            </w:pict>
          </mc:Fallback>
        </mc:AlternateContent>
      </w:r>
      <w:r w:rsidR="00B3666B" w:rsidRPr="003F548B">
        <w:rPr>
          <w:noProof/>
          <w:lang w:val="en-CA"/>
        </w:rPr>
        <mc:AlternateContent>
          <mc:Choice Requires="wps">
            <w:drawing>
              <wp:anchor distT="0" distB="0" distL="114300" distR="114300" simplePos="0" relativeHeight="251894784" behindDoc="0" locked="0" layoutInCell="1" allowOverlap="1" wp14:anchorId="3DA6AD8C" wp14:editId="3E5CA741">
                <wp:simplePos x="0" y="0"/>
                <wp:positionH relativeFrom="margin">
                  <wp:posOffset>4704080</wp:posOffset>
                </wp:positionH>
                <wp:positionV relativeFrom="page">
                  <wp:posOffset>1316355</wp:posOffset>
                </wp:positionV>
                <wp:extent cx="2124710" cy="243840"/>
                <wp:effectExtent l="0" t="0" r="0" b="3810"/>
                <wp:wrapNone/>
                <wp:docPr id="267" name="Text Box 267"/>
                <wp:cNvGraphicFramePr/>
                <a:graphic xmlns:a="http://schemas.openxmlformats.org/drawingml/2006/main">
                  <a:graphicData uri="http://schemas.microsoft.com/office/word/2010/wordprocessingShape">
                    <wps:wsp>
                      <wps:cNvSpPr txBox="1"/>
                      <wps:spPr>
                        <a:xfrm>
                          <a:off x="0" y="0"/>
                          <a:ext cx="212471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7FD58" w14:textId="77777777" w:rsidR="00B3666B" w:rsidRPr="0051722E" w:rsidRDefault="00B3666B" w:rsidP="00B3666B">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W</w:t>
                            </w:r>
                            <w:r w:rsidRPr="0051722E">
                              <w:rPr>
                                <w:rFonts w:ascii="Franklin Gothic Book" w:hAnsi="Franklin Gothic Book" w:cs="Arial"/>
                                <w:color w:val="FFFFFF" w:themeColor="background1"/>
                                <w:sz w:val="19"/>
                                <w:szCs w:val="19"/>
                              </w:rPr>
                              <w:t>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AD8C" id="Text Box 267" o:spid="_x0000_s1030" type="#_x0000_t202" style="position:absolute;margin-left:370.4pt;margin-top:103.65pt;width:167.3pt;height:19.2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" filled="f" stroked="f" strokeweight=".5pt">
                <v:textbox>
                  <w:txbxContent>
                    <w:p w14:paraId="30A7FD58" w14:textId="77777777" w:rsidR="00B3666B" w:rsidRPr="0051722E" w:rsidRDefault="00B3666B" w:rsidP="00B3666B">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W</w:t>
                      </w:r>
                      <w:r w:rsidRPr="0051722E">
                        <w:rPr>
                          <w:rFonts w:ascii="Franklin Gothic Book" w:hAnsi="Franklin Gothic Book" w:cs="Arial"/>
                          <w:color w:val="FFFFFF" w:themeColor="background1"/>
                          <w:sz w:val="19"/>
                          <w:szCs w:val="19"/>
                        </w:rPr>
                        <w:t>ebsite}</w:t>
                      </w:r>
                    </w:p>
                  </w:txbxContent>
                </v:textbox>
                <w10:wrap anchorx="margin" anchory="page"/>
              </v:shape>
            </w:pict>
          </mc:Fallback>
        </mc:AlternateContent>
      </w:r>
      <w:r w:rsidR="00B3666B" w:rsidRPr="003F548B">
        <w:rPr>
          <w:noProof/>
          <w:lang w:val="en-CA"/>
        </w:rPr>
        <mc:AlternateContent>
          <mc:Choice Requires="wps">
            <w:drawing>
              <wp:anchor distT="0" distB="0" distL="114300" distR="114300" simplePos="0" relativeHeight="251895808" behindDoc="0" locked="0" layoutInCell="1" allowOverlap="1" wp14:anchorId="038948D3" wp14:editId="44BB82D2">
                <wp:simplePos x="0" y="0"/>
                <wp:positionH relativeFrom="margin">
                  <wp:posOffset>4704080</wp:posOffset>
                </wp:positionH>
                <wp:positionV relativeFrom="page">
                  <wp:posOffset>1492885</wp:posOffset>
                </wp:positionV>
                <wp:extent cx="2124710" cy="2438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12471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EDD87" w14:textId="77777777" w:rsidR="00B3666B" w:rsidRPr="0051722E" w:rsidRDefault="00B3666B" w:rsidP="00B3666B">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E</w:t>
                            </w:r>
                            <w:r w:rsidRPr="0051722E">
                              <w:rPr>
                                <w:rFonts w:ascii="Franklin Gothic Book" w:hAnsi="Franklin Gothic Book" w:cs="Arial"/>
                                <w:color w:val="FFFFFF" w:themeColor="background1"/>
                                <w:sz w:val="19"/>
                                <w:szCs w:val="19"/>
                              </w:rPr>
                              <w:t>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48D3" id="Text Box 31" o:spid="_x0000_s1031" type="#_x0000_t202" style="position:absolute;margin-left:370.4pt;margin-top:117.55pt;width:167.3pt;height:19.2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" filled="f" stroked="f" strokeweight=".5pt">
                <v:textbox>
                  <w:txbxContent>
                    <w:p w14:paraId="37AEDD87" w14:textId="77777777" w:rsidR="00B3666B" w:rsidRPr="0051722E" w:rsidRDefault="00B3666B" w:rsidP="00B3666B">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E</w:t>
                      </w:r>
                      <w:r w:rsidRPr="0051722E">
                        <w:rPr>
                          <w:rFonts w:ascii="Franklin Gothic Book" w:hAnsi="Franklin Gothic Book" w:cs="Arial"/>
                          <w:color w:val="FFFFFF" w:themeColor="background1"/>
                          <w:sz w:val="19"/>
                          <w:szCs w:val="19"/>
                        </w:rPr>
                        <w:t>mail}</w:t>
                      </w:r>
                    </w:p>
                  </w:txbxContent>
                </v:textbox>
                <w10:wrap anchorx="margin" anchory="page"/>
              </v:shape>
            </w:pict>
          </mc:Fallback>
        </mc:AlternateContent>
      </w:r>
      <w:r w:rsidR="00B3666B" w:rsidRPr="003F548B">
        <w:rPr>
          <w:noProof/>
          <w:lang w:val="en-CA"/>
        </w:rPr>
        <mc:AlternateContent>
          <mc:Choice Requires="wps">
            <w:drawing>
              <wp:anchor distT="0" distB="0" distL="114300" distR="114300" simplePos="0" relativeHeight="251896832" behindDoc="0" locked="0" layoutInCell="1" allowOverlap="1" wp14:anchorId="689686A8" wp14:editId="71B8C919">
                <wp:simplePos x="0" y="0"/>
                <wp:positionH relativeFrom="margin">
                  <wp:posOffset>1608455</wp:posOffset>
                </wp:positionH>
                <wp:positionV relativeFrom="page">
                  <wp:posOffset>1459865</wp:posOffset>
                </wp:positionV>
                <wp:extent cx="2895600" cy="29527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2895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56599" w14:textId="77777777" w:rsidR="00B3666B" w:rsidRPr="00D3346A" w:rsidRDefault="00B3666B" w:rsidP="00B3666B">
                            <w:pPr>
                              <w:jc w:val="right"/>
                              <w:rPr>
                                <w:rFonts w:ascii="Franklin Gothic Book" w:hAnsi="Franklin Gothic Book" w:cs="Arial"/>
                                <w:b/>
                                <w:color w:val="FFFFFF" w:themeColor="background1"/>
                                <w:sz w:val="26"/>
                                <w:szCs w:val="26"/>
                              </w:rPr>
                            </w:pPr>
                            <w:r>
                              <w:rPr>
                                <w:rFonts w:ascii="Franklin Gothic Book" w:hAnsi="Franklin Gothic Book" w:cs="Arial"/>
                                <w:b/>
                                <w:color w:val="FFFFFF" w:themeColor="background1"/>
                                <w:sz w:val="26"/>
                                <w:szCs w:val="2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686A8" id="Text Box 263" o:spid="_x0000_s1032" type="#_x0000_t202" style="position:absolute;margin-left:126.65pt;margin-top:114.95pt;width:228pt;height:23.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" filled="f" stroked="f" strokeweight=".5pt">
                <v:textbox>
                  <w:txbxContent>
                    <w:p w14:paraId="4A756599" w14:textId="77777777" w:rsidR="00B3666B" w:rsidRPr="00D3346A" w:rsidRDefault="00B3666B" w:rsidP="00B3666B">
                      <w:pPr>
                        <w:jc w:val="right"/>
                        <w:rPr>
                          <w:rFonts w:ascii="Franklin Gothic Book" w:hAnsi="Franklin Gothic Book" w:cs="Arial"/>
                          <w:b/>
                          <w:color w:val="FFFFFF" w:themeColor="background1"/>
                          <w:sz w:val="26"/>
                          <w:szCs w:val="26"/>
                        </w:rPr>
                      </w:pPr>
                      <w:r>
                        <w:rPr>
                          <w:rFonts w:ascii="Franklin Gothic Book" w:hAnsi="Franklin Gothic Book" w:cs="Arial"/>
                          <w:b/>
                          <w:color w:val="FFFFFF" w:themeColor="background1"/>
                          <w:sz w:val="26"/>
                          <w:szCs w:val="26"/>
                        </w:rPr>
                        <w:t>${Name}</w:t>
                      </w:r>
                    </w:p>
                  </w:txbxContent>
                </v:textbox>
                <w10:wrap anchorx="margin" anchory="page"/>
              </v:shape>
            </w:pict>
          </mc:Fallback>
        </mc:AlternateContent>
      </w:r>
    </w:p>
    <w:p w14:paraId="080D84B1" w14:textId="33DC1D1A" w:rsidR="00376192" w:rsidRDefault="00195D0D" w:rsidP="009435EB">
      <w:pPr>
        <w:pStyle w:val="Heading3"/>
        <w:jc w:val="left"/>
      </w:pPr>
      <w:r w:rsidRPr="005607E0">
        <w:t xml:space="preserve"> </w:t>
      </w:r>
      <w:r w:rsidR="00472568" w:rsidRPr="005607E0">
        <w:t xml:space="preserve"> </w:t>
      </w:r>
    </w:p>
    <w:p w14:paraId="09A822FE" w14:textId="3713E1FB" w:rsidR="00376192" w:rsidRPr="00376192" w:rsidRDefault="00376192" w:rsidP="00376192">
      <w:pPr>
        <w:rPr>
          <w:lang w:val="en-CA"/>
        </w:rPr>
      </w:pPr>
    </w:p>
    <w:p w14:paraId="12530F97" w14:textId="09F75324" w:rsidR="00376192" w:rsidRPr="00376192" w:rsidRDefault="00376192" w:rsidP="00376192">
      <w:pPr>
        <w:rPr>
          <w:lang w:val="en-CA"/>
        </w:rPr>
      </w:pPr>
    </w:p>
    <w:p w14:paraId="1789D8DE" w14:textId="3D2E804F" w:rsidR="00376192" w:rsidRPr="00376192" w:rsidRDefault="00376192" w:rsidP="00376192">
      <w:pPr>
        <w:rPr>
          <w:lang w:val="en-CA"/>
        </w:rPr>
      </w:pPr>
    </w:p>
    <w:p w14:paraId="1E517B4A" w14:textId="0E11EA87" w:rsidR="00376192" w:rsidRPr="00376192" w:rsidRDefault="00376192" w:rsidP="00322498">
      <w:pPr>
        <w:rPr>
          <w:lang w:val="en-CA"/>
        </w:rPr>
      </w:pPr>
      <w:r>
        <w:rPr>
          <w:lang w:val="en-CA"/>
        </w:rPr>
        <w:tab/>
      </w:r>
    </w:p>
    <w:p w14:paraId="36F39A07" w14:textId="1D3E8ABE" w:rsidR="00855ACE" w:rsidRPr="00F3084D" w:rsidRDefault="00E164CB" w:rsidP="00855ACE">
      <w:r>
        <w:rPr>
          <w:noProof/>
        </w:rPr>
        <mc:AlternateContent>
          <mc:Choice Requires="wps">
            <w:drawing>
              <wp:anchor distT="0" distB="0" distL="114300" distR="114300" simplePos="0" relativeHeight="251618304" behindDoc="0" locked="0" layoutInCell="1" allowOverlap="1" wp14:anchorId="2A13E727" wp14:editId="4C763D35">
                <wp:simplePos x="0" y="0"/>
                <wp:positionH relativeFrom="margin">
                  <wp:align>left</wp:align>
                </wp:positionH>
                <wp:positionV relativeFrom="page">
                  <wp:posOffset>2064418</wp:posOffset>
                </wp:positionV>
                <wp:extent cx="2371725" cy="2136842"/>
                <wp:effectExtent l="0" t="0" r="9525" b="0"/>
                <wp:wrapNone/>
                <wp:docPr id="2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136842"/>
                        </a:xfrm>
                        <a:prstGeom prst="rect">
                          <a:avLst/>
                        </a:prstGeom>
                        <a:solidFill>
                          <a:srgbClr val="F6F5F0"/>
                        </a:solidFill>
                        <a:ln>
                          <a:noFill/>
                        </a:ln>
                      </wps:spPr>
                      <wps:txb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13E727" id="Text Box 17" o:spid="_x0000_s1033" type="#_x0000_t202" style="position:absolute;margin-left:0;margin-top:162.55pt;width:186.75pt;height:168.2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" fillcolor="#f6f5f0" stroked="f">
                <v:textbo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v:textbox>
                <w10:wrap anchorx="margin" anchory="page"/>
              </v:shape>
            </w:pict>
          </mc:Fallback>
        </mc:AlternateContent>
      </w:r>
    </w:p>
    <w:p w14:paraId="57C64F76" w14:textId="3020BAB6" w:rsidR="002748E3" w:rsidRDefault="002748E3" w:rsidP="00885BF4">
      <w:pPr>
        <w:pStyle w:val="Heading3"/>
        <w:jc w:val="left"/>
        <w:rPr>
          <w:noProof/>
        </w:rPr>
      </w:pPr>
    </w:p>
    <w:p w14:paraId="63281A6F" w14:textId="634BAD1F" w:rsidR="00B2575F" w:rsidRPr="00B2575F" w:rsidRDefault="00167D7C" w:rsidP="00B2575F">
      <w:pPr>
        <w:rPr>
          <w:lang w:val="en-CA"/>
        </w:rPr>
      </w:pPr>
      <w:r>
        <w:rPr>
          <w:noProof/>
          <w:lang w:val="en-CA"/>
        </w:rPr>
        <mc:AlternateContent>
          <mc:Choice Requires="wps">
            <w:drawing>
              <wp:anchor distT="0" distB="0" distL="114300" distR="114300" simplePos="0" relativeHeight="251862016" behindDoc="0" locked="0" layoutInCell="1" allowOverlap="1" wp14:anchorId="3CAE563D" wp14:editId="5BC5E35C">
                <wp:simplePos x="0" y="0"/>
                <wp:positionH relativeFrom="margin">
                  <wp:align>left</wp:align>
                </wp:positionH>
                <wp:positionV relativeFrom="page">
                  <wp:posOffset>4186555</wp:posOffset>
                </wp:positionV>
                <wp:extent cx="2374900" cy="996950"/>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2374900" cy="996950"/>
                        </a:xfrm>
                        <a:prstGeom prst="rect">
                          <a:avLst/>
                        </a:prstGeom>
                        <a:solidFill>
                          <a:schemeClr val="accent1"/>
                        </a:solidFill>
                        <a:ln w="6350">
                          <a:noFill/>
                        </a:ln>
                      </wps:spPr>
                      <wps:txbx>
                        <w:txbxContent>
                          <w:p w14:paraId="36E782A9" w14:textId="4CA95FF6" w:rsidR="00E164CB" w:rsidRPr="00E164CB" w:rsidRDefault="00E164CB" w:rsidP="00E164CB">
                            <w:pPr>
                              <w:spacing w:after="40"/>
                              <w:jc w:val="center"/>
                              <w:rPr>
                                <w:b/>
                                <w:bCs/>
                                <w:color w:val="FFFFFF" w:themeColor="background1"/>
                                <w:sz w:val="32"/>
                                <w:szCs w:val="32"/>
                              </w:rPr>
                            </w:pPr>
                            <w:r w:rsidRPr="00E164CB">
                              <w:rPr>
                                <w:b/>
                                <w:bCs/>
                                <w:color w:val="FFFFFF" w:themeColor="background1"/>
                                <w:sz w:val="32"/>
                                <w:szCs w:val="32"/>
                              </w:rPr>
                              <w:t>August Quiz Question</w:t>
                            </w:r>
                          </w:p>
                          <w:p w14:paraId="18D34CDE" w14:textId="7EAE6042" w:rsidR="00E164CB" w:rsidRPr="00E164CB" w:rsidRDefault="00E164CB" w:rsidP="00E164CB">
                            <w:pPr>
                              <w:jc w:val="center"/>
                              <w:rPr>
                                <w:i/>
                                <w:iCs/>
                                <w:color w:val="FFFFFF" w:themeColor="background1"/>
                              </w:rPr>
                            </w:pPr>
                            <w:r w:rsidRPr="00E164CB">
                              <w:rPr>
                                <w:i/>
                                <w:iCs/>
                                <w:color w:val="FFFFFF" w:themeColor="background1"/>
                              </w:rPr>
                              <w:t>With me, you can see cities but no houses, mountains but no rocks, and coasts but no sand. What am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563D" id="Text Box 25" o:spid="_x0000_s1034" type="#_x0000_t202" style="position:absolute;margin-left:0;margin-top:329.65pt;width:187pt;height:78.5pt;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" fillcolor="#604900 [3204]" stroked="f" strokeweight=".5pt">
                <v:textbox>
                  <w:txbxContent>
                    <w:p w14:paraId="36E782A9" w14:textId="4CA95FF6" w:rsidR="00E164CB" w:rsidRPr="00E164CB" w:rsidRDefault="00E164CB" w:rsidP="00E164CB">
                      <w:pPr>
                        <w:spacing w:after="40"/>
                        <w:jc w:val="center"/>
                        <w:rPr>
                          <w:b/>
                          <w:bCs/>
                          <w:color w:val="FFFFFF" w:themeColor="background1"/>
                          <w:sz w:val="32"/>
                          <w:szCs w:val="32"/>
                        </w:rPr>
                      </w:pPr>
                      <w:r w:rsidRPr="00E164CB">
                        <w:rPr>
                          <w:b/>
                          <w:bCs/>
                          <w:color w:val="FFFFFF" w:themeColor="background1"/>
                          <w:sz w:val="32"/>
                          <w:szCs w:val="32"/>
                        </w:rPr>
                        <w:t>August Quiz Question</w:t>
                      </w:r>
                    </w:p>
                    <w:p w14:paraId="18D34CDE" w14:textId="7EAE6042" w:rsidR="00E164CB" w:rsidRPr="00E164CB" w:rsidRDefault="00E164CB" w:rsidP="00E164CB">
                      <w:pPr>
                        <w:jc w:val="center"/>
                        <w:rPr>
                          <w:i/>
                          <w:iCs/>
                          <w:color w:val="FFFFFF" w:themeColor="background1"/>
                        </w:rPr>
                      </w:pPr>
                      <w:r w:rsidRPr="00E164CB">
                        <w:rPr>
                          <w:i/>
                          <w:iCs/>
                          <w:color w:val="FFFFFF" w:themeColor="background1"/>
                        </w:rPr>
                        <w:t>With me, you can see cities but no houses, mountains but no rocks, and coasts but no sand. What am I?</w:t>
                      </w:r>
                    </w:p>
                  </w:txbxContent>
                </v:textbox>
                <w10:wrap anchorx="margin" anchory="page"/>
              </v:shape>
            </w:pict>
          </mc:Fallback>
        </mc:AlternateContent>
      </w:r>
    </w:p>
    <w:p w14:paraId="148B12CE" w14:textId="0DFBFF08" w:rsidR="00B2575F" w:rsidRPr="00B2575F" w:rsidRDefault="00B2575F" w:rsidP="00B2575F">
      <w:pPr>
        <w:rPr>
          <w:lang w:val="en-CA"/>
        </w:rPr>
      </w:pPr>
    </w:p>
    <w:p w14:paraId="365D33B1" w14:textId="0F3EE1C7" w:rsidR="00B2575F" w:rsidRPr="00B2575F" w:rsidRDefault="00B2575F" w:rsidP="00B2575F">
      <w:pPr>
        <w:rPr>
          <w:lang w:val="en-CA"/>
        </w:rPr>
      </w:pPr>
    </w:p>
    <w:p w14:paraId="3094D263" w14:textId="37B13410" w:rsidR="00B2575F" w:rsidRPr="00B2575F" w:rsidRDefault="00B2575F" w:rsidP="00B2575F">
      <w:pPr>
        <w:rPr>
          <w:lang w:val="en-CA"/>
        </w:rPr>
      </w:pPr>
    </w:p>
    <w:p w14:paraId="5857E592" w14:textId="28EE92C2" w:rsidR="00B2575F" w:rsidRPr="00B2575F" w:rsidRDefault="00B2575F" w:rsidP="00B2575F">
      <w:pPr>
        <w:rPr>
          <w:lang w:val="en-CA"/>
        </w:rPr>
      </w:pPr>
    </w:p>
    <w:p w14:paraId="3F0F086D" w14:textId="3675E129" w:rsidR="00B2575F" w:rsidRPr="00B2575F" w:rsidRDefault="00B2575F" w:rsidP="00B2575F">
      <w:pPr>
        <w:rPr>
          <w:lang w:val="en-CA"/>
        </w:rPr>
      </w:pPr>
    </w:p>
    <w:p w14:paraId="3EC31723" w14:textId="2C6AA25E" w:rsidR="00B2575F" w:rsidRPr="00B2575F" w:rsidRDefault="00B2575F" w:rsidP="00B2575F">
      <w:pPr>
        <w:rPr>
          <w:lang w:val="en-CA"/>
        </w:rPr>
      </w:pPr>
    </w:p>
    <w:p w14:paraId="5D5B75E0" w14:textId="45AA1686" w:rsidR="00B2575F" w:rsidRPr="00B2575F" w:rsidRDefault="00FC7610" w:rsidP="00B2575F">
      <w:pPr>
        <w:rPr>
          <w:lang w:val="en-CA"/>
        </w:rPr>
      </w:pPr>
      <w:r>
        <w:rPr>
          <w:noProof/>
        </w:rPr>
        <mc:AlternateContent>
          <mc:Choice Requires="wps">
            <w:drawing>
              <wp:anchor distT="0" distB="0" distL="114300" distR="114300" simplePos="0" relativeHeight="251694080" behindDoc="0" locked="0" layoutInCell="1" allowOverlap="1" wp14:anchorId="4AD3B43C" wp14:editId="51B03AC7">
                <wp:simplePos x="0" y="0"/>
                <wp:positionH relativeFrom="margin">
                  <wp:posOffset>2464420</wp:posOffset>
                </wp:positionH>
                <wp:positionV relativeFrom="page">
                  <wp:posOffset>4560850</wp:posOffset>
                </wp:positionV>
                <wp:extent cx="4400550" cy="4225925"/>
                <wp:effectExtent l="0" t="0" r="0" b="3175"/>
                <wp:wrapNone/>
                <wp:docPr id="2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225925"/>
                        </a:xfrm>
                        <a:prstGeom prst="rect">
                          <a:avLst/>
                        </a:prstGeom>
                        <a:noFill/>
                        <a:ln w="3175">
                          <a:noFill/>
                        </a:ln>
                      </wps:spPr>
                      <wps:txb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AD3B43C" id="Text Box 3" o:spid="_x0000_s1035" type="#_x0000_t202" style="position:absolute;margin-left:194.05pt;margin-top:359.1pt;width:346.5pt;height:33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" filled="f" stroked="f" strokeweight=".25pt">
                <v:textbo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v:textbox>
                <w10:wrap anchorx="margin" anchory="page"/>
              </v:shape>
            </w:pict>
          </mc:Fallback>
        </mc:AlternateContent>
      </w:r>
    </w:p>
    <w:p w14:paraId="7E6AEFF9" w14:textId="27300861" w:rsidR="00B2575F" w:rsidRPr="00B2575F" w:rsidRDefault="00B2575F" w:rsidP="00B2575F">
      <w:pPr>
        <w:rPr>
          <w:lang w:val="en-CA"/>
        </w:rPr>
      </w:pPr>
    </w:p>
    <w:p w14:paraId="678523A8" w14:textId="292EF4FD" w:rsidR="00B2575F" w:rsidRPr="00B2575F" w:rsidRDefault="00E164CB" w:rsidP="00B2575F">
      <w:pPr>
        <w:rPr>
          <w:lang w:val="en-CA"/>
        </w:rPr>
      </w:pPr>
      <w:r>
        <w:rPr>
          <w:noProof/>
        </w:rPr>
        <mc:AlternateContent>
          <mc:Choice Requires="wps">
            <w:drawing>
              <wp:anchor distT="0" distB="0" distL="114300" distR="114300" simplePos="0" relativeHeight="251637760" behindDoc="0" locked="0" layoutInCell="1" allowOverlap="1" wp14:anchorId="0803AEED" wp14:editId="70CBD5E2">
                <wp:simplePos x="0" y="0"/>
                <wp:positionH relativeFrom="margin">
                  <wp:align>left</wp:align>
                </wp:positionH>
                <wp:positionV relativeFrom="page">
                  <wp:posOffset>5202936</wp:posOffset>
                </wp:positionV>
                <wp:extent cx="2369820" cy="4428490"/>
                <wp:effectExtent l="0" t="0" r="0" b="0"/>
                <wp:wrapNone/>
                <wp:docPr id="283"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428490"/>
                        </a:xfrm>
                        <a:prstGeom prst="rect">
                          <a:avLst/>
                        </a:prstGeom>
                        <a:noFill/>
                        <a:ln>
                          <a:noFill/>
                        </a:ln>
                      </wps:spPr>
                      <wps:txbx>
                        <w:txbxContent>
                          <w:p w14:paraId="1243CED2" w14:textId="77777777" w:rsidR="001513D3" w:rsidRDefault="001513D3" w:rsidP="001513D3">
                            <w:pPr>
                              <w:pStyle w:val="Heading4"/>
                            </w:pPr>
                            <w:r>
                              <w:t>Here's why the price of gas always ends in 9/10 of a cent</w:t>
                            </w:r>
                          </w:p>
                          <w:p w14:paraId="120D300B" w14:textId="236F8BE8"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w:t>
                            </w:r>
                            <w:r w:rsidR="009728A5">
                              <w:t>companies</w:t>
                            </w:r>
                            <w:r>
                              <w:t xml:space="preserve"> to get away with charging an extra tenth of a cent</w:t>
                            </w:r>
                            <w:r w:rsidR="009728A5">
                              <w: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3AEED" id="Text Box 39" o:spid="_x0000_s1036" type="#_x0000_t202" alt="&quot;&quot;" style="position:absolute;margin-left:0;margin-top:409.7pt;width:186.6pt;height:348.7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" filled="f" stroked="f">
                <v:textbox>
                  <w:txbxContent>
                    <w:p w14:paraId="1243CED2" w14:textId="77777777" w:rsidR="001513D3" w:rsidRDefault="001513D3" w:rsidP="001513D3">
                      <w:pPr>
                        <w:pStyle w:val="Heading4"/>
                      </w:pPr>
                      <w:r>
                        <w:t>Here's why the price of gas always ends in 9/10 of a cent</w:t>
                      </w:r>
                    </w:p>
                    <w:p w14:paraId="120D300B" w14:textId="236F8BE8"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w:t>
                      </w:r>
                      <w:r w:rsidR="009728A5">
                        <w:t>companies</w:t>
                      </w:r>
                      <w:r>
                        <w:t xml:space="preserve"> to get away with charging an extra tenth of a cent</w:t>
                      </w:r>
                      <w:r w:rsidR="009728A5">
                        <w: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p>
    <w:p w14:paraId="79B5DC23" w14:textId="6B61CB58" w:rsidR="00B2575F" w:rsidRPr="00B2575F" w:rsidRDefault="00B2575F" w:rsidP="00B2575F">
      <w:pPr>
        <w:rPr>
          <w:lang w:val="en-CA"/>
        </w:rPr>
      </w:pPr>
    </w:p>
    <w:p w14:paraId="50CB316F" w14:textId="2EE1E56F" w:rsidR="00B2575F" w:rsidRPr="00B2575F" w:rsidRDefault="00B2575F" w:rsidP="00B2575F">
      <w:pPr>
        <w:rPr>
          <w:lang w:val="en-CA"/>
        </w:rPr>
      </w:pPr>
    </w:p>
    <w:p w14:paraId="1E345FF2" w14:textId="003FC858" w:rsidR="00B2575F" w:rsidRPr="00B2575F" w:rsidRDefault="00B2575F" w:rsidP="00B2575F">
      <w:pPr>
        <w:rPr>
          <w:lang w:val="en-CA"/>
        </w:rPr>
      </w:pPr>
    </w:p>
    <w:p w14:paraId="5A517A9D" w14:textId="07D0A956" w:rsidR="00B2575F" w:rsidRPr="00B2575F" w:rsidRDefault="00B2575F" w:rsidP="00B2575F">
      <w:pPr>
        <w:rPr>
          <w:lang w:val="en-CA"/>
        </w:rPr>
      </w:pPr>
    </w:p>
    <w:p w14:paraId="02D9BF9E" w14:textId="4FB411AD" w:rsidR="00B2575F" w:rsidRPr="00B2575F" w:rsidRDefault="00B2575F" w:rsidP="00B2575F">
      <w:pPr>
        <w:rPr>
          <w:lang w:val="en-CA"/>
        </w:rPr>
      </w:pPr>
    </w:p>
    <w:p w14:paraId="7698B70F" w14:textId="0BD03CFA" w:rsidR="00B2575F" w:rsidRPr="00B2575F" w:rsidRDefault="00B2575F" w:rsidP="00B2575F">
      <w:pPr>
        <w:rPr>
          <w:lang w:val="en-CA"/>
        </w:rPr>
      </w:pPr>
    </w:p>
    <w:p w14:paraId="5BB3B02A" w14:textId="4F45DB27" w:rsidR="00B2575F" w:rsidRPr="00B2575F" w:rsidRDefault="00B2575F" w:rsidP="00B2575F">
      <w:pPr>
        <w:rPr>
          <w:lang w:val="en-CA"/>
        </w:rPr>
      </w:pPr>
    </w:p>
    <w:p w14:paraId="177A1374" w14:textId="632D3440" w:rsidR="00B2575F" w:rsidRPr="00B2575F" w:rsidRDefault="00B2575F" w:rsidP="00B2575F">
      <w:pPr>
        <w:rPr>
          <w:lang w:val="en-CA"/>
        </w:rPr>
      </w:pPr>
    </w:p>
    <w:p w14:paraId="4148F499" w14:textId="18DD5268" w:rsidR="00B2575F" w:rsidRPr="00B2575F" w:rsidRDefault="00B2575F" w:rsidP="00B2575F">
      <w:pPr>
        <w:rPr>
          <w:lang w:val="en-CA"/>
        </w:rPr>
      </w:pPr>
    </w:p>
    <w:p w14:paraId="26DC78E9" w14:textId="4A16F782" w:rsidR="00B2575F" w:rsidRPr="00B2575F" w:rsidRDefault="00167D7C" w:rsidP="00B2575F">
      <w:pPr>
        <w:rPr>
          <w:lang w:val="en-CA"/>
        </w:rPr>
      </w:pPr>
      <w:r w:rsidRPr="00BF0A0F">
        <w:rPr>
          <w:noProof/>
        </w:rPr>
        <mc:AlternateContent>
          <mc:Choice Requires="wps">
            <w:drawing>
              <wp:anchor distT="0" distB="0" distL="114300" distR="114300" simplePos="0" relativeHeight="251887616" behindDoc="0" locked="0" layoutInCell="1" allowOverlap="1" wp14:anchorId="097ECC9A" wp14:editId="56D92707">
                <wp:simplePos x="0" y="0"/>
                <wp:positionH relativeFrom="margin">
                  <wp:posOffset>2373701</wp:posOffset>
                </wp:positionH>
                <wp:positionV relativeFrom="page">
                  <wp:posOffset>8827770</wp:posOffset>
                </wp:positionV>
                <wp:extent cx="4461510" cy="762000"/>
                <wp:effectExtent l="0" t="0" r="0" b="0"/>
                <wp:wrapNone/>
                <wp:docPr id="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762000"/>
                        </a:xfrm>
                        <a:prstGeom prst="rect">
                          <a:avLst/>
                        </a:prstGeom>
                        <a:solidFill>
                          <a:schemeClr val="accent1"/>
                        </a:solidFill>
                        <a:ln>
                          <a:noFill/>
                        </a:ln>
                      </wps:spPr>
                      <wps:txbx>
                        <w:txbxContent>
                          <w:p w14:paraId="451CDF64" w14:textId="77777777" w:rsidR="00167D7C" w:rsidRPr="00FC7610" w:rsidRDefault="00167D7C" w:rsidP="00167D7C">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C33A5B">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C33A5B">
                              <w:rPr>
                                <w:color w:val="FFFFFF" w:themeColor="background1"/>
                                <w:sz w:val="26"/>
                                <w:szCs w:val="26"/>
                              </w:rPr>
                              <w:t xml:space="preserve">  </w:t>
                            </w:r>
                            <w:r>
                              <w:rPr>
                                <w:color w:val="FFFFFF" w:themeColor="background1"/>
                                <w:sz w:val="26"/>
                                <w:szCs w:val="26"/>
                              </w:rPr>
                              <w:t>for telling your friends about 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7ECC9A" id="Text Box 114" o:spid="_x0000_s1037" type="#_x0000_t202" style="position:absolute;margin-left:186.9pt;margin-top:695.1pt;width:351.3pt;height:60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" fillcolor="#604900 [3204]" stroked="f">
                <v:textbox>
                  <w:txbxContent>
                    <w:p w14:paraId="451CDF64" w14:textId="77777777" w:rsidR="00167D7C" w:rsidRPr="00FC7610" w:rsidRDefault="00167D7C" w:rsidP="00167D7C">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C33A5B">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C33A5B">
                        <w:rPr>
                          <w:color w:val="FFFFFF" w:themeColor="background1"/>
                          <w:sz w:val="26"/>
                          <w:szCs w:val="26"/>
                        </w:rPr>
                        <w:t xml:space="preserve">  </w:t>
                      </w:r>
                      <w:r>
                        <w:rPr>
                          <w:color w:val="FFFFFF" w:themeColor="background1"/>
                          <w:sz w:val="26"/>
                          <w:szCs w:val="26"/>
                        </w:rPr>
                        <w:t>for telling your friends about me.</w:t>
                      </w:r>
                    </w:p>
                  </w:txbxContent>
                </v:textbox>
                <w10:wrap anchorx="margin" anchory="page"/>
              </v:shape>
            </w:pict>
          </mc:Fallback>
        </mc:AlternateContent>
      </w:r>
    </w:p>
    <w:p w14:paraId="731748A0" w14:textId="72594D5E" w:rsidR="00B2575F" w:rsidRPr="00B2575F" w:rsidRDefault="00B2575F" w:rsidP="00B2575F">
      <w:pPr>
        <w:rPr>
          <w:lang w:val="en-CA"/>
        </w:rPr>
      </w:pPr>
    </w:p>
    <w:p w14:paraId="14192FF3" w14:textId="162FDC23" w:rsidR="00C51C0B" w:rsidRDefault="00C51C0B">
      <w:pPr>
        <w:spacing w:after="0"/>
        <w:rPr>
          <w:rFonts w:ascii="Century Gothic" w:eastAsia="Times New Roman" w:hAnsi="Century Gothic" w:cs="Calibri Light"/>
          <w:bCs/>
          <w:color w:val="262626"/>
          <w:sz w:val="28"/>
          <w:szCs w:val="28"/>
          <w:lang w:val="en-CA"/>
        </w:rPr>
      </w:pPr>
      <w:r>
        <w:rPr>
          <w:b/>
          <w:bCs/>
        </w:rPr>
        <w:br w:type="page"/>
      </w:r>
    </w:p>
    <w:p w14:paraId="3F93ED9F" w14:textId="25743AD0" w:rsidR="00882C0B" w:rsidRDefault="00882C0B" w:rsidP="00885BF4">
      <w:pPr>
        <w:pStyle w:val="Heading3"/>
        <w:jc w:val="left"/>
        <w:rPr>
          <w:b w:val="0"/>
          <w:bCs/>
        </w:rPr>
      </w:pPr>
    </w:p>
    <w:p w14:paraId="03C72CEB" w14:textId="3F7AAC13" w:rsidR="0048297A" w:rsidRPr="00B04E00" w:rsidRDefault="00037B0F" w:rsidP="001279ED">
      <w:pPr>
        <w:pStyle w:val="Heading3"/>
        <w:jc w:val="left"/>
        <w:rPr>
          <w:i/>
        </w:rPr>
      </w:pPr>
      <w:r>
        <w:rPr>
          <w:noProof/>
        </w:rPr>
        <mc:AlternateContent>
          <mc:Choice Requires="wps">
            <w:drawing>
              <wp:anchor distT="0" distB="0" distL="114300" distR="114300" simplePos="0" relativeHeight="251899904" behindDoc="0" locked="0" layoutInCell="1" allowOverlap="1" wp14:anchorId="2AA4F16C" wp14:editId="518E652D">
                <wp:simplePos x="0" y="0"/>
                <wp:positionH relativeFrom="margin">
                  <wp:posOffset>4896852</wp:posOffset>
                </wp:positionH>
                <wp:positionV relativeFrom="paragraph">
                  <wp:posOffset>2725486</wp:posOffset>
                </wp:positionV>
                <wp:extent cx="6728460" cy="3088139"/>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3088139"/>
                        </a:xfrm>
                        <a:prstGeom prst="rect">
                          <a:avLst/>
                        </a:prstGeom>
                        <a:solidFill>
                          <a:srgbClr val="F3F1E5"/>
                        </a:solidFill>
                        <a:ln>
                          <a:noFill/>
                        </a:ln>
                      </wps:spPr>
                      <wps:txbx>
                        <w:txbxContent>
                          <w:p w14:paraId="1ED58CC2" w14:textId="77777777" w:rsidR="00185D2D" w:rsidRDefault="00185D2D" w:rsidP="00185D2D">
                            <w:pPr>
                              <w:pStyle w:val="Heading2"/>
                            </w:pPr>
                            <w:r w:rsidRPr="00064D3E">
                              <w:rPr>
                                <w:i/>
                                <w:iCs/>
                                <w:color w:val="604900" w:themeColor="accent1"/>
                              </w:rPr>
                              <w:t>Story:</w:t>
                            </w:r>
                            <w:r w:rsidRPr="00064D3E">
                              <w:rPr>
                                <w:color w:val="604900" w:themeColor="accent1"/>
                              </w:rPr>
                              <w:t xml:space="preserve"> </w:t>
                            </w:r>
                            <w:r>
                              <w:t>The Worst Real Estate Predictor Ever!</w:t>
                            </w:r>
                          </w:p>
                          <w:p w14:paraId="0185A9E6" w14:textId="08D044AD" w:rsidR="00185D2D" w:rsidRPr="00185D2D" w:rsidRDefault="00185D2D" w:rsidP="00185D2D">
                            <w:pPr>
                              <w:spacing w:after="100"/>
                            </w:pPr>
                            <w:r>
                              <w:t xml:space="preserve">I want to share an experience one of my clients has had over the past six months. She'd </w:t>
                            </w:r>
                            <w:r w:rsidRPr="00185D2D">
                              <w:t>been renting for decades and was in her 50's and running out of time to prepare for retirement. So, in January this year she decided to buy a house. Her target timeframe was March when she believed more homes would hit the market.</w:t>
                            </w:r>
                          </w:p>
                          <w:p w14:paraId="7FD3919A" w14:textId="38E749FC" w:rsidR="00185D2D" w:rsidRDefault="00185D2D" w:rsidP="00185D2D">
                            <w:pPr>
                              <w:spacing w:after="100"/>
                            </w:pPr>
                            <w:r w:rsidRPr="00185D2D">
                              <w:t>I advised her to get pre-approved for a mortgage, even though spring was still several months away. In my experience, once someone starts house hunting, they often find a home before they expect to. If they're not already pre-approved, it's too late once</w:t>
                            </w:r>
                            <w:r>
                              <w:t xml:space="preserve"> they see that house. Sure enough, several ideal homes came and went, and my client kicked herself every time. Still, she said she'd wait until spring to get pre-approved.</w:t>
                            </w:r>
                          </w:p>
                          <w:p w14:paraId="7285B1DC" w14:textId="63AEF421" w:rsidR="00185D2D" w:rsidRDefault="00185D2D" w:rsidP="00185D2D">
                            <w:pPr>
                              <w:spacing w:after="100"/>
                            </w:pPr>
                            <w:r>
                              <w:t xml:space="preserve">When I asked about her concerns with getting pre-approved, she said she didn't want to go through "all that," then not find a house, and </w:t>
                            </w:r>
                            <w:proofErr w:type="gramStart"/>
                            <w:r>
                              <w:t>have to</w:t>
                            </w:r>
                            <w:proofErr w:type="gramEnd"/>
                            <w:r>
                              <w:t xml:space="preserve"> go through it all again a few months later. She was aware that loan approvals expire in 60 to 90 days. But she ignored the fact that approvals can be renewed with the same lender with only minor updates to the application. The fact is, with very little downside, she could have been pre-approved from the start. </w:t>
                            </w:r>
                          </w:p>
                          <w:p w14:paraId="1C05AC88" w14:textId="5D6714C8" w:rsidR="00C51C0B" w:rsidRPr="000F0FF0" w:rsidRDefault="00185D2D" w:rsidP="00185D2D">
                            <w:pPr>
                              <w:spacing w:after="100"/>
                            </w:pPr>
                            <w:r>
                              <w:t>I'm telling you this (with her approval) because I don't want you to fall into that trap. If you want to buy a house, get pre-approved. It won't hurt (much), and you'll be prepared, just in case</w:t>
                            </w:r>
                            <w:r w:rsidRPr="00812040">
                              <w:t>.</w:t>
                            </w:r>
                            <w:r w:rsidRPr="00812040">
                              <w:rPr>
                                <w:color w:val="604900" w:themeColor="accent1"/>
                              </w:rPr>
                              <w:t xml:space="preserve"> </w:t>
                            </w:r>
                            <w:r w:rsidRPr="00812040">
                              <w:rPr>
                                <w:b/>
                                <w:bCs/>
                                <w:color w:val="604900" w:themeColor="accent1"/>
                              </w:rPr>
                              <w:t xml:space="preserve">Call </w:t>
                            </w:r>
                            <w:r>
                              <w:rPr>
                                <w:b/>
                                <w:bCs/>
                                <w:color w:val="604900" w:themeColor="accent1"/>
                              </w:rPr>
                              <w:t xml:space="preserve">me </w:t>
                            </w:r>
                            <w:r w:rsidRPr="00812040">
                              <w:rPr>
                                <w:b/>
                                <w:bCs/>
                                <w:color w:val="604900" w:themeColor="accent1"/>
                              </w:rPr>
                              <w:t xml:space="preserve">for a referral to a lender.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AA4F16C" id="Text Box 34" o:spid="_x0000_s1038" type="#_x0000_t202" style="position:absolute;margin-left:385.6pt;margin-top:214.6pt;width:529.8pt;height:243.1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" fillcolor="#f3f1e5" stroked="f">
                <v:textbox>
                  <w:txbxContent>
                    <w:p w14:paraId="1ED58CC2" w14:textId="77777777" w:rsidR="00185D2D" w:rsidRDefault="00185D2D" w:rsidP="00185D2D">
                      <w:pPr>
                        <w:pStyle w:val="Heading2"/>
                      </w:pPr>
                      <w:r w:rsidRPr="00064D3E">
                        <w:rPr>
                          <w:i/>
                          <w:iCs/>
                          <w:color w:val="604900" w:themeColor="accent1"/>
                        </w:rPr>
                        <w:t>Story:</w:t>
                      </w:r>
                      <w:r w:rsidRPr="00064D3E">
                        <w:rPr>
                          <w:color w:val="604900" w:themeColor="accent1"/>
                        </w:rPr>
                        <w:t xml:space="preserve"> </w:t>
                      </w:r>
                      <w:r>
                        <w:t>The Worst Real Estate Predictor Ever!</w:t>
                      </w:r>
                    </w:p>
                    <w:p w14:paraId="0185A9E6" w14:textId="08D044AD" w:rsidR="00185D2D" w:rsidRPr="00185D2D" w:rsidRDefault="00185D2D" w:rsidP="00185D2D">
                      <w:pPr>
                        <w:spacing w:after="100"/>
                      </w:pPr>
                      <w:r>
                        <w:t xml:space="preserve">I want to share an experience one of my clients has had over the past six months. She'd </w:t>
                      </w:r>
                      <w:r w:rsidRPr="00185D2D">
                        <w:t>been renting for decades and was in her 50's and running out of time to prepare for retirement. So, in January this year she decided to buy a house. Her target timeframe was March when she believed more homes would hit the market.</w:t>
                      </w:r>
                    </w:p>
                    <w:p w14:paraId="7FD3919A" w14:textId="38E749FC" w:rsidR="00185D2D" w:rsidRDefault="00185D2D" w:rsidP="00185D2D">
                      <w:pPr>
                        <w:spacing w:after="100"/>
                      </w:pPr>
                      <w:r w:rsidRPr="00185D2D">
                        <w:t>I advised her to get pre-approved for a mortgage, even though spring was still several months away. In my experience, once someone starts house hunting, they often find a home before they expect to. If they're not already pre-approved, it's too late once</w:t>
                      </w:r>
                      <w:r>
                        <w:t xml:space="preserve"> they see that house. Sure enough, several ideal homes came and went, and my client kicked herself every time. Still, she said she'd wait until spring to get pre-approved.</w:t>
                      </w:r>
                    </w:p>
                    <w:p w14:paraId="7285B1DC" w14:textId="63AEF421" w:rsidR="00185D2D" w:rsidRDefault="00185D2D" w:rsidP="00185D2D">
                      <w:pPr>
                        <w:spacing w:after="100"/>
                      </w:pPr>
                      <w:r>
                        <w:t xml:space="preserve">When I asked about her concerns with getting pre-approved, she said she didn't want to go through "all that," then not find a house, and </w:t>
                      </w:r>
                      <w:proofErr w:type="gramStart"/>
                      <w:r>
                        <w:t>have to</w:t>
                      </w:r>
                      <w:proofErr w:type="gramEnd"/>
                      <w:r>
                        <w:t xml:space="preserve"> go through it all again a few months later. She was aware that loan approvals expire in 60 to 90 days. But she ignored the fact that approvals can be renewed with the same lender with only minor updates to the application. The fact is, with very little downside, she could have been pre-approved from the start. </w:t>
                      </w:r>
                    </w:p>
                    <w:p w14:paraId="1C05AC88" w14:textId="5D6714C8" w:rsidR="00C51C0B" w:rsidRPr="000F0FF0" w:rsidRDefault="00185D2D" w:rsidP="00185D2D">
                      <w:pPr>
                        <w:spacing w:after="100"/>
                      </w:pPr>
                      <w:r>
                        <w:t>I'm telling you this (with her approval) because I don't want you to fall into that trap. If you want to buy a house, get pre-approved. It won't hurt (much), and you'll be prepared, just in case</w:t>
                      </w:r>
                      <w:r w:rsidRPr="00812040">
                        <w:t>.</w:t>
                      </w:r>
                      <w:r w:rsidRPr="00812040">
                        <w:rPr>
                          <w:color w:val="604900" w:themeColor="accent1"/>
                        </w:rPr>
                        <w:t xml:space="preserve"> </w:t>
                      </w:r>
                      <w:r w:rsidRPr="00812040">
                        <w:rPr>
                          <w:b/>
                          <w:bCs/>
                          <w:color w:val="604900" w:themeColor="accent1"/>
                        </w:rPr>
                        <w:t xml:space="preserve">Call </w:t>
                      </w:r>
                      <w:r>
                        <w:rPr>
                          <w:b/>
                          <w:bCs/>
                          <w:color w:val="604900" w:themeColor="accent1"/>
                        </w:rPr>
                        <w:t xml:space="preserve">me </w:t>
                      </w:r>
                      <w:r w:rsidRPr="00812040">
                        <w:rPr>
                          <w:b/>
                          <w:bCs/>
                          <w:color w:val="604900" w:themeColor="accent1"/>
                        </w:rPr>
                        <w:t xml:space="preserve">for a referral to a lender. </w:t>
                      </w:r>
                    </w:p>
                  </w:txbxContent>
                </v:textbox>
                <w10:wrap anchorx="margin"/>
              </v:shape>
            </w:pict>
          </mc:Fallback>
        </mc:AlternateContent>
      </w:r>
      <w:r w:rsidR="00B3666B" w:rsidRPr="00FC60FC">
        <w:rPr>
          <w:i/>
          <w:noProof/>
        </w:rPr>
        <mc:AlternateContent>
          <mc:Choice Requires="wps">
            <w:drawing>
              <wp:anchor distT="0" distB="0" distL="114300" distR="114300" simplePos="0" relativeHeight="251898880" behindDoc="0" locked="0" layoutInCell="1" allowOverlap="1" wp14:anchorId="3581B68D" wp14:editId="396FA78A">
                <wp:simplePos x="0" y="0"/>
                <wp:positionH relativeFrom="margin">
                  <wp:align>left</wp:align>
                </wp:positionH>
                <wp:positionV relativeFrom="margin">
                  <wp:posOffset>3289868</wp:posOffset>
                </wp:positionV>
                <wp:extent cx="4415155" cy="796290"/>
                <wp:effectExtent l="0" t="0" r="0" b="3810"/>
                <wp:wrapNone/>
                <wp:docPr id="3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CBF78" w14:textId="77777777" w:rsidR="00B3666B" w:rsidRPr="004F3300" w:rsidRDefault="00B3666B" w:rsidP="00B3666B">
                            <w:pPr>
                              <w:spacing w:after="0"/>
                              <w:rPr>
                                <w:rFonts w:ascii="Century Gothic" w:hAnsi="Century Gothic" w:cs="Calibri Light"/>
                                <w:b/>
                                <w:color w:val="766852"/>
                                <w:sz w:val="64"/>
                                <w:szCs w:val="64"/>
                                <w14:shadow w14:blurRad="50800" w14:dist="38100" w14:dir="2700000" w14:sx="100000" w14:sy="100000" w14:kx="0" w14:ky="0" w14:algn="tl">
                                  <w14:srgbClr w14:val="000000">
                                    <w14:alpha w14:val="60000"/>
                                  </w14:srgbClr>
                                </w14:shadow>
                              </w:rPr>
                            </w:pPr>
                            <w:r w:rsidRPr="004F3300">
                              <w:rPr>
                                <w:rFonts w:ascii="Arial Narrow" w:hAnsi="Arial Narrow" w:cs="Calibri Light"/>
                                <w:b/>
                                <w:color w:val="766852"/>
                                <w:sz w:val="64"/>
                                <w:szCs w:val="64"/>
                                <w14:shadow w14:blurRad="50800" w14:dist="38100" w14:dir="2700000" w14:sx="100000" w14:sy="100000" w14:kx="0" w14:ky="0" w14:algn="tl">
                                  <w14:srgbClr w14:val="000000">
                                    <w14:alpha w14:val="60000"/>
                                  </w14:srgbClr>
                                </w14:shadow>
                              </w:rPr>
                              <w:t>One Monthly</w:t>
                            </w:r>
                          </w:p>
                          <w:p w14:paraId="043A451A" w14:textId="77777777" w:rsidR="00B3666B" w:rsidRPr="00E765E5" w:rsidRDefault="00B3666B" w:rsidP="00B3666B">
                            <w:pPr>
                              <w:spacing w:after="0"/>
                              <w:rPr>
                                <w:rFonts w:ascii="Century Gothic" w:hAnsi="Century Gothic"/>
                                <w:b/>
                                <w:bCs/>
                                <w:color w:val="27415F"/>
                                <w:sz w:val="8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1B68D" id="Text Box 107" o:spid="_x0000_s1039" type="#_x0000_t202" style="position:absolute;margin-left:0;margin-top:259.05pt;width:347.65pt;height:62.7pt;z-index:2518988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" filled="f" stroked="f">
                <v:textbox>
                  <w:txbxContent>
                    <w:p w14:paraId="3EACBF78" w14:textId="77777777" w:rsidR="00B3666B" w:rsidRPr="004F3300" w:rsidRDefault="00B3666B" w:rsidP="00B3666B">
                      <w:pPr>
                        <w:spacing w:after="0"/>
                        <w:rPr>
                          <w:rFonts w:ascii="Century Gothic" w:hAnsi="Century Gothic" w:cs="Calibri Light"/>
                          <w:b/>
                          <w:color w:val="766852"/>
                          <w:sz w:val="64"/>
                          <w:szCs w:val="64"/>
                          <w14:shadow w14:blurRad="50800" w14:dist="38100" w14:dir="2700000" w14:sx="100000" w14:sy="100000" w14:kx="0" w14:ky="0" w14:algn="tl">
                            <w14:srgbClr w14:val="000000">
                              <w14:alpha w14:val="60000"/>
                            </w14:srgbClr>
                          </w14:shadow>
                        </w:rPr>
                      </w:pPr>
                      <w:r w:rsidRPr="004F3300">
                        <w:rPr>
                          <w:rFonts w:ascii="Arial Narrow" w:hAnsi="Arial Narrow" w:cs="Calibri Light"/>
                          <w:b/>
                          <w:color w:val="766852"/>
                          <w:sz w:val="64"/>
                          <w:szCs w:val="64"/>
                          <w14:shadow w14:blurRad="50800" w14:dist="38100" w14:dir="2700000" w14:sx="100000" w14:sy="100000" w14:kx="0" w14:ky="0" w14:algn="tl">
                            <w14:srgbClr w14:val="000000">
                              <w14:alpha w14:val="60000"/>
                            </w14:srgbClr>
                          </w14:shadow>
                        </w:rPr>
                        <w:t>One Monthly</w:t>
                      </w:r>
                    </w:p>
                    <w:p w14:paraId="043A451A" w14:textId="77777777" w:rsidR="00B3666B" w:rsidRPr="00E765E5" w:rsidRDefault="00B3666B" w:rsidP="00B3666B">
                      <w:pPr>
                        <w:spacing w:after="0"/>
                        <w:rPr>
                          <w:rFonts w:ascii="Century Gothic" w:hAnsi="Century Gothic"/>
                          <w:b/>
                          <w:bCs/>
                          <w:color w:val="27415F"/>
                          <w:sz w:val="80"/>
                          <w:szCs w:val="80"/>
                        </w:rPr>
                      </w:pPr>
                    </w:p>
                  </w:txbxContent>
                </v:textbox>
                <w10:wrap anchorx="margin" anchory="margin"/>
              </v:shape>
            </w:pict>
          </mc:Fallback>
        </mc:AlternateContent>
      </w:r>
      <w:r w:rsidR="00287C2C">
        <w:rPr>
          <w:noProof/>
        </w:rPr>
        <mc:AlternateContent>
          <mc:Choice Requires="wps">
            <w:drawing>
              <wp:anchor distT="0" distB="0" distL="114300" distR="114300" simplePos="0" relativeHeight="251876352" behindDoc="0" locked="0" layoutInCell="1" allowOverlap="1" wp14:anchorId="5B68A7B8" wp14:editId="3E6D27EC">
                <wp:simplePos x="0" y="0"/>
                <wp:positionH relativeFrom="column">
                  <wp:posOffset>941705</wp:posOffset>
                </wp:positionH>
                <wp:positionV relativeFrom="paragraph">
                  <wp:posOffset>5796280</wp:posOffset>
                </wp:positionV>
                <wp:extent cx="3931285" cy="1983740"/>
                <wp:effectExtent l="0" t="0" r="850265" b="16510"/>
                <wp:wrapNone/>
                <wp:docPr id="51" name="Rounded Rectangular Callout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285" cy="1983740"/>
                        </a:xfrm>
                        <a:prstGeom prst="wedgeRoundRectCallout">
                          <a:avLst>
                            <a:gd name="adj1" fmla="val 70822"/>
                            <a:gd name="adj2" fmla="val 19791"/>
                            <a:gd name="adj3" fmla="val 16667"/>
                          </a:avLst>
                        </a:prstGeom>
                        <a:solidFill>
                          <a:srgbClr val="FFFF9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0B89C20" w14:textId="40DE8520" w:rsidR="00C51C0B" w:rsidRPr="00FC59D8" w:rsidRDefault="00C51C0B" w:rsidP="00C51C0B">
                            <w:pPr>
                              <w:jc w:val="center"/>
                              <w:rPr>
                                <w:b/>
                                <w:sz w:val="28"/>
                                <w:szCs w:val="28"/>
                              </w:rPr>
                            </w:pPr>
                            <w:r w:rsidRPr="00FC59D8">
                              <w:rPr>
                                <w:b/>
                                <w:sz w:val="28"/>
                                <w:szCs w:val="28"/>
                              </w:rPr>
                              <w:t>To Insert Your Picture</w:t>
                            </w:r>
                          </w:p>
                          <w:p w14:paraId="654A2C5F" w14:textId="77777777" w:rsidR="00C51C0B" w:rsidRDefault="00C51C0B" w:rsidP="00C51C0B">
                            <w:pPr>
                              <w:numPr>
                                <w:ilvl w:val="0"/>
                                <w:numId w:val="1"/>
                              </w:numPr>
                              <w:spacing w:after="0"/>
                            </w:pPr>
                            <w:r>
                              <w:rPr>
                                <w:b/>
                              </w:rPr>
                              <w:t>RIGHT CLICK</w:t>
                            </w:r>
                            <w:r>
                              <w:t xml:space="preserve"> on the placeholder image. </w:t>
                            </w:r>
                          </w:p>
                          <w:p w14:paraId="699533EB" w14:textId="77777777" w:rsidR="00C51C0B" w:rsidRDefault="00C51C0B" w:rsidP="00C51C0B">
                            <w:pPr>
                              <w:numPr>
                                <w:ilvl w:val="0"/>
                                <w:numId w:val="1"/>
                              </w:numPr>
                              <w:spacing w:after="0"/>
                            </w:pPr>
                            <w:r>
                              <w:t xml:space="preserve">From the floating menu, choose </w:t>
                            </w:r>
                            <w:r>
                              <w:rPr>
                                <w:b/>
                              </w:rPr>
                              <w:t>Change Picture</w:t>
                            </w:r>
                            <w:r>
                              <w:t>.</w:t>
                            </w:r>
                          </w:p>
                          <w:p w14:paraId="1BF59E6F" w14:textId="77777777" w:rsidR="00C51C0B" w:rsidRDefault="00C51C0B" w:rsidP="00C51C0B">
                            <w:pPr>
                              <w:numPr>
                                <w:ilvl w:val="0"/>
                                <w:numId w:val="1"/>
                              </w:numPr>
                              <w:spacing w:after="0"/>
                            </w:pPr>
                            <w:r>
                              <w:rPr>
                                <w:b/>
                              </w:rPr>
                              <w:t>Find and insert</w:t>
                            </w:r>
                            <w:r>
                              <w:t xml:space="preserve"> your image from your computer.</w:t>
                            </w:r>
                          </w:p>
                          <w:p w14:paraId="38CBB68E" w14:textId="7C88C3E9" w:rsidR="00C51C0B" w:rsidRDefault="00C51C0B" w:rsidP="00C51C0B">
                            <w:pPr>
                              <w:numPr>
                                <w:ilvl w:val="0"/>
                                <w:numId w:val="1"/>
                              </w:numPr>
                              <w:spacing w:after="0"/>
                            </w:pPr>
                            <w:r>
                              <w:rPr>
                                <w:b/>
                              </w:rPr>
                              <w:t>Resize and position</w:t>
                            </w:r>
                            <w:r>
                              <w:t xml:space="preserve"> your image using your mouse.</w:t>
                            </w:r>
                            <w:r w:rsidR="0049416F">
                              <w:t xml:space="preserve"> (Use the </w:t>
                            </w:r>
                            <w:r w:rsidR="0049416F" w:rsidRPr="0049416F">
                              <w:rPr>
                                <w:b/>
                                <w:bCs/>
                              </w:rPr>
                              <w:t>Crop feature</w:t>
                            </w:r>
                            <w:r w:rsidR="0049416F">
                              <w:t xml:space="preserve"> on the Shape Format menu to crop.)</w:t>
                            </w:r>
                          </w:p>
                          <w:p w14:paraId="7A274232" w14:textId="77777777" w:rsidR="00C51C0B" w:rsidRDefault="00C51C0B" w:rsidP="00C51C0B">
                            <w:pPr>
                              <w:spacing w:after="0"/>
                            </w:pPr>
                          </w:p>
                          <w:p w14:paraId="4F23657C" w14:textId="77777777" w:rsidR="00C51C0B" w:rsidRDefault="00C51C0B" w:rsidP="00C51C0B">
                            <w:pPr>
                              <w:spacing w:after="0"/>
                            </w:pPr>
                            <w:r>
                              <w:t xml:space="preserve">See how to work with images inside text boxes in Word:  </w:t>
                            </w:r>
                            <w:hyperlink r:id="rId11" w:tgtFrame="_blank" w:history="1">
                              <w:r w:rsidRPr="00A83A6A">
                                <w:rPr>
                                  <w:rStyle w:val="Hyperlink"/>
                                </w:rPr>
                                <w:t>https://www.youtube.com/watch?v=lKs8-1USlR4</w:t>
                              </w:r>
                            </w:hyperlink>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5B68A7B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6" o:spid="_x0000_s1040" type="#_x0000_t62" style="position:absolute;margin-left:74.15pt;margin-top:456.4pt;width:309.55pt;height:156.2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" adj="26098,15075" fillcolor="#ff9" strokeweight="2pt">
                <v:shadow color="#eeece1"/>
                <v:textbox inset="2.88pt,2.88pt,2.88pt,2.88pt">
                  <w:txbxContent>
                    <w:p w14:paraId="20B89C20" w14:textId="40DE8520" w:rsidR="00C51C0B" w:rsidRPr="00FC59D8" w:rsidRDefault="00C51C0B" w:rsidP="00C51C0B">
                      <w:pPr>
                        <w:jc w:val="center"/>
                        <w:rPr>
                          <w:b/>
                          <w:sz w:val="28"/>
                          <w:szCs w:val="28"/>
                        </w:rPr>
                      </w:pPr>
                      <w:r w:rsidRPr="00FC59D8">
                        <w:rPr>
                          <w:b/>
                          <w:sz w:val="28"/>
                          <w:szCs w:val="28"/>
                        </w:rPr>
                        <w:t>To Insert Your Picture</w:t>
                      </w:r>
                    </w:p>
                    <w:p w14:paraId="654A2C5F" w14:textId="77777777" w:rsidR="00C51C0B" w:rsidRDefault="00C51C0B" w:rsidP="00C51C0B">
                      <w:pPr>
                        <w:numPr>
                          <w:ilvl w:val="0"/>
                          <w:numId w:val="1"/>
                        </w:numPr>
                        <w:spacing w:after="0"/>
                      </w:pPr>
                      <w:r>
                        <w:rPr>
                          <w:b/>
                        </w:rPr>
                        <w:t>RIGHT CLICK</w:t>
                      </w:r>
                      <w:r>
                        <w:t xml:space="preserve"> on the placeholder image. </w:t>
                      </w:r>
                    </w:p>
                    <w:p w14:paraId="699533EB" w14:textId="77777777" w:rsidR="00C51C0B" w:rsidRDefault="00C51C0B" w:rsidP="00C51C0B">
                      <w:pPr>
                        <w:numPr>
                          <w:ilvl w:val="0"/>
                          <w:numId w:val="1"/>
                        </w:numPr>
                        <w:spacing w:after="0"/>
                      </w:pPr>
                      <w:r>
                        <w:t xml:space="preserve">From the floating menu, choose </w:t>
                      </w:r>
                      <w:r>
                        <w:rPr>
                          <w:b/>
                        </w:rPr>
                        <w:t>Change Picture</w:t>
                      </w:r>
                      <w:r>
                        <w:t>.</w:t>
                      </w:r>
                    </w:p>
                    <w:p w14:paraId="1BF59E6F" w14:textId="77777777" w:rsidR="00C51C0B" w:rsidRDefault="00C51C0B" w:rsidP="00C51C0B">
                      <w:pPr>
                        <w:numPr>
                          <w:ilvl w:val="0"/>
                          <w:numId w:val="1"/>
                        </w:numPr>
                        <w:spacing w:after="0"/>
                      </w:pPr>
                      <w:r>
                        <w:rPr>
                          <w:b/>
                        </w:rPr>
                        <w:t>Find and insert</w:t>
                      </w:r>
                      <w:r>
                        <w:t xml:space="preserve"> your image from your computer.</w:t>
                      </w:r>
                    </w:p>
                    <w:p w14:paraId="38CBB68E" w14:textId="7C88C3E9" w:rsidR="00C51C0B" w:rsidRDefault="00C51C0B" w:rsidP="00C51C0B">
                      <w:pPr>
                        <w:numPr>
                          <w:ilvl w:val="0"/>
                          <w:numId w:val="1"/>
                        </w:numPr>
                        <w:spacing w:after="0"/>
                      </w:pPr>
                      <w:r>
                        <w:rPr>
                          <w:b/>
                        </w:rPr>
                        <w:t>Resize and position</w:t>
                      </w:r>
                      <w:r>
                        <w:t xml:space="preserve"> your image using your mouse.</w:t>
                      </w:r>
                      <w:r w:rsidR="0049416F">
                        <w:t xml:space="preserve"> (Use the </w:t>
                      </w:r>
                      <w:r w:rsidR="0049416F" w:rsidRPr="0049416F">
                        <w:rPr>
                          <w:b/>
                          <w:bCs/>
                        </w:rPr>
                        <w:t>Crop feature</w:t>
                      </w:r>
                      <w:r w:rsidR="0049416F">
                        <w:t xml:space="preserve"> on the Shape Format menu to crop.)</w:t>
                      </w:r>
                    </w:p>
                    <w:p w14:paraId="7A274232" w14:textId="77777777" w:rsidR="00C51C0B" w:rsidRDefault="00C51C0B" w:rsidP="00C51C0B">
                      <w:pPr>
                        <w:spacing w:after="0"/>
                      </w:pPr>
                    </w:p>
                    <w:p w14:paraId="4F23657C" w14:textId="77777777" w:rsidR="00C51C0B" w:rsidRDefault="00C51C0B" w:rsidP="00C51C0B">
                      <w:pPr>
                        <w:spacing w:after="0"/>
                      </w:pPr>
                      <w:r>
                        <w:t xml:space="preserve">See how to work with images inside text boxes in Word:  </w:t>
                      </w:r>
                      <w:hyperlink r:id="rId12" w:tgtFrame="_blank" w:history="1">
                        <w:r w:rsidRPr="00A83A6A">
                          <w:rPr>
                            <w:rStyle w:val="Hyperlink"/>
                          </w:rPr>
                          <w:t>https://www.youtube.com/watch?v=lKs8-1USlR4</w:t>
                        </w:r>
                      </w:hyperlink>
                    </w:p>
                  </w:txbxContent>
                </v:textbox>
              </v:shape>
            </w:pict>
          </mc:Fallback>
        </mc:AlternateContent>
      </w:r>
      <w:r w:rsidR="00287C2C">
        <w:rPr>
          <w:noProof/>
        </w:rPr>
        <mc:AlternateContent>
          <mc:Choice Requires="wps">
            <w:drawing>
              <wp:anchor distT="0" distB="0" distL="114300" distR="114300" simplePos="0" relativeHeight="251869184" behindDoc="0" locked="0" layoutInCell="1" allowOverlap="1" wp14:anchorId="235FC29E" wp14:editId="01D40915">
                <wp:simplePos x="0" y="0"/>
                <wp:positionH relativeFrom="margin">
                  <wp:posOffset>3879850</wp:posOffset>
                </wp:positionH>
                <wp:positionV relativeFrom="paragraph">
                  <wp:posOffset>7679055</wp:posOffset>
                </wp:positionV>
                <wp:extent cx="2978150" cy="817245"/>
                <wp:effectExtent l="0" t="0" r="0" b="1905"/>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C7B03E" w14:textId="77777777" w:rsidR="00C51C0B" w:rsidRPr="00C012F2" w:rsidRDefault="00C51C0B" w:rsidP="00C51C0B">
                            <w:pPr>
                              <w:spacing w:after="0"/>
                              <w:ind w:left="86" w:right="-14"/>
                              <w:jc w:val="right"/>
                              <w:rPr>
                                <w:rFonts w:ascii="Arial Narrow" w:hAnsi="Arial Narrow"/>
                                <w:b/>
                                <w:bCs/>
                                <w:color w:val="3F3F3F" w:themeColor="text2"/>
                                <w:sz w:val="32"/>
                                <w:szCs w:val="32"/>
                              </w:rPr>
                            </w:pPr>
                            <w:r w:rsidRPr="00C012F2">
                              <w:rPr>
                                <w:rFonts w:ascii="Arial Narrow" w:hAnsi="Arial Narrow"/>
                                <w:b/>
                                <w:bCs/>
                                <w:color w:val="3F3F3F" w:themeColor="text2"/>
                                <w:sz w:val="32"/>
                                <w:szCs w:val="32"/>
                              </w:rPr>
                              <w:t>${Name}</w:t>
                            </w:r>
                          </w:p>
                          <w:p w14:paraId="7EC12657" w14:textId="77777777" w:rsidR="00C51C0B" w:rsidRPr="00C012F2" w:rsidRDefault="00C51C0B" w:rsidP="00C51C0B">
                            <w:pPr>
                              <w:spacing w:after="0"/>
                              <w:ind w:left="90" w:right="-14"/>
                              <w:jc w:val="right"/>
                              <w:rPr>
                                <w:rFonts w:ascii="Arial Narrow" w:hAnsi="Arial Narrow"/>
                                <w:b/>
                                <w:bCs/>
                                <w:color w:val="3F3F3F" w:themeColor="text2"/>
                                <w:sz w:val="32"/>
                                <w:szCs w:val="32"/>
                              </w:rPr>
                            </w:pPr>
                            <w:r w:rsidRPr="00C012F2">
                              <w:rPr>
                                <w:rFonts w:ascii="Arial Narrow" w:hAnsi="Arial Narrow"/>
                                <w:b/>
                                <w:bCs/>
                                <w:color w:val="3F3F3F" w:themeColor="text2"/>
                                <w:sz w:val="32"/>
                                <w:szCs w:val="32"/>
                              </w:rPr>
                              <w:t>${Phone}</w:t>
                            </w:r>
                          </w:p>
                          <w:p w14:paraId="52E8E66B" w14:textId="77777777" w:rsidR="00C51C0B" w:rsidRPr="00C012F2" w:rsidRDefault="00C51C0B" w:rsidP="00C51C0B">
                            <w:pPr>
                              <w:spacing w:after="0"/>
                              <w:ind w:left="90" w:right="-14"/>
                              <w:jc w:val="right"/>
                              <w:rPr>
                                <w:rFonts w:ascii="Arial Narrow" w:hAnsi="Arial Narrow"/>
                                <w:b/>
                                <w:color w:val="3F3F3F" w:themeColor="text2"/>
                                <w:sz w:val="24"/>
                                <w:szCs w:val="24"/>
                              </w:rPr>
                            </w:pPr>
                            <w:r w:rsidRPr="00C012F2">
                              <w:rPr>
                                <w:rFonts w:ascii="Arial Narrow" w:hAnsi="Arial Narrow"/>
                                <w:b/>
                                <w:bCs/>
                                <w:color w:val="3F3F3F" w:themeColor="text2"/>
                                <w:sz w:val="24"/>
                                <w:szCs w:val="24"/>
                              </w:rPr>
                              <w:t>${Email}</w:t>
                            </w:r>
                            <w:r w:rsidRPr="00C012F2">
                              <w:rPr>
                                <w:b/>
                                <w:bCs/>
                                <w:color w:val="3F3F3F" w:themeColor="text2"/>
                              </w:rPr>
                              <w:t> </w:t>
                            </w:r>
                          </w:p>
                          <w:p w14:paraId="4BDC78CD" w14:textId="77777777" w:rsidR="00C51C0B" w:rsidRPr="00AB13C1" w:rsidRDefault="00C51C0B" w:rsidP="00C51C0B">
                            <w:pPr>
                              <w:spacing w:after="20"/>
                              <w:ind w:left="90" w:right="-14"/>
                              <w:jc w:val="right"/>
                              <w:rPr>
                                <w:color w:val="80808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35FC29E" id="_x0000_s1041" type="#_x0000_t202" style="position:absolute;margin-left:305.5pt;margin-top:604.65pt;width:234.5pt;height:64.35pt;z-index:251869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" filled="f" stroked="f" strokeweight=".5pt">
                <v:textbox>
                  <w:txbxContent>
                    <w:p w14:paraId="63C7B03E" w14:textId="77777777" w:rsidR="00C51C0B" w:rsidRPr="00C012F2" w:rsidRDefault="00C51C0B" w:rsidP="00C51C0B">
                      <w:pPr>
                        <w:spacing w:after="0"/>
                        <w:ind w:left="86" w:right="-14"/>
                        <w:jc w:val="right"/>
                        <w:rPr>
                          <w:rFonts w:ascii="Arial Narrow" w:hAnsi="Arial Narrow"/>
                          <w:b/>
                          <w:bCs/>
                          <w:color w:val="3F3F3F" w:themeColor="text2"/>
                          <w:sz w:val="32"/>
                          <w:szCs w:val="32"/>
                        </w:rPr>
                      </w:pPr>
                      <w:r w:rsidRPr="00C012F2">
                        <w:rPr>
                          <w:rFonts w:ascii="Arial Narrow" w:hAnsi="Arial Narrow"/>
                          <w:b/>
                          <w:bCs/>
                          <w:color w:val="3F3F3F" w:themeColor="text2"/>
                          <w:sz w:val="32"/>
                          <w:szCs w:val="32"/>
                        </w:rPr>
                        <w:t>${Name}</w:t>
                      </w:r>
                    </w:p>
                    <w:p w14:paraId="7EC12657" w14:textId="77777777" w:rsidR="00C51C0B" w:rsidRPr="00C012F2" w:rsidRDefault="00C51C0B" w:rsidP="00C51C0B">
                      <w:pPr>
                        <w:spacing w:after="0"/>
                        <w:ind w:left="90" w:right="-14"/>
                        <w:jc w:val="right"/>
                        <w:rPr>
                          <w:rFonts w:ascii="Arial Narrow" w:hAnsi="Arial Narrow"/>
                          <w:b/>
                          <w:bCs/>
                          <w:color w:val="3F3F3F" w:themeColor="text2"/>
                          <w:sz w:val="32"/>
                          <w:szCs w:val="32"/>
                        </w:rPr>
                      </w:pPr>
                      <w:r w:rsidRPr="00C012F2">
                        <w:rPr>
                          <w:rFonts w:ascii="Arial Narrow" w:hAnsi="Arial Narrow"/>
                          <w:b/>
                          <w:bCs/>
                          <w:color w:val="3F3F3F" w:themeColor="text2"/>
                          <w:sz w:val="32"/>
                          <w:szCs w:val="32"/>
                        </w:rPr>
                        <w:t>${Phone}</w:t>
                      </w:r>
                    </w:p>
                    <w:p w14:paraId="52E8E66B" w14:textId="77777777" w:rsidR="00C51C0B" w:rsidRPr="00C012F2" w:rsidRDefault="00C51C0B" w:rsidP="00C51C0B">
                      <w:pPr>
                        <w:spacing w:after="0"/>
                        <w:ind w:left="90" w:right="-14"/>
                        <w:jc w:val="right"/>
                        <w:rPr>
                          <w:rFonts w:ascii="Arial Narrow" w:hAnsi="Arial Narrow"/>
                          <w:b/>
                          <w:color w:val="3F3F3F" w:themeColor="text2"/>
                          <w:sz w:val="24"/>
                          <w:szCs w:val="24"/>
                        </w:rPr>
                      </w:pPr>
                      <w:r w:rsidRPr="00C012F2">
                        <w:rPr>
                          <w:rFonts w:ascii="Arial Narrow" w:hAnsi="Arial Narrow"/>
                          <w:b/>
                          <w:bCs/>
                          <w:color w:val="3F3F3F" w:themeColor="text2"/>
                          <w:sz w:val="24"/>
                          <w:szCs w:val="24"/>
                        </w:rPr>
                        <w:t>${Email}</w:t>
                      </w:r>
                      <w:r w:rsidRPr="00C012F2">
                        <w:rPr>
                          <w:b/>
                          <w:bCs/>
                          <w:color w:val="3F3F3F" w:themeColor="text2"/>
                        </w:rPr>
                        <w:t> </w:t>
                      </w:r>
                    </w:p>
                    <w:p w14:paraId="4BDC78CD" w14:textId="77777777" w:rsidR="00C51C0B" w:rsidRPr="00AB13C1" w:rsidRDefault="00C51C0B" w:rsidP="00C51C0B">
                      <w:pPr>
                        <w:spacing w:after="20"/>
                        <w:ind w:left="90" w:right="-14"/>
                        <w:jc w:val="right"/>
                        <w:rPr>
                          <w:color w:val="808080"/>
                        </w:rPr>
                      </w:pPr>
                    </w:p>
                  </w:txbxContent>
                </v:textbox>
                <w10:wrap anchorx="margin"/>
              </v:shape>
            </w:pict>
          </mc:Fallback>
        </mc:AlternateContent>
      </w:r>
      <w:r w:rsidR="00287C2C">
        <w:rPr>
          <w:noProof/>
        </w:rPr>
        <w:drawing>
          <wp:anchor distT="0" distB="0" distL="114300" distR="114300" simplePos="0" relativeHeight="251871232" behindDoc="0" locked="0" layoutInCell="1" allowOverlap="1" wp14:anchorId="13E96E98" wp14:editId="1356BE6D">
            <wp:simplePos x="0" y="0"/>
            <wp:positionH relativeFrom="column">
              <wp:posOffset>5532120</wp:posOffset>
            </wp:positionH>
            <wp:positionV relativeFrom="paragraph">
              <wp:posOffset>5960745</wp:posOffset>
            </wp:positionV>
            <wp:extent cx="1307465" cy="1590675"/>
            <wp:effectExtent l="0" t="0" r="6985" b="9525"/>
            <wp:wrapNone/>
            <wp:docPr id="46" name="Picture 682" descr="new placeholder mug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82" descr="new placeholder mugshot"/>
                    <pic:cNvPicPr>
                      <a:picLocks noChangeAspect="1"/>
                    </pic:cNvPicPr>
                  </pic:nvPicPr>
                  <pic:blipFill rotWithShape="1">
                    <a:blip r:embed="rId13">
                      <a:extLst>
                        <a:ext uri="{28A0092B-C50C-407E-A947-70E740481C1C}">
                          <a14:useLocalDpi xmlns:a14="http://schemas.microsoft.com/office/drawing/2010/main" val="0"/>
                        </a:ext>
                      </a:extLst>
                    </a:blip>
                    <a:srcRect b="11774"/>
                    <a:stretch/>
                  </pic:blipFill>
                  <pic:spPr bwMode="auto">
                    <a:xfrm>
                      <a:off x="0" y="0"/>
                      <a:ext cx="1307465" cy="1590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87C2C">
        <w:rPr>
          <w:noProof/>
        </w:rPr>
        <mc:AlternateContent>
          <mc:Choice Requires="wps">
            <w:drawing>
              <wp:anchor distT="0" distB="0" distL="114300" distR="114300" simplePos="0" relativeHeight="251867136" behindDoc="0" locked="0" layoutInCell="1" allowOverlap="1" wp14:anchorId="39CEC028" wp14:editId="1796B6F3">
                <wp:simplePos x="0" y="0"/>
                <wp:positionH relativeFrom="column">
                  <wp:posOffset>73660</wp:posOffset>
                </wp:positionH>
                <wp:positionV relativeFrom="paragraph">
                  <wp:posOffset>5919470</wp:posOffset>
                </wp:positionV>
                <wp:extent cx="2270760" cy="2597150"/>
                <wp:effectExtent l="0" t="0" r="0" b="0"/>
                <wp:wrapNone/>
                <wp:docPr id="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597150"/>
                        </a:xfrm>
                        <a:prstGeom prst="rect">
                          <a:avLst/>
                        </a:prstGeom>
                        <a:solidFill>
                          <a:schemeClr val="accent3">
                            <a:lumMod val="20000"/>
                            <a:lumOff val="80000"/>
                            <a:alpha val="60000"/>
                          </a:schemeClr>
                        </a:solidFill>
                        <a:ln>
                          <a:noFill/>
                        </a:ln>
                      </wps:spPr>
                      <wps:txbx>
                        <w:txbxContent>
                          <w:p w14:paraId="79645EC6" w14:textId="77777777" w:rsidR="00C51C0B" w:rsidRPr="009B719C" w:rsidRDefault="00C51C0B" w:rsidP="00C51C0B">
                            <w:pPr>
                              <w:pStyle w:val="Heading5"/>
                              <w:widowControl w:val="0"/>
                              <w:spacing w:before="160" w:after="60"/>
                              <w:rPr>
                                <w:color w:val="473600" w:themeColor="accent1" w:themeShade="BF"/>
                                <w:sz w:val="40"/>
                                <w:szCs w:val="40"/>
                              </w:rPr>
                            </w:pPr>
                            <w:r w:rsidRPr="009B719C">
                              <w:rPr>
                                <w:color w:val="473600" w:themeColor="accent1" w:themeShade="BF"/>
                                <w:sz w:val="40"/>
                                <w:szCs w:val="40"/>
                              </w:rPr>
                              <w:t>Thank you!</w:t>
                            </w:r>
                          </w:p>
                          <w:p w14:paraId="1A94DD86" w14:textId="77777777" w:rsidR="00C51C0B" w:rsidRPr="00A67A86" w:rsidRDefault="00C51C0B" w:rsidP="00C51C0B">
                            <w:pPr>
                              <w:spacing w:after="160" w:line="256" w:lineRule="auto"/>
                              <w:jc w:val="center"/>
                              <w:rPr>
                                <w:lang w:val="en-CA"/>
                              </w:rPr>
                            </w:pPr>
                            <w:r>
                              <w:rPr>
                                <w:lang w:val="en-CA"/>
                              </w:rPr>
                              <w:t xml:space="preserve">My clients and friends are an important and </w:t>
                            </w:r>
                            <w:r w:rsidRPr="00991D73">
                              <w:rPr>
                                <w:i/>
                                <w:iCs/>
                                <w:lang w:val="en-CA"/>
                              </w:rPr>
                              <w:t>appreciated</w:t>
                            </w:r>
                            <w:r>
                              <w:rPr>
                                <w:lang w:val="en-CA"/>
                              </w:rPr>
                              <w:t xml:space="preserve"> part of my business. I do my best because of the support I get from people like you. Special thanks this month to…</w:t>
                            </w:r>
                          </w:p>
                          <w:p w14:paraId="5C032070" w14:textId="77777777" w:rsidR="00C51C0B" w:rsidRPr="008847BD" w:rsidRDefault="00C51C0B" w:rsidP="00C51C0B">
                            <w:pPr>
                              <w:widowControl w:val="0"/>
                              <w:spacing w:after="80"/>
                              <w:jc w:val="center"/>
                              <w:rPr>
                                <w:b/>
                                <w:bCs/>
                                <w:color w:val="473600" w:themeColor="accent1" w:themeShade="BF"/>
                                <w:lang w:val="en-CA"/>
                              </w:rPr>
                            </w:pPr>
                            <w:r w:rsidRPr="008847BD">
                              <w:rPr>
                                <w:b/>
                                <w:bCs/>
                                <w:color w:val="473600" w:themeColor="accent1" w:themeShade="BF"/>
                                <w:lang w:val="en-CA"/>
                              </w:rPr>
                              <w:t>${Thank You Box - Name 1}</w:t>
                            </w:r>
                          </w:p>
                          <w:p w14:paraId="7F0062D1" w14:textId="77777777" w:rsidR="00C51C0B" w:rsidRPr="008847BD" w:rsidRDefault="00C51C0B" w:rsidP="00C51C0B">
                            <w:pPr>
                              <w:widowControl w:val="0"/>
                              <w:spacing w:after="80"/>
                              <w:jc w:val="center"/>
                              <w:rPr>
                                <w:b/>
                                <w:bCs/>
                                <w:color w:val="473600" w:themeColor="accent1" w:themeShade="BF"/>
                                <w:lang w:val="en-CA"/>
                              </w:rPr>
                            </w:pPr>
                            <w:r w:rsidRPr="008847BD">
                              <w:rPr>
                                <w:b/>
                                <w:bCs/>
                                <w:color w:val="473600" w:themeColor="accent1" w:themeShade="BF"/>
                                <w:lang w:val="en-CA"/>
                              </w:rPr>
                              <w:t>${Thank You Box - Name 2}</w:t>
                            </w:r>
                          </w:p>
                          <w:p w14:paraId="4CDBEEFA" w14:textId="77777777" w:rsidR="00C51C0B" w:rsidRPr="008847BD" w:rsidRDefault="00C51C0B" w:rsidP="00C51C0B">
                            <w:pPr>
                              <w:widowControl w:val="0"/>
                              <w:spacing w:after="80"/>
                              <w:jc w:val="center"/>
                              <w:rPr>
                                <w:b/>
                                <w:bCs/>
                                <w:color w:val="473600" w:themeColor="accent1" w:themeShade="BF"/>
                                <w:lang w:val="en-CA"/>
                              </w:rPr>
                            </w:pPr>
                            <w:r w:rsidRPr="008847BD">
                              <w:rPr>
                                <w:b/>
                                <w:bCs/>
                                <w:color w:val="473600" w:themeColor="accent1" w:themeShade="BF"/>
                                <w:lang w:val="en-CA"/>
                              </w:rPr>
                              <w:t>${Thank You Box - Name 3}</w:t>
                            </w:r>
                          </w:p>
                          <w:p w14:paraId="2C6BBAD2" w14:textId="77777777" w:rsidR="00C51C0B" w:rsidRDefault="00C51C0B" w:rsidP="00C51C0B">
                            <w:pPr>
                              <w:widowControl w:val="0"/>
                              <w:spacing w:after="80"/>
                              <w:jc w:val="center"/>
                              <w:rPr>
                                <w:rFonts w:cs="Calibri"/>
                              </w:rPr>
                            </w:pPr>
                          </w:p>
                        </w:txbxContent>
                      </wps:txbx>
                      <wps:bodyPr rot="0" vert="horz" wrap="square" lIns="91440" tIns="45720" rIns="91440" bIns="45720" anchor="t" anchorCtr="0" upright="1">
                        <a:noAutofit/>
                      </wps:bodyPr>
                    </wps:wsp>
                  </a:graphicData>
                </a:graphic>
              </wp:anchor>
            </w:drawing>
          </mc:Choice>
          <mc:Fallback>
            <w:pict>
              <v:shape w14:anchorId="39CEC028" id="Text Box 215" o:spid="_x0000_s1042" type="#_x0000_t202" style="position:absolute;margin-left:5.8pt;margin-top:466.1pt;width:178.8pt;height:204.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" fillcolor="#d7e7f0 [662]" stroked="f">
                <v:fill opacity="39321f"/>
                <v:textbox>
                  <w:txbxContent>
                    <w:p w14:paraId="79645EC6" w14:textId="77777777" w:rsidR="00C51C0B" w:rsidRPr="009B719C" w:rsidRDefault="00C51C0B" w:rsidP="00C51C0B">
                      <w:pPr>
                        <w:pStyle w:val="Heading5"/>
                        <w:widowControl w:val="0"/>
                        <w:spacing w:before="160" w:after="60"/>
                        <w:rPr>
                          <w:color w:val="473600" w:themeColor="accent1" w:themeShade="BF"/>
                          <w:sz w:val="40"/>
                          <w:szCs w:val="40"/>
                        </w:rPr>
                      </w:pPr>
                      <w:r w:rsidRPr="009B719C">
                        <w:rPr>
                          <w:color w:val="473600" w:themeColor="accent1" w:themeShade="BF"/>
                          <w:sz w:val="40"/>
                          <w:szCs w:val="40"/>
                        </w:rPr>
                        <w:t>Thank you!</w:t>
                      </w:r>
                    </w:p>
                    <w:p w14:paraId="1A94DD86" w14:textId="77777777" w:rsidR="00C51C0B" w:rsidRPr="00A67A86" w:rsidRDefault="00C51C0B" w:rsidP="00C51C0B">
                      <w:pPr>
                        <w:spacing w:after="160" w:line="256" w:lineRule="auto"/>
                        <w:jc w:val="center"/>
                        <w:rPr>
                          <w:lang w:val="en-CA"/>
                        </w:rPr>
                      </w:pPr>
                      <w:r>
                        <w:rPr>
                          <w:lang w:val="en-CA"/>
                        </w:rPr>
                        <w:t xml:space="preserve">My clients and friends are an important and </w:t>
                      </w:r>
                      <w:r w:rsidRPr="00991D73">
                        <w:rPr>
                          <w:i/>
                          <w:iCs/>
                          <w:lang w:val="en-CA"/>
                        </w:rPr>
                        <w:t>appreciated</w:t>
                      </w:r>
                      <w:r>
                        <w:rPr>
                          <w:lang w:val="en-CA"/>
                        </w:rPr>
                        <w:t xml:space="preserve"> part of my business. I do my best because of the support I get from people like you. Special thanks this month to…</w:t>
                      </w:r>
                    </w:p>
                    <w:p w14:paraId="5C032070" w14:textId="77777777" w:rsidR="00C51C0B" w:rsidRPr="008847BD" w:rsidRDefault="00C51C0B" w:rsidP="00C51C0B">
                      <w:pPr>
                        <w:widowControl w:val="0"/>
                        <w:spacing w:after="80"/>
                        <w:jc w:val="center"/>
                        <w:rPr>
                          <w:b/>
                          <w:bCs/>
                          <w:color w:val="473600" w:themeColor="accent1" w:themeShade="BF"/>
                          <w:lang w:val="en-CA"/>
                        </w:rPr>
                      </w:pPr>
                      <w:r w:rsidRPr="008847BD">
                        <w:rPr>
                          <w:b/>
                          <w:bCs/>
                          <w:color w:val="473600" w:themeColor="accent1" w:themeShade="BF"/>
                          <w:lang w:val="en-CA"/>
                        </w:rPr>
                        <w:t>${Thank You Box - Name 1}</w:t>
                      </w:r>
                    </w:p>
                    <w:p w14:paraId="7F0062D1" w14:textId="77777777" w:rsidR="00C51C0B" w:rsidRPr="008847BD" w:rsidRDefault="00C51C0B" w:rsidP="00C51C0B">
                      <w:pPr>
                        <w:widowControl w:val="0"/>
                        <w:spacing w:after="80"/>
                        <w:jc w:val="center"/>
                        <w:rPr>
                          <w:b/>
                          <w:bCs/>
                          <w:color w:val="473600" w:themeColor="accent1" w:themeShade="BF"/>
                          <w:lang w:val="en-CA"/>
                        </w:rPr>
                      </w:pPr>
                      <w:r w:rsidRPr="008847BD">
                        <w:rPr>
                          <w:b/>
                          <w:bCs/>
                          <w:color w:val="473600" w:themeColor="accent1" w:themeShade="BF"/>
                          <w:lang w:val="en-CA"/>
                        </w:rPr>
                        <w:t>${Thank You Box - Name 2}</w:t>
                      </w:r>
                    </w:p>
                    <w:p w14:paraId="4CDBEEFA" w14:textId="77777777" w:rsidR="00C51C0B" w:rsidRPr="008847BD" w:rsidRDefault="00C51C0B" w:rsidP="00C51C0B">
                      <w:pPr>
                        <w:widowControl w:val="0"/>
                        <w:spacing w:after="80"/>
                        <w:jc w:val="center"/>
                        <w:rPr>
                          <w:b/>
                          <w:bCs/>
                          <w:color w:val="473600" w:themeColor="accent1" w:themeShade="BF"/>
                          <w:lang w:val="en-CA"/>
                        </w:rPr>
                      </w:pPr>
                      <w:r w:rsidRPr="008847BD">
                        <w:rPr>
                          <w:b/>
                          <w:bCs/>
                          <w:color w:val="473600" w:themeColor="accent1" w:themeShade="BF"/>
                          <w:lang w:val="en-CA"/>
                        </w:rPr>
                        <w:t>${Thank You Box - Name 3}</w:t>
                      </w:r>
                    </w:p>
                    <w:p w14:paraId="2C6BBAD2" w14:textId="77777777" w:rsidR="00C51C0B" w:rsidRDefault="00C51C0B" w:rsidP="00C51C0B">
                      <w:pPr>
                        <w:widowControl w:val="0"/>
                        <w:spacing w:after="80"/>
                        <w:jc w:val="center"/>
                        <w:rPr>
                          <w:rFonts w:cs="Calibri"/>
                        </w:rPr>
                      </w:pPr>
                    </w:p>
                  </w:txbxContent>
                </v:textbox>
              </v:shape>
            </w:pict>
          </mc:Fallback>
        </mc:AlternateContent>
      </w:r>
      <w:r w:rsidR="00287C2C">
        <w:rPr>
          <w:noProof/>
        </w:rPr>
        <mc:AlternateContent>
          <mc:Choice Requires="wps">
            <w:drawing>
              <wp:anchor distT="0" distB="0" distL="114300" distR="114300" simplePos="0" relativeHeight="251868160" behindDoc="0" locked="0" layoutInCell="1" allowOverlap="1" wp14:anchorId="164C415B" wp14:editId="1998ECD0">
                <wp:simplePos x="0" y="0"/>
                <wp:positionH relativeFrom="column">
                  <wp:posOffset>2359660</wp:posOffset>
                </wp:positionH>
                <wp:positionV relativeFrom="paragraph">
                  <wp:posOffset>5919470</wp:posOffset>
                </wp:positionV>
                <wp:extent cx="2860675" cy="2572385"/>
                <wp:effectExtent l="0" t="0" r="0" b="0"/>
                <wp:wrapNone/>
                <wp:docPr id="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257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AE780" w14:textId="77777777" w:rsidR="00C51C0B" w:rsidRDefault="00C51C0B" w:rsidP="00C51C0B">
                            <w:pPr>
                              <w:pStyle w:val="Heading1"/>
                              <w:ind w:right="63"/>
                            </w:pPr>
                            <w:r>
                              <w:t>WIN A $5 COFFEE CARD</w:t>
                            </w:r>
                          </w:p>
                          <w:p w14:paraId="3DBFF1D7" w14:textId="77777777" w:rsidR="00C51C0B" w:rsidRPr="00A774DF" w:rsidRDefault="00C51C0B" w:rsidP="00C51C0B">
                            <w:pPr>
                              <w:spacing w:after="180"/>
                              <w:ind w:right="63"/>
                              <w:rPr>
                                <w:b/>
                                <w:color w:val="604900" w:themeColor="accent1"/>
                              </w:rPr>
                            </w:pPr>
                            <w:r>
                              <w:rPr>
                                <w:bCs/>
                                <w:lang w:val="en-CA"/>
                              </w:rPr>
                              <w:t xml:space="preserve">To play, 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Put the word </w:t>
                            </w:r>
                            <w:r>
                              <w:rPr>
                                <w:b/>
                                <w:bCs/>
                                <w:lang w:val="en-CA"/>
                              </w:rPr>
                              <w:t>QUIZ</w:t>
                            </w:r>
                            <w:r>
                              <w:rPr>
                                <w:lang w:val="en-CA"/>
                              </w:rPr>
                              <w:t xml:space="preserve"> in the subject line.</w:t>
                            </w:r>
                            <w:r w:rsidRPr="00C012F2">
                              <w:rPr>
                                <w:color w:val="604900" w:themeColor="accent1"/>
                                <w:lang w:val="en-CA"/>
                              </w:rPr>
                              <w:t xml:space="preserve"> </w:t>
                            </w:r>
                            <w:r w:rsidRPr="00C012F2">
                              <w:rPr>
                                <w:b/>
                                <w:color w:val="604900" w:themeColor="accent1"/>
                              </w:rPr>
                              <w:t>${Email}</w:t>
                            </w:r>
                          </w:p>
                          <w:p w14:paraId="0FB1F388" w14:textId="77777777" w:rsidR="00882C0B" w:rsidRPr="00882C0B" w:rsidRDefault="00C51C0B" w:rsidP="00882C0B">
                            <w:pPr>
                              <w:numPr>
                                <w:ilvl w:val="0"/>
                                <w:numId w:val="13"/>
                              </w:numPr>
                              <w:spacing w:after="180"/>
                              <w:ind w:left="180" w:hanging="180"/>
                              <w:rPr>
                                <w:rStyle w:val="Emphasis"/>
                                <w:i w:val="0"/>
                                <w:iCs w:val="0"/>
                                <w:color w:val="8B8B8B" w:themeColor="text2" w:themeTint="99"/>
                                <w:lang w:val="en-CA"/>
                              </w:rPr>
                            </w:pPr>
                            <w:r w:rsidRPr="00882C0B">
                              <w:rPr>
                                <w:rStyle w:val="Title1"/>
                                <w:b/>
                                <w:bCs/>
                              </w:rPr>
                              <w:t>Last month's Q&amp;A:</w:t>
                            </w:r>
                            <w:r>
                              <w:rPr>
                                <w:rStyle w:val="Title1"/>
                              </w:rPr>
                              <w:t xml:space="preserve"> </w:t>
                            </w:r>
                            <w:r w:rsidR="00882C0B" w:rsidRPr="006529FA">
                              <w:rPr>
                                <w:rStyle w:val="Strong"/>
                                <w:b w:val="0"/>
                                <w:bCs w:val="0"/>
                                <w:i/>
                                <w:iCs/>
                              </w:rPr>
                              <w:t>How many bananas can you eat if your stomach is empty?  Just one, then your stomach isn’t empty.</w:t>
                            </w:r>
                            <w:r w:rsidR="00882C0B">
                              <w:rPr>
                                <w:rStyle w:val="Emphasis"/>
                                <w:sz w:val="18"/>
                                <w:szCs w:val="18"/>
                              </w:rPr>
                              <w:t> </w:t>
                            </w:r>
                          </w:p>
                          <w:p w14:paraId="2B9A915F" w14:textId="4E2229FF" w:rsidR="00C51C0B" w:rsidRPr="00882C0B" w:rsidRDefault="00C51C0B" w:rsidP="00882C0B">
                            <w:pPr>
                              <w:spacing w:after="180"/>
                              <w:rPr>
                                <w:color w:val="8B8B8B" w:themeColor="text2" w:themeTint="99"/>
                                <w:lang w:val="en-CA"/>
                              </w:rPr>
                            </w:pPr>
                            <w:r>
                              <w:t>Congrats to last</w:t>
                            </w:r>
                            <w:r w:rsidRPr="00882C0B">
                              <w:rPr>
                                <w:lang w:val="en-CA"/>
                              </w:rPr>
                              <w:t xml:space="preserve"> month’s winner!  </w:t>
                            </w:r>
                            <w:r w:rsidRPr="00882C0B">
                              <w:rPr>
                                <w:lang w:val="en-CA"/>
                              </w:rPr>
                              <w:br/>
                            </w:r>
                            <w:r w:rsidRPr="00882C0B">
                              <w:rPr>
                                <w:b/>
                                <w:bCs/>
                                <w:color w:val="604900" w:themeColor="accent1"/>
                                <w:lang w:val="en-CA"/>
                              </w:rPr>
                              <w:t>${Contest Winner}</w:t>
                            </w:r>
                          </w:p>
                        </w:txbxContent>
                      </wps:txbx>
                      <wps:bodyPr rot="0" vert="horz" wrap="square" lIns="91440" tIns="45720" rIns="91440" bIns="45720" anchor="t" anchorCtr="0" upright="1">
                        <a:noAutofit/>
                      </wps:bodyPr>
                    </wps:wsp>
                  </a:graphicData>
                </a:graphic>
              </wp:anchor>
            </w:drawing>
          </mc:Choice>
          <mc:Fallback>
            <w:pict>
              <v:shape w14:anchorId="164C415B" id="Text Box 143" o:spid="_x0000_s1043" type="#_x0000_t202" style="position:absolute;margin-left:185.8pt;margin-top:466.1pt;width:225.25pt;height:202.5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" filled="f" stroked="f">
                <v:textbox>
                  <w:txbxContent>
                    <w:p w14:paraId="3BEAE780" w14:textId="77777777" w:rsidR="00C51C0B" w:rsidRDefault="00C51C0B" w:rsidP="00C51C0B">
                      <w:pPr>
                        <w:pStyle w:val="Heading1"/>
                        <w:ind w:right="63"/>
                      </w:pPr>
                      <w:r>
                        <w:t>WIN A $5 COFFEE CARD</w:t>
                      </w:r>
                    </w:p>
                    <w:p w14:paraId="3DBFF1D7" w14:textId="77777777" w:rsidR="00C51C0B" w:rsidRPr="00A774DF" w:rsidRDefault="00C51C0B" w:rsidP="00C51C0B">
                      <w:pPr>
                        <w:spacing w:after="180"/>
                        <w:ind w:right="63"/>
                        <w:rPr>
                          <w:b/>
                          <w:color w:val="604900" w:themeColor="accent1"/>
                        </w:rPr>
                      </w:pPr>
                      <w:r>
                        <w:rPr>
                          <w:bCs/>
                          <w:lang w:val="en-CA"/>
                        </w:rPr>
                        <w:t xml:space="preserve">To play, 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Put the word </w:t>
                      </w:r>
                      <w:r>
                        <w:rPr>
                          <w:b/>
                          <w:bCs/>
                          <w:lang w:val="en-CA"/>
                        </w:rPr>
                        <w:t>QUIZ</w:t>
                      </w:r>
                      <w:r>
                        <w:rPr>
                          <w:lang w:val="en-CA"/>
                        </w:rPr>
                        <w:t xml:space="preserve"> in the subject line.</w:t>
                      </w:r>
                      <w:r w:rsidRPr="00C012F2">
                        <w:rPr>
                          <w:color w:val="604900" w:themeColor="accent1"/>
                          <w:lang w:val="en-CA"/>
                        </w:rPr>
                        <w:t xml:space="preserve"> </w:t>
                      </w:r>
                      <w:r w:rsidRPr="00C012F2">
                        <w:rPr>
                          <w:b/>
                          <w:color w:val="604900" w:themeColor="accent1"/>
                        </w:rPr>
                        <w:t>${Email}</w:t>
                      </w:r>
                    </w:p>
                    <w:p w14:paraId="0FB1F388" w14:textId="77777777" w:rsidR="00882C0B" w:rsidRPr="00882C0B" w:rsidRDefault="00C51C0B" w:rsidP="00882C0B">
                      <w:pPr>
                        <w:numPr>
                          <w:ilvl w:val="0"/>
                          <w:numId w:val="13"/>
                        </w:numPr>
                        <w:spacing w:after="180"/>
                        <w:ind w:left="180" w:hanging="180"/>
                        <w:rPr>
                          <w:rStyle w:val="Emphasis"/>
                          <w:i w:val="0"/>
                          <w:iCs w:val="0"/>
                          <w:color w:val="8B8B8B" w:themeColor="text2" w:themeTint="99"/>
                          <w:lang w:val="en-CA"/>
                        </w:rPr>
                      </w:pPr>
                      <w:r w:rsidRPr="00882C0B">
                        <w:rPr>
                          <w:rStyle w:val="Title1"/>
                          <w:b/>
                          <w:bCs/>
                        </w:rPr>
                        <w:t>Last month's Q&amp;A:</w:t>
                      </w:r>
                      <w:r>
                        <w:rPr>
                          <w:rStyle w:val="Title1"/>
                        </w:rPr>
                        <w:t xml:space="preserve"> </w:t>
                      </w:r>
                      <w:r w:rsidR="00882C0B" w:rsidRPr="006529FA">
                        <w:rPr>
                          <w:rStyle w:val="Strong"/>
                          <w:b w:val="0"/>
                          <w:bCs w:val="0"/>
                          <w:i/>
                          <w:iCs/>
                        </w:rPr>
                        <w:t>How many bananas can you eat if your stomach is empty?  Just one, then your stomach isn’t empty.</w:t>
                      </w:r>
                      <w:r w:rsidR="00882C0B">
                        <w:rPr>
                          <w:rStyle w:val="Emphasis"/>
                          <w:sz w:val="18"/>
                          <w:szCs w:val="18"/>
                        </w:rPr>
                        <w:t> </w:t>
                      </w:r>
                    </w:p>
                    <w:p w14:paraId="2B9A915F" w14:textId="4E2229FF" w:rsidR="00C51C0B" w:rsidRPr="00882C0B" w:rsidRDefault="00C51C0B" w:rsidP="00882C0B">
                      <w:pPr>
                        <w:spacing w:after="180"/>
                        <w:rPr>
                          <w:color w:val="8B8B8B" w:themeColor="text2" w:themeTint="99"/>
                          <w:lang w:val="en-CA"/>
                        </w:rPr>
                      </w:pPr>
                      <w:r>
                        <w:t>Congrats to last</w:t>
                      </w:r>
                      <w:r w:rsidRPr="00882C0B">
                        <w:rPr>
                          <w:lang w:val="en-CA"/>
                        </w:rPr>
                        <w:t xml:space="preserve"> month’s winner!  </w:t>
                      </w:r>
                      <w:r w:rsidRPr="00882C0B">
                        <w:rPr>
                          <w:lang w:val="en-CA"/>
                        </w:rPr>
                        <w:br/>
                      </w:r>
                      <w:r w:rsidRPr="00882C0B">
                        <w:rPr>
                          <w:b/>
                          <w:bCs/>
                          <w:color w:val="604900" w:themeColor="accent1"/>
                          <w:lang w:val="en-CA"/>
                        </w:rPr>
                        <w:t>${Contest Winner}</w:t>
                      </w:r>
                    </w:p>
                  </w:txbxContent>
                </v:textbox>
              </v:shape>
            </w:pict>
          </mc:Fallback>
        </mc:AlternateContent>
      </w:r>
      <w:r w:rsidR="00287C2C">
        <w:rPr>
          <w:noProof/>
        </w:rPr>
        <mc:AlternateContent>
          <mc:Choice Requires="wps">
            <w:drawing>
              <wp:anchor distT="0" distB="0" distL="114300" distR="114300" simplePos="0" relativeHeight="251870208" behindDoc="0" locked="0" layoutInCell="1" allowOverlap="1" wp14:anchorId="4BC60C49" wp14:editId="6F0478BD">
                <wp:simplePos x="0" y="0"/>
                <wp:positionH relativeFrom="column">
                  <wp:posOffset>0</wp:posOffset>
                </wp:positionH>
                <wp:positionV relativeFrom="paragraph">
                  <wp:posOffset>8471501</wp:posOffset>
                </wp:positionV>
                <wp:extent cx="6973570" cy="351155"/>
                <wp:effectExtent l="0" t="0" r="0" b="0"/>
                <wp:wrapNone/>
                <wp:docPr id="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39D2" w14:textId="77777777" w:rsidR="00C51C0B" w:rsidRPr="00A376F6" w:rsidRDefault="00C51C0B" w:rsidP="00C51C0B">
                            <w:pPr>
                              <w:pBdr>
                                <w:top w:val="single" w:sz="4" w:space="4" w:color="BFBFBF"/>
                              </w:pBdr>
                              <w:spacing w:line="180" w:lineRule="auto"/>
                              <w:rPr>
                                <w:i/>
                                <w:sz w:val="16"/>
                                <w:szCs w:val="16"/>
                              </w:rPr>
                            </w:pPr>
                            <w:r w:rsidRPr="00A376F6">
                              <w:rPr>
                                <w:i/>
                                <w:sz w:val="16"/>
                                <w:szCs w:val="16"/>
                              </w:rPr>
                              <w:t>This newsletter is for entertainment purposes only. Credit is given to authors of articles that are reprinted when the original author is known.  This information is solely for entertainment, and should not be substituted for medical, legal, financial or tax advice. This is not intended as a solicitation of listed property.</w:t>
                            </w:r>
                          </w:p>
                        </w:txbxContent>
                      </wps:txbx>
                      <wps:bodyPr rot="0" vert="horz" wrap="square" lIns="91440" tIns="45720" rIns="91440" bIns="45720" anchor="t" anchorCtr="0" upright="1">
                        <a:noAutofit/>
                      </wps:bodyPr>
                    </wps:wsp>
                  </a:graphicData>
                </a:graphic>
              </wp:anchor>
            </w:drawing>
          </mc:Choice>
          <mc:Fallback>
            <w:pict>
              <v:shape w14:anchorId="4BC60C49" id="Text Box 161" o:spid="_x0000_s1044" type="#_x0000_t202" style="position:absolute;margin-left:0;margin-top:667.05pt;width:549.1pt;height:27.6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" filled="f" stroked="f">
                <v:textbox>
                  <w:txbxContent>
                    <w:p w14:paraId="641339D2" w14:textId="77777777" w:rsidR="00C51C0B" w:rsidRPr="00A376F6" w:rsidRDefault="00C51C0B" w:rsidP="00C51C0B">
                      <w:pPr>
                        <w:pBdr>
                          <w:top w:val="single" w:sz="4" w:space="4" w:color="BFBFBF"/>
                        </w:pBdr>
                        <w:spacing w:line="180" w:lineRule="auto"/>
                        <w:rPr>
                          <w:i/>
                          <w:sz w:val="16"/>
                          <w:szCs w:val="16"/>
                        </w:rPr>
                      </w:pPr>
                      <w:r w:rsidRPr="00A376F6">
                        <w:rPr>
                          <w:i/>
                          <w:sz w:val="16"/>
                          <w:szCs w:val="16"/>
                        </w:rPr>
                        <w:t>This newsletter is for entertainment purposes only. Credit is given to authors of articles that are reprinted when the original author is known.  This information is solely for entertainment, and should not be substituted for medical, legal, financial or tax advice. This is not intended as a solicitation of listed property.</w:t>
                      </w:r>
                    </w:p>
                  </w:txbxContent>
                </v:textbox>
              </v:shape>
            </w:pict>
          </mc:Fallback>
        </mc:AlternateContent>
      </w:r>
      <w:r w:rsidR="00E407A7">
        <w:rPr>
          <w:noProof/>
        </w:rPr>
        <mc:AlternateContent>
          <mc:Choice Requires="wps">
            <w:drawing>
              <wp:anchor distT="0" distB="0" distL="114300" distR="114300" simplePos="0" relativeHeight="251900928" behindDoc="0" locked="0" layoutInCell="1" allowOverlap="1" wp14:anchorId="305110EA" wp14:editId="5F348728">
                <wp:simplePos x="0" y="0"/>
                <wp:positionH relativeFrom="column">
                  <wp:posOffset>758952</wp:posOffset>
                </wp:positionH>
                <wp:positionV relativeFrom="paragraph">
                  <wp:posOffset>3573907</wp:posOffset>
                </wp:positionV>
                <wp:extent cx="3788410" cy="1956816"/>
                <wp:effectExtent l="0" t="0" r="1412240" b="24765"/>
                <wp:wrapNone/>
                <wp:docPr id="52" name="Rounded 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8410" cy="1956816"/>
                        </a:xfrm>
                        <a:prstGeom prst="wedgeRoundRectCallout">
                          <a:avLst>
                            <a:gd name="adj1" fmla="val 85467"/>
                            <a:gd name="adj2" fmla="val -11975"/>
                            <a:gd name="adj3" fmla="val 16667"/>
                          </a:avLst>
                        </a:prstGeom>
                        <a:solidFill>
                          <a:srgbClr val="FFFF99"/>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BF9207D" w14:textId="616952A2" w:rsidR="00C51C0B" w:rsidRDefault="00C51C0B" w:rsidP="00C51C0B">
                            <w:pPr>
                              <w:pStyle w:val="Heading4"/>
                            </w:pPr>
                            <w:r>
                              <w:t>Slide this Alternative Article Over</w:t>
                            </w:r>
                            <w:r w:rsidR="00185D2D">
                              <w:t>…</w:t>
                            </w:r>
                          </w:p>
                          <w:p w14:paraId="7F2552C2" w14:textId="7AB631C9" w:rsidR="00A53561" w:rsidRDefault="00185D2D" w:rsidP="00C51C0B">
                            <w:pPr>
                              <w:spacing w:after="80"/>
                              <w:rPr>
                                <w:lang w:val="en-CA"/>
                              </w:rPr>
                            </w:pPr>
                            <w:r w:rsidRPr="00A53561">
                              <w:rPr>
                                <w:b/>
                                <w:bCs/>
                                <w:i/>
                                <w:iCs/>
                                <w:lang w:val="en-CA"/>
                              </w:rPr>
                              <w:t>If you don’t need the mailing label area</w:t>
                            </w:r>
                            <w:r>
                              <w:rPr>
                                <w:lang w:val="en-CA"/>
                              </w:rPr>
                              <w:t>, y</w:t>
                            </w:r>
                            <w:r w:rsidR="00C51C0B">
                              <w:rPr>
                                <w:lang w:val="en-CA"/>
                              </w:rPr>
                              <w:t>ou can slide this article over to cover the center</w:t>
                            </w:r>
                            <w:r w:rsidR="00A53561">
                              <w:rPr>
                                <w:lang w:val="en-CA"/>
                              </w:rPr>
                              <w:t xml:space="preserve"> panel</w:t>
                            </w:r>
                            <w:r w:rsidR="00C51C0B">
                              <w:rPr>
                                <w:lang w:val="en-CA"/>
                              </w:rPr>
                              <w:t xml:space="preserve">. You can also </w:t>
                            </w:r>
                            <w:r>
                              <w:rPr>
                                <w:lang w:val="en-CA"/>
                              </w:rPr>
                              <w:t xml:space="preserve">delete the text </w:t>
                            </w:r>
                            <w:r w:rsidR="00A53561">
                              <w:rPr>
                                <w:lang w:val="en-CA"/>
                              </w:rPr>
                              <w:t xml:space="preserve">inside the box </w:t>
                            </w:r>
                            <w:r>
                              <w:rPr>
                                <w:lang w:val="en-CA"/>
                              </w:rPr>
                              <w:t xml:space="preserve">and type your own article </w:t>
                            </w:r>
                            <w:r w:rsidR="00E407A7">
                              <w:rPr>
                                <w:lang w:val="en-CA"/>
                              </w:rPr>
                              <w:t>here</w:t>
                            </w:r>
                            <w:r w:rsidR="00C51C0B">
                              <w:rPr>
                                <w:lang w:val="en-CA"/>
                              </w:rPr>
                              <w:t xml:space="preserve">. </w:t>
                            </w:r>
                          </w:p>
                          <w:p w14:paraId="3F60181A" w14:textId="45A4DE6E" w:rsidR="00C51C0B" w:rsidRDefault="00C51C0B" w:rsidP="00C51C0B">
                            <w:pPr>
                              <w:spacing w:after="80"/>
                              <w:rPr>
                                <w:lang w:val="en-CA"/>
                              </w:rPr>
                            </w:pPr>
                            <w:r>
                              <w:rPr>
                                <w:lang w:val="en-CA"/>
                              </w:rPr>
                              <w:t>To slide</w:t>
                            </w:r>
                            <w:r w:rsidR="00A53561">
                              <w:rPr>
                                <w:lang w:val="en-CA"/>
                              </w:rPr>
                              <w:t xml:space="preserve"> the article</w:t>
                            </w:r>
                            <w:r>
                              <w:rPr>
                                <w:lang w:val="en-CA"/>
                              </w:rPr>
                              <w:t xml:space="preserve">, click the edge </w:t>
                            </w:r>
                            <w:r w:rsidR="00A53561">
                              <w:rPr>
                                <w:lang w:val="en-CA"/>
                              </w:rPr>
                              <w:t>of the article box. Then hold your mouse button down as you move it.</w:t>
                            </w:r>
                          </w:p>
                          <w:p w14:paraId="64897C3A" w14:textId="199D8029" w:rsidR="00C51C0B" w:rsidRDefault="00A53561" w:rsidP="00C51C0B">
                            <w:pPr>
                              <w:spacing w:after="80" w:line="249" w:lineRule="auto"/>
                              <w:jc w:val="center"/>
                              <w:rPr>
                                <w:lang w:val="en-CA"/>
                              </w:rPr>
                            </w:pPr>
                            <w:r>
                              <w:rPr>
                                <w:b/>
                                <w:bCs/>
                                <w:color w:val="FF0000"/>
                                <w:lang w:val="en-CA"/>
                              </w:rPr>
                              <w:t>Delete any box (including th</w:t>
                            </w:r>
                            <w:r w:rsidR="00882C0B">
                              <w:rPr>
                                <w:b/>
                                <w:bCs/>
                                <w:color w:val="FF0000"/>
                                <w:lang w:val="en-CA"/>
                              </w:rPr>
                              <w:t>is</w:t>
                            </w:r>
                            <w:r>
                              <w:rPr>
                                <w:b/>
                                <w:bCs/>
                                <w:color w:val="FF0000"/>
                                <w:lang w:val="en-CA"/>
                              </w:rPr>
                              <w:t xml:space="preserve"> yellow box) by clicking on the edge of the box, then clicking delete on your keyboard.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110EA" id="Rounded Rectangular Callout 50" o:spid="_x0000_s1045" type="#_x0000_t62" style="position:absolute;margin-left:59.75pt;margin-top:281.4pt;width:298.3pt;height:154.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" adj="29261,8213" fillcolor="#ff9" strokeweight="2pt">
                <v:shadow color="#eeece1"/>
                <v:textbox inset="2.88pt,2.88pt,2.88pt,2.88pt">
                  <w:txbxContent>
                    <w:p w14:paraId="1BF9207D" w14:textId="616952A2" w:rsidR="00C51C0B" w:rsidRDefault="00C51C0B" w:rsidP="00C51C0B">
                      <w:pPr>
                        <w:pStyle w:val="Heading4"/>
                      </w:pPr>
                      <w:r>
                        <w:t>Slide this Alternative Article Over</w:t>
                      </w:r>
                      <w:r w:rsidR="00185D2D">
                        <w:t>…</w:t>
                      </w:r>
                    </w:p>
                    <w:p w14:paraId="7F2552C2" w14:textId="7AB631C9" w:rsidR="00A53561" w:rsidRDefault="00185D2D" w:rsidP="00C51C0B">
                      <w:pPr>
                        <w:spacing w:after="80"/>
                        <w:rPr>
                          <w:lang w:val="en-CA"/>
                        </w:rPr>
                      </w:pPr>
                      <w:r w:rsidRPr="00A53561">
                        <w:rPr>
                          <w:b/>
                          <w:bCs/>
                          <w:i/>
                          <w:iCs/>
                          <w:lang w:val="en-CA"/>
                        </w:rPr>
                        <w:t>If you don’t need the mailing label area</w:t>
                      </w:r>
                      <w:r>
                        <w:rPr>
                          <w:lang w:val="en-CA"/>
                        </w:rPr>
                        <w:t>, y</w:t>
                      </w:r>
                      <w:r w:rsidR="00C51C0B">
                        <w:rPr>
                          <w:lang w:val="en-CA"/>
                        </w:rPr>
                        <w:t>ou can slide this article over to cover the center</w:t>
                      </w:r>
                      <w:r w:rsidR="00A53561">
                        <w:rPr>
                          <w:lang w:val="en-CA"/>
                        </w:rPr>
                        <w:t xml:space="preserve"> panel</w:t>
                      </w:r>
                      <w:r w:rsidR="00C51C0B">
                        <w:rPr>
                          <w:lang w:val="en-CA"/>
                        </w:rPr>
                        <w:t xml:space="preserve">. You can also </w:t>
                      </w:r>
                      <w:r>
                        <w:rPr>
                          <w:lang w:val="en-CA"/>
                        </w:rPr>
                        <w:t xml:space="preserve">delete the text </w:t>
                      </w:r>
                      <w:r w:rsidR="00A53561">
                        <w:rPr>
                          <w:lang w:val="en-CA"/>
                        </w:rPr>
                        <w:t xml:space="preserve">inside the box </w:t>
                      </w:r>
                      <w:r>
                        <w:rPr>
                          <w:lang w:val="en-CA"/>
                        </w:rPr>
                        <w:t xml:space="preserve">and type your own article </w:t>
                      </w:r>
                      <w:r w:rsidR="00E407A7">
                        <w:rPr>
                          <w:lang w:val="en-CA"/>
                        </w:rPr>
                        <w:t>here</w:t>
                      </w:r>
                      <w:r w:rsidR="00C51C0B">
                        <w:rPr>
                          <w:lang w:val="en-CA"/>
                        </w:rPr>
                        <w:t xml:space="preserve">. </w:t>
                      </w:r>
                    </w:p>
                    <w:p w14:paraId="3F60181A" w14:textId="45A4DE6E" w:rsidR="00C51C0B" w:rsidRDefault="00C51C0B" w:rsidP="00C51C0B">
                      <w:pPr>
                        <w:spacing w:after="80"/>
                        <w:rPr>
                          <w:lang w:val="en-CA"/>
                        </w:rPr>
                      </w:pPr>
                      <w:r>
                        <w:rPr>
                          <w:lang w:val="en-CA"/>
                        </w:rPr>
                        <w:t>To slide</w:t>
                      </w:r>
                      <w:r w:rsidR="00A53561">
                        <w:rPr>
                          <w:lang w:val="en-CA"/>
                        </w:rPr>
                        <w:t xml:space="preserve"> the article</w:t>
                      </w:r>
                      <w:r>
                        <w:rPr>
                          <w:lang w:val="en-CA"/>
                        </w:rPr>
                        <w:t xml:space="preserve">, click the edge </w:t>
                      </w:r>
                      <w:r w:rsidR="00A53561">
                        <w:rPr>
                          <w:lang w:val="en-CA"/>
                        </w:rPr>
                        <w:t>of the article box. Then hold your mouse button down as you move it.</w:t>
                      </w:r>
                    </w:p>
                    <w:p w14:paraId="64897C3A" w14:textId="199D8029" w:rsidR="00C51C0B" w:rsidRDefault="00A53561" w:rsidP="00C51C0B">
                      <w:pPr>
                        <w:spacing w:after="80" w:line="249" w:lineRule="auto"/>
                        <w:jc w:val="center"/>
                        <w:rPr>
                          <w:lang w:val="en-CA"/>
                        </w:rPr>
                      </w:pPr>
                      <w:r>
                        <w:rPr>
                          <w:b/>
                          <w:bCs/>
                          <w:color w:val="FF0000"/>
                          <w:lang w:val="en-CA"/>
                        </w:rPr>
                        <w:t>Delete any box (including th</w:t>
                      </w:r>
                      <w:r w:rsidR="00882C0B">
                        <w:rPr>
                          <w:b/>
                          <w:bCs/>
                          <w:color w:val="FF0000"/>
                          <w:lang w:val="en-CA"/>
                        </w:rPr>
                        <w:t>is</w:t>
                      </w:r>
                      <w:r>
                        <w:rPr>
                          <w:b/>
                          <w:bCs/>
                          <w:color w:val="FF0000"/>
                          <w:lang w:val="en-CA"/>
                        </w:rPr>
                        <w:t xml:space="preserve"> yellow box) by clicking on the edge of the box, then clicking delete on your keyboard.</w:t>
                      </w:r>
                    </w:p>
                  </w:txbxContent>
                </v:textbox>
              </v:shape>
            </w:pict>
          </mc:Fallback>
        </mc:AlternateContent>
      </w:r>
      <w:r w:rsidR="00DC134B">
        <w:rPr>
          <w:noProof/>
        </w:rPr>
        <mc:AlternateContent>
          <mc:Choice Requires="wps">
            <w:drawing>
              <wp:anchor distT="0" distB="0" distL="114300" distR="114300" simplePos="0" relativeHeight="251865088" behindDoc="0" locked="0" layoutInCell="1" allowOverlap="1" wp14:anchorId="5D2578C1" wp14:editId="6EAA395D">
                <wp:simplePos x="0" y="0"/>
                <wp:positionH relativeFrom="margin">
                  <wp:align>left</wp:align>
                </wp:positionH>
                <wp:positionV relativeFrom="paragraph">
                  <wp:posOffset>3682365</wp:posOffset>
                </wp:positionV>
                <wp:extent cx="3000375" cy="1308100"/>
                <wp:effectExtent l="0" t="0" r="0" b="6350"/>
                <wp:wrapNone/>
                <wp:docPr id="4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0138" w14:textId="77777777" w:rsidR="00C51C0B" w:rsidRPr="001E0F1C" w:rsidRDefault="00C51C0B" w:rsidP="00C51C0B">
                            <w:pPr>
                              <w:spacing w:after="0"/>
                            </w:pPr>
                            <w:r w:rsidRPr="001E0F1C">
                              <w:t>${Name}</w:t>
                            </w:r>
                          </w:p>
                          <w:p w14:paraId="1BBE6BE8" w14:textId="77777777" w:rsidR="00C51C0B" w:rsidRPr="001E0F1C" w:rsidRDefault="00C51C0B" w:rsidP="00C51C0B">
                            <w:pPr>
                              <w:spacing w:after="0"/>
                            </w:pPr>
                            <w:r w:rsidRPr="001E0F1C">
                              <w:t>${Company Name}</w:t>
                            </w:r>
                          </w:p>
                          <w:p w14:paraId="733E5D59" w14:textId="77777777" w:rsidR="00C51C0B" w:rsidRPr="001E0F1C" w:rsidRDefault="00C51C0B" w:rsidP="00C51C0B">
                            <w:pPr>
                              <w:spacing w:after="0"/>
                            </w:pPr>
                            <w:r w:rsidRPr="001E0F1C">
                              <w:t>${Company Address}</w:t>
                            </w:r>
                          </w:p>
                          <w:p w14:paraId="3A9016C5" w14:textId="77777777" w:rsidR="00C51C0B" w:rsidRPr="001E0F1C" w:rsidRDefault="00C51C0B" w:rsidP="00C51C0B">
                            <w:pPr>
                              <w:spacing w:after="0"/>
                            </w:pPr>
                            <w:r w:rsidRPr="001E0F1C">
                              <w:t>${</w:t>
                            </w:r>
                            <w:r w:rsidRPr="00DE0204">
                              <w:t>City</w:t>
                            </w:r>
                            <w:r>
                              <w:t xml:space="preserve"> - </w:t>
                            </w:r>
                            <w:r w:rsidRPr="00DE0204">
                              <w:t>State</w:t>
                            </w:r>
                            <w:r>
                              <w:t xml:space="preserve"> or </w:t>
                            </w:r>
                            <w:r w:rsidRPr="00DE0204">
                              <w:t>Province</w:t>
                            </w:r>
                            <w:r>
                              <w:t xml:space="preserve"> - </w:t>
                            </w:r>
                            <w:r w:rsidRPr="00DE0204">
                              <w:t>Postal Code</w:t>
                            </w:r>
                            <w:r w:rsidRPr="001E0F1C">
                              <w:t>}</w:t>
                            </w:r>
                          </w:p>
                          <w:p w14:paraId="44C64BB9" w14:textId="77777777" w:rsidR="00C51C0B" w:rsidRDefault="00C51C0B" w:rsidP="00C51C0B">
                            <w:pPr>
                              <w:spacing w:line="256" w:lineRule="auto"/>
                            </w:pPr>
                            <w:r w:rsidRPr="001E0F1C">
                              <w:t>${License}</w:t>
                            </w:r>
                          </w:p>
                        </w:txbxContent>
                      </wps:txbx>
                      <wps:bodyPr rot="0" vert="horz" wrap="square" lIns="91440" tIns="45720" rIns="91440" bIns="45720" anchor="t" anchorCtr="0" upright="1">
                        <a:noAutofit/>
                      </wps:bodyPr>
                    </wps:wsp>
                  </a:graphicData>
                </a:graphic>
              </wp:anchor>
            </w:drawing>
          </mc:Choice>
          <mc:Fallback>
            <w:pict>
              <v:shape w14:anchorId="5D2578C1" id="Text Box 108" o:spid="_x0000_s1046" type="#_x0000_t202" style="position:absolute;margin-left:0;margin-top:289.95pt;width:236.25pt;height:103pt;z-index:251865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GR5QEAAKoDAAAOAAAAZHJzL2Uyb0RvYy54bWysU9Fu0zAUfUfiHyy/0yRtx0bUdBqbhpDG&#10;QBp8gOPYiUXia67dJuXruXa6rsAb4sWyfZ1zzzn3ZHM9DT3bK/QGbMWLRc6ZshIaY9uKf/t6/+aK&#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" filled="f" stroked="f">
                <v:textbox>
                  <w:txbxContent>
                    <w:p w14:paraId="145F0138" w14:textId="77777777" w:rsidR="00C51C0B" w:rsidRPr="001E0F1C" w:rsidRDefault="00C51C0B" w:rsidP="00C51C0B">
                      <w:pPr>
                        <w:spacing w:after="0"/>
                      </w:pPr>
                      <w:r w:rsidRPr="001E0F1C">
                        <w:t>${Name}</w:t>
                      </w:r>
                    </w:p>
                    <w:p w14:paraId="1BBE6BE8" w14:textId="77777777" w:rsidR="00C51C0B" w:rsidRPr="001E0F1C" w:rsidRDefault="00C51C0B" w:rsidP="00C51C0B">
                      <w:pPr>
                        <w:spacing w:after="0"/>
                      </w:pPr>
                      <w:r w:rsidRPr="001E0F1C">
                        <w:t>${Company Name}</w:t>
                      </w:r>
                    </w:p>
                    <w:p w14:paraId="733E5D59" w14:textId="77777777" w:rsidR="00C51C0B" w:rsidRPr="001E0F1C" w:rsidRDefault="00C51C0B" w:rsidP="00C51C0B">
                      <w:pPr>
                        <w:spacing w:after="0"/>
                      </w:pPr>
                      <w:r w:rsidRPr="001E0F1C">
                        <w:t>${Company Address}</w:t>
                      </w:r>
                    </w:p>
                    <w:p w14:paraId="3A9016C5" w14:textId="77777777" w:rsidR="00C51C0B" w:rsidRPr="001E0F1C" w:rsidRDefault="00C51C0B" w:rsidP="00C51C0B">
                      <w:pPr>
                        <w:spacing w:after="0"/>
                      </w:pPr>
                      <w:r w:rsidRPr="001E0F1C">
                        <w:t>${</w:t>
                      </w:r>
                      <w:r w:rsidRPr="00DE0204">
                        <w:t>City</w:t>
                      </w:r>
                      <w:r>
                        <w:t xml:space="preserve"> - </w:t>
                      </w:r>
                      <w:r w:rsidRPr="00DE0204">
                        <w:t>State</w:t>
                      </w:r>
                      <w:r>
                        <w:t xml:space="preserve"> or </w:t>
                      </w:r>
                      <w:r w:rsidRPr="00DE0204">
                        <w:t>Province</w:t>
                      </w:r>
                      <w:r>
                        <w:t xml:space="preserve"> - </w:t>
                      </w:r>
                      <w:r w:rsidRPr="00DE0204">
                        <w:t>Postal Code</w:t>
                      </w:r>
                      <w:r w:rsidRPr="001E0F1C">
                        <w:t>}</w:t>
                      </w:r>
                    </w:p>
                    <w:p w14:paraId="44C64BB9" w14:textId="77777777" w:rsidR="00C51C0B" w:rsidRDefault="00C51C0B" w:rsidP="00C51C0B">
                      <w:pPr>
                        <w:spacing w:line="256" w:lineRule="auto"/>
                      </w:pPr>
                      <w:r w:rsidRPr="001E0F1C">
                        <w:t>${License}</w:t>
                      </w:r>
                    </w:p>
                  </w:txbxContent>
                </v:textbox>
                <w10:wrap anchorx="margin"/>
              </v:shape>
            </w:pict>
          </mc:Fallback>
        </mc:AlternateContent>
      </w:r>
      <w:r w:rsidR="00882C0B">
        <w:rPr>
          <w:noProof/>
          <w:color w:val="E9EFF7"/>
        </w:rPr>
        <w:drawing>
          <wp:anchor distT="0" distB="0" distL="114300" distR="114300" simplePos="0" relativeHeight="251881472" behindDoc="0" locked="0" layoutInCell="1" allowOverlap="1" wp14:anchorId="0941345A" wp14:editId="010CA37C">
            <wp:simplePos x="0" y="0"/>
            <wp:positionH relativeFrom="column">
              <wp:posOffset>1298448</wp:posOffset>
            </wp:positionH>
            <wp:positionV relativeFrom="paragraph">
              <wp:posOffset>-28829</wp:posOffset>
            </wp:positionV>
            <wp:extent cx="984250" cy="984250"/>
            <wp:effectExtent l="0" t="0" r="6350" b="6350"/>
            <wp:wrapNone/>
            <wp:docPr id="55" name="Picture 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14:sizeRelH relativeFrom="margin">
              <wp14:pctWidth>0</wp14:pctWidth>
            </wp14:sizeRelH>
            <wp14:sizeRelV relativeFrom="margin">
              <wp14:pctHeight>0</wp14:pctHeight>
            </wp14:sizeRelV>
          </wp:anchor>
        </w:drawing>
      </w:r>
      <w:r w:rsidR="00BE65BD">
        <w:rPr>
          <w:noProof/>
        </w:rPr>
        <mc:AlternateContent>
          <mc:Choice Requires="wps">
            <w:drawing>
              <wp:anchor distT="0" distB="0" distL="114300" distR="114300" simplePos="0" relativeHeight="251879424" behindDoc="0" locked="0" layoutInCell="1" allowOverlap="1" wp14:anchorId="04832E31" wp14:editId="1C12C831">
                <wp:simplePos x="0" y="0"/>
                <wp:positionH relativeFrom="margin">
                  <wp:align>left</wp:align>
                </wp:positionH>
                <wp:positionV relativeFrom="page">
                  <wp:posOffset>521209</wp:posOffset>
                </wp:positionV>
                <wp:extent cx="2392680" cy="2854452"/>
                <wp:effectExtent l="0" t="0" r="7620" b="3175"/>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854452"/>
                        </a:xfrm>
                        <a:prstGeom prst="rect">
                          <a:avLst/>
                        </a:prstGeom>
                        <a:solidFill>
                          <a:schemeClr val="accent3">
                            <a:lumMod val="20000"/>
                            <a:lumOff val="80000"/>
                            <a:alpha val="69803"/>
                          </a:schemeClr>
                        </a:solidFill>
                        <a:ln>
                          <a:noFill/>
                        </a:ln>
                      </wps:spPr>
                      <wps:txbx>
                        <w:txbxContent>
                          <w:p w14:paraId="1F141290" w14:textId="77777777" w:rsidR="00C51C0B" w:rsidRPr="008256B0" w:rsidRDefault="00C51C0B" w:rsidP="00C51C0B">
                            <w:pPr>
                              <w:pStyle w:val="Heading5"/>
                              <w:widowControl w:val="0"/>
                              <w:ind w:left="0" w:right="1786"/>
                              <w:rPr>
                                <w:color w:val="604900" w:themeColor="accent1"/>
                                <w:sz w:val="28"/>
                                <w:szCs w:val="28"/>
                              </w:rPr>
                            </w:pPr>
                            <w:r w:rsidRPr="008256B0">
                              <w:rPr>
                                <w:color w:val="604900" w:themeColor="accent1"/>
                                <w:sz w:val="28"/>
                                <w:szCs w:val="28"/>
                              </w:rPr>
                              <w:t>Free Report</w:t>
                            </w:r>
                          </w:p>
                          <w:p w14:paraId="6018E7F7" w14:textId="77777777" w:rsidR="00C51C0B" w:rsidRPr="00F30D4E" w:rsidRDefault="00C51C0B" w:rsidP="00C51C0B">
                            <w:pPr>
                              <w:pStyle w:val="Heading3"/>
                              <w:ind w:right="1768"/>
                              <w:rPr>
                                <w:sz w:val="30"/>
                                <w:szCs w:val="30"/>
                              </w:rPr>
                            </w:pPr>
                            <w:r w:rsidRPr="00F30D4E">
                              <w:rPr>
                                <w:sz w:val="30"/>
                                <w:szCs w:val="30"/>
                              </w:rPr>
                              <w:t xml:space="preserve">Buyers Are </w:t>
                            </w:r>
                            <w:proofErr w:type="spellStart"/>
                            <w:r w:rsidRPr="00F30D4E">
                              <w:rPr>
                                <w:sz w:val="30"/>
                                <w:szCs w:val="30"/>
                              </w:rPr>
                              <w:t>A</w:t>
                            </w:r>
                            <w:r>
                              <w:rPr>
                                <w:sz w:val="30"/>
                                <w:szCs w:val="30"/>
                              </w:rPr>
                              <w:t>RM</w:t>
                            </w:r>
                            <w:r w:rsidRPr="00F30D4E">
                              <w:rPr>
                                <w:sz w:val="30"/>
                                <w:szCs w:val="30"/>
                              </w:rPr>
                              <w:t>ing</w:t>
                            </w:r>
                            <w:proofErr w:type="spellEnd"/>
                            <w:r w:rsidRPr="00F30D4E">
                              <w:rPr>
                                <w:sz w:val="30"/>
                                <w:szCs w:val="30"/>
                              </w:rPr>
                              <w:t xml:space="preserve"> Themselves</w:t>
                            </w:r>
                          </w:p>
                          <w:p w14:paraId="1553D61D" w14:textId="6835928A" w:rsidR="00C51C0B" w:rsidRPr="00AF6E9B" w:rsidRDefault="00C51C0B" w:rsidP="00C51C0B">
                            <w:r>
                              <w:t xml:space="preserve">With rates rising and home prices still high, many home buyers are turning to adjustable-rate mortgages (ARM) instead of fixed rate loans. </w:t>
                            </w:r>
                            <w:r>
                              <w:rPr>
                                <w:rStyle w:val="Strong"/>
                              </w:rPr>
                              <w:t xml:space="preserve">Here are 4 benefits to using an ARM to buy in today’s real estate market. </w:t>
                            </w:r>
                            <w:r>
                              <w:t>Use your QR app to read now, or text me for a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2E31" id="_x0000_s1047" type="#_x0000_t202" style="position:absolute;margin-left:0;margin-top:41.05pt;width:188.4pt;height:224.75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" fillcolor="#d7e7f0 [662]" stroked="f">
                <v:fill opacity="45746f"/>
                <v:textbox>
                  <w:txbxContent>
                    <w:p w14:paraId="1F141290" w14:textId="77777777" w:rsidR="00C51C0B" w:rsidRPr="008256B0" w:rsidRDefault="00C51C0B" w:rsidP="00C51C0B">
                      <w:pPr>
                        <w:pStyle w:val="Heading5"/>
                        <w:widowControl w:val="0"/>
                        <w:ind w:left="0" w:right="1786"/>
                        <w:rPr>
                          <w:color w:val="604900" w:themeColor="accent1"/>
                          <w:sz w:val="28"/>
                          <w:szCs w:val="28"/>
                        </w:rPr>
                      </w:pPr>
                      <w:r w:rsidRPr="008256B0">
                        <w:rPr>
                          <w:color w:val="604900" w:themeColor="accent1"/>
                          <w:sz w:val="28"/>
                          <w:szCs w:val="28"/>
                        </w:rPr>
                        <w:t>Free Report</w:t>
                      </w:r>
                    </w:p>
                    <w:p w14:paraId="6018E7F7" w14:textId="77777777" w:rsidR="00C51C0B" w:rsidRPr="00F30D4E" w:rsidRDefault="00C51C0B" w:rsidP="00C51C0B">
                      <w:pPr>
                        <w:pStyle w:val="Heading3"/>
                        <w:ind w:right="1768"/>
                        <w:rPr>
                          <w:sz w:val="30"/>
                          <w:szCs w:val="30"/>
                        </w:rPr>
                      </w:pPr>
                      <w:r w:rsidRPr="00F30D4E">
                        <w:rPr>
                          <w:sz w:val="30"/>
                          <w:szCs w:val="30"/>
                        </w:rPr>
                        <w:t xml:space="preserve">Buyers Are </w:t>
                      </w:r>
                      <w:proofErr w:type="spellStart"/>
                      <w:r w:rsidRPr="00F30D4E">
                        <w:rPr>
                          <w:sz w:val="30"/>
                          <w:szCs w:val="30"/>
                        </w:rPr>
                        <w:t>A</w:t>
                      </w:r>
                      <w:r>
                        <w:rPr>
                          <w:sz w:val="30"/>
                          <w:szCs w:val="30"/>
                        </w:rPr>
                        <w:t>RM</w:t>
                      </w:r>
                      <w:r w:rsidRPr="00F30D4E">
                        <w:rPr>
                          <w:sz w:val="30"/>
                          <w:szCs w:val="30"/>
                        </w:rPr>
                        <w:t>ing</w:t>
                      </w:r>
                      <w:proofErr w:type="spellEnd"/>
                      <w:r w:rsidRPr="00F30D4E">
                        <w:rPr>
                          <w:sz w:val="30"/>
                          <w:szCs w:val="30"/>
                        </w:rPr>
                        <w:t xml:space="preserve"> Themselves</w:t>
                      </w:r>
                    </w:p>
                    <w:p w14:paraId="1553D61D" w14:textId="6835928A" w:rsidR="00C51C0B" w:rsidRPr="00AF6E9B" w:rsidRDefault="00C51C0B" w:rsidP="00C51C0B">
                      <w:r>
                        <w:t xml:space="preserve">With rates rising and home prices still high, many home buyers are turning to adjustable-rate mortgages (ARM) instead of fixed rate loans. </w:t>
                      </w:r>
                      <w:r>
                        <w:rPr>
                          <w:rStyle w:val="Strong"/>
                        </w:rPr>
                        <w:t xml:space="preserve">Here are 4 benefits to using an ARM to buy in today’s real estate market. </w:t>
                      </w:r>
                      <w:r>
                        <w:t>Use your QR app to read now, or text me for a copy.</w:t>
                      </w:r>
                    </w:p>
                  </w:txbxContent>
                </v:textbox>
                <w10:wrap anchorx="margin" anchory="page"/>
              </v:shape>
            </w:pict>
          </mc:Fallback>
        </mc:AlternateContent>
      </w:r>
      <w:r w:rsidR="00C51C0B">
        <w:rPr>
          <w:noProof/>
        </w:rPr>
        <mc:AlternateContent>
          <mc:Choice Requires="wps">
            <w:drawing>
              <wp:anchor distT="0" distB="0" distL="114300" distR="114300" simplePos="0" relativeHeight="251880448" behindDoc="0" locked="0" layoutInCell="1" allowOverlap="1" wp14:anchorId="226C41A8" wp14:editId="2E87455B">
                <wp:simplePos x="0" y="0"/>
                <wp:positionH relativeFrom="margin">
                  <wp:align>right</wp:align>
                </wp:positionH>
                <wp:positionV relativeFrom="margin">
                  <wp:posOffset>-889</wp:posOffset>
                </wp:positionV>
                <wp:extent cx="4413885" cy="291846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413885" cy="291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9E090" w14:textId="77777777" w:rsidR="00C51C0B" w:rsidRDefault="00C51C0B" w:rsidP="00C51C0B">
                            <w:pPr>
                              <w:pStyle w:val="Heading2"/>
                            </w:pPr>
                            <w:r>
                              <w:t xml:space="preserve">Advice from Buyers for AFTER </w:t>
                            </w:r>
                            <w:proofErr w:type="gramStart"/>
                            <w:r>
                              <w:t>Moving</w:t>
                            </w:r>
                            <w:proofErr w:type="gramEnd"/>
                            <w:r>
                              <w:t xml:space="preserve"> in</w:t>
                            </w:r>
                          </w:p>
                          <w:p w14:paraId="4938DFD6" w14:textId="23D17B29" w:rsidR="00C51C0B" w:rsidRPr="00C51C0B" w:rsidRDefault="00C51C0B" w:rsidP="00C51C0B">
                            <w:pPr>
                              <w:pStyle w:val="ListParagraph"/>
                              <w:numPr>
                                <w:ilvl w:val="0"/>
                                <w:numId w:val="16"/>
                              </w:numPr>
                              <w:ind w:left="270" w:hanging="270"/>
                            </w:pPr>
                            <w:r w:rsidRPr="00C51C0B">
                              <w:t>“Good fences make good neighbors.” Respect your neighbors</w:t>
                            </w:r>
                            <w:r w:rsidR="00BE65BD">
                              <w:t>’ values</w:t>
                            </w:r>
                            <w:r w:rsidRPr="00C51C0B">
                              <w:t xml:space="preserve"> by keeping your own property neat and secure.</w:t>
                            </w:r>
                            <w:r>
                              <w:t xml:space="preserve"> They’ll like you more.</w:t>
                            </w:r>
                          </w:p>
                          <w:p w14:paraId="25EFE152" w14:textId="77777777" w:rsidR="00C51C0B" w:rsidRPr="00C51C0B" w:rsidRDefault="00C51C0B" w:rsidP="00C51C0B">
                            <w:pPr>
                              <w:pStyle w:val="ListParagraph"/>
                              <w:numPr>
                                <w:ilvl w:val="0"/>
                                <w:numId w:val="16"/>
                              </w:numPr>
                              <w:ind w:left="270" w:hanging="270"/>
                            </w:pPr>
                            <w:r w:rsidRPr="00C51C0B">
                              <w:t>If you see something you want to change about the home’s structure, don't wait too long. You’ll get used to it and then spend the next several years wishing you’d changed it.</w:t>
                            </w:r>
                          </w:p>
                          <w:p w14:paraId="7EA3D2B0" w14:textId="77777777" w:rsidR="00C51C0B" w:rsidRPr="00C51C0B" w:rsidRDefault="00C51C0B" w:rsidP="00C51C0B">
                            <w:pPr>
                              <w:pStyle w:val="ListParagraph"/>
                              <w:numPr>
                                <w:ilvl w:val="0"/>
                                <w:numId w:val="16"/>
                              </w:numPr>
                              <w:ind w:left="270" w:hanging="270"/>
                            </w:pPr>
                            <w:r w:rsidRPr="00C51C0B">
                              <w:t>"Measure twice, cut once," as the saying goes. When doing DIY, my advice is to measure thrice, then get a second opinion before cutting.</w:t>
                            </w:r>
                          </w:p>
                          <w:p w14:paraId="6DD6AA36" w14:textId="77777777" w:rsidR="00C51C0B" w:rsidRPr="00C51C0B" w:rsidRDefault="00C51C0B" w:rsidP="00C51C0B">
                            <w:pPr>
                              <w:pStyle w:val="ListParagraph"/>
                              <w:numPr>
                                <w:ilvl w:val="0"/>
                                <w:numId w:val="16"/>
                              </w:numPr>
                              <w:ind w:left="270" w:hanging="270"/>
                            </w:pPr>
                            <w:r w:rsidRPr="00C51C0B">
                              <w:t>When decorating, don’t leave the curtains if you hate them!</w:t>
                            </w:r>
                          </w:p>
                          <w:p w14:paraId="2A3D7886" w14:textId="77777777" w:rsidR="00C51C0B" w:rsidRPr="00C51C0B" w:rsidRDefault="00C51C0B" w:rsidP="00C51C0B">
                            <w:pPr>
                              <w:pStyle w:val="ListParagraph"/>
                              <w:numPr>
                                <w:ilvl w:val="0"/>
                                <w:numId w:val="16"/>
                              </w:numPr>
                              <w:ind w:left="270" w:hanging="270"/>
                            </w:pPr>
                            <w:r w:rsidRPr="00C51C0B">
                              <w:t>"A place for everything, and everything in its place.” When you first put things in a place, they tend to stay there. Place with awareness.</w:t>
                            </w:r>
                          </w:p>
                          <w:p w14:paraId="42A5820F" w14:textId="4459206B" w:rsidR="00C51C0B" w:rsidRPr="00C51C0B" w:rsidRDefault="00C51C0B" w:rsidP="00C51C0B">
                            <w:pPr>
                              <w:pStyle w:val="ListParagraph"/>
                              <w:numPr>
                                <w:ilvl w:val="0"/>
                                <w:numId w:val="16"/>
                              </w:numPr>
                              <w:ind w:left="270" w:hanging="270"/>
                            </w:pPr>
                            <w:r w:rsidRPr="00C51C0B">
                              <w:t>Never buy furniture online that you haven't tried. Self-explanatory.</w:t>
                            </w:r>
                          </w:p>
                          <w:p w14:paraId="46347B71" w14:textId="1096C90B" w:rsidR="00C51C0B" w:rsidRPr="00F30D4E" w:rsidRDefault="00C51C0B" w:rsidP="00BE65BD">
                            <w:pPr>
                              <w:pStyle w:val="ListParagraph"/>
                              <w:numPr>
                                <w:ilvl w:val="0"/>
                                <w:numId w:val="16"/>
                              </w:numPr>
                              <w:ind w:left="270" w:right="83" w:hanging="270"/>
                            </w:pPr>
                            <w:r w:rsidRPr="00C51C0B">
                              <w:t>Tell everyone about the awesome experience you had with your Realtor (me). ~${Name},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C41A8" id="Text Box 54" o:spid="_x0000_s1048" type="#_x0000_t202" style="position:absolute;margin-left:296.35pt;margin-top:-.05pt;width:347.55pt;height:229.8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" filled="f" stroked="f" strokeweight=".5pt">
                <v:textbox>
                  <w:txbxContent>
                    <w:p w14:paraId="4C49E090" w14:textId="77777777" w:rsidR="00C51C0B" w:rsidRDefault="00C51C0B" w:rsidP="00C51C0B">
                      <w:pPr>
                        <w:pStyle w:val="Heading2"/>
                      </w:pPr>
                      <w:r>
                        <w:t xml:space="preserve">Advice from Buyers for AFTER </w:t>
                      </w:r>
                      <w:proofErr w:type="gramStart"/>
                      <w:r>
                        <w:t>Moving</w:t>
                      </w:r>
                      <w:proofErr w:type="gramEnd"/>
                      <w:r>
                        <w:t xml:space="preserve"> in</w:t>
                      </w:r>
                    </w:p>
                    <w:p w14:paraId="4938DFD6" w14:textId="23D17B29" w:rsidR="00C51C0B" w:rsidRPr="00C51C0B" w:rsidRDefault="00C51C0B" w:rsidP="00C51C0B">
                      <w:pPr>
                        <w:pStyle w:val="ListParagraph"/>
                        <w:numPr>
                          <w:ilvl w:val="0"/>
                          <w:numId w:val="16"/>
                        </w:numPr>
                        <w:ind w:left="270" w:hanging="270"/>
                      </w:pPr>
                      <w:r w:rsidRPr="00C51C0B">
                        <w:t>“Good fences make good neighbors.” Respect your neighbors</w:t>
                      </w:r>
                      <w:r w:rsidR="00BE65BD">
                        <w:t>’ values</w:t>
                      </w:r>
                      <w:r w:rsidRPr="00C51C0B">
                        <w:t xml:space="preserve"> by keeping your own property neat and secure.</w:t>
                      </w:r>
                      <w:r>
                        <w:t xml:space="preserve"> They’ll like you more.</w:t>
                      </w:r>
                    </w:p>
                    <w:p w14:paraId="25EFE152" w14:textId="77777777" w:rsidR="00C51C0B" w:rsidRPr="00C51C0B" w:rsidRDefault="00C51C0B" w:rsidP="00C51C0B">
                      <w:pPr>
                        <w:pStyle w:val="ListParagraph"/>
                        <w:numPr>
                          <w:ilvl w:val="0"/>
                          <w:numId w:val="16"/>
                        </w:numPr>
                        <w:ind w:left="270" w:hanging="270"/>
                      </w:pPr>
                      <w:r w:rsidRPr="00C51C0B">
                        <w:t>If you see something you want to change about the home’s structure, don't wait too long. You’ll get used to it and then spend the next several years wishing you’d changed it.</w:t>
                      </w:r>
                    </w:p>
                    <w:p w14:paraId="7EA3D2B0" w14:textId="77777777" w:rsidR="00C51C0B" w:rsidRPr="00C51C0B" w:rsidRDefault="00C51C0B" w:rsidP="00C51C0B">
                      <w:pPr>
                        <w:pStyle w:val="ListParagraph"/>
                        <w:numPr>
                          <w:ilvl w:val="0"/>
                          <w:numId w:val="16"/>
                        </w:numPr>
                        <w:ind w:left="270" w:hanging="270"/>
                      </w:pPr>
                      <w:r w:rsidRPr="00C51C0B">
                        <w:t>"Measure twice, cut once," as the saying goes. When doing DIY, my advice is to measure thrice, then get a second opinion before cutting.</w:t>
                      </w:r>
                    </w:p>
                    <w:p w14:paraId="6DD6AA36" w14:textId="77777777" w:rsidR="00C51C0B" w:rsidRPr="00C51C0B" w:rsidRDefault="00C51C0B" w:rsidP="00C51C0B">
                      <w:pPr>
                        <w:pStyle w:val="ListParagraph"/>
                        <w:numPr>
                          <w:ilvl w:val="0"/>
                          <w:numId w:val="16"/>
                        </w:numPr>
                        <w:ind w:left="270" w:hanging="270"/>
                      </w:pPr>
                      <w:r w:rsidRPr="00C51C0B">
                        <w:t>When decorating, don’t leave the curtains if you hate them!</w:t>
                      </w:r>
                    </w:p>
                    <w:p w14:paraId="2A3D7886" w14:textId="77777777" w:rsidR="00C51C0B" w:rsidRPr="00C51C0B" w:rsidRDefault="00C51C0B" w:rsidP="00C51C0B">
                      <w:pPr>
                        <w:pStyle w:val="ListParagraph"/>
                        <w:numPr>
                          <w:ilvl w:val="0"/>
                          <w:numId w:val="16"/>
                        </w:numPr>
                        <w:ind w:left="270" w:hanging="270"/>
                      </w:pPr>
                      <w:r w:rsidRPr="00C51C0B">
                        <w:t>"A place for everything, and everything in its place.” When you first put things in a place, they tend to stay there. Place with awareness.</w:t>
                      </w:r>
                    </w:p>
                    <w:p w14:paraId="42A5820F" w14:textId="4459206B" w:rsidR="00C51C0B" w:rsidRPr="00C51C0B" w:rsidRDefault="00C51C0B" w:rsidP="00C51C0B">
                      <w:pPr>
                        <w:pStyle w:val="ListParagraph"/>
                        <w:numPr>
                          <w:ilvl w:val="0"/>
                          <w:numId w:val="16"/>
                        </w:numPr>
                        <w:ind w:left="270" w:hanging="270"/>
                      </w:pPr>
                      <w:r w:rsidRPr="00C51C0B">
                        <w:t>Never buy furniture online that you haven't tried. Self-explanatory.</w:t>
                      </w:r>
                    </w:p>
                    <w:p w14:paraId="46347B71" w14:textId="1096C90B" w:rsidR="00C51C0B" w:rsidRPr="00F30D4E" w:rsidRDefault="00C51C0B" w:rsidP="00BE65BD">
                      <w:pPr>
                        <w:pStyle w:val="ListParagraph"/>
                        <w:numPr>
                          <w:ilvl w:val="0"/>
                          <w:numId w:val="16"/>
                        </w:numPr>
                        <w:ind w:left="270" w:right="83" w:hanging="270"/>
                      </w:pPr>
                      <w:r w:rsidRPr="00C51C0B">
                        <w:t>Tell everyone about the awesome experience you had with your Realtor (me). ~${Name}, ${Phone}</w:t>
                      </w:r>
                    </w:p>
                  </w:txbxContent>
                </v:textbox>
                <w10:wrap anchorx="margin" anchory="margin"/>
              </v:shape>
            </w:pict>
          </mc:Fallback>
        </mc:AlternateContent>
      </w:r>
    </w:p>
    <w:sectPr w:rsidR="0048297A" w:rsidRPr="00B04E00" w:rsidSect="00026449">
      <w:pgSz w:w="12240" w:h="15840" w:code="1"/>
      <w:pgMar w:top="720" w:right="720" w:bottom="720" w:left="72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6AECD" w14:textId="77777777" w:rsidR="009C0AB5" w:rsidRDefault="009C0AB5" w:rsidP="00536C4B">
      <w:pPr>
        <w:spacing w:after="0"/>
      </w:pPr>
      <w:r>
        <w:separator/>
      </w:r>
    </w:p>
  </w:endnote>
  <w:endnote w:type="continuationSeparator" w:id="0">
    <w:p w14:paraId="06951D98" w14:textId="77777777" w:rsidR="009C0AB5" w:rsidRDefault="009C0AB5"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D5645" w14:textId="77777777" w:rsidR="009C0AB5" w:rsidRDefault="009C0AB5" w:rsidP="00536C4B">
      <w:pPr>
        <w:spacing w:after="0"/>
      </w:pPr>
      <w:r>
        <w:separator/>
      </w:r>
    </w:p>
  </w:footnote>
  <w:footnote w:type="continuationSeparator" w:id="0">
    <w:p w14:paraId="71410042" w14:textId="77777777" w:rsidR="009C0AB5" w:rsidRDefault="009C0AB5"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22A"/>
    <w:multiLevelType w:val="hybridMultilevel"/>
    <w:tmpl w:val="2FA2B206"/>
    <w:lvl w:ilvl="0" w:tplc="B8B0C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B0E62"/>
    <w:multiLevelType w:val="hybridMultilevel"/>
    <w:tmpl w:val="090E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781070"/>
    <w:multiLevelType w:val="hybridMultilevel"/>
    <w:tmpl w:val="7AC07864"/>
    <w:lvl w:ilvl="0" w:tplc="04090001">
      <w:start w:val="1"/>
      <w:numFmt w:val="bullet"/>
      <w:lvlText w:val=""/>
      <w:lvlJc w:val="left"/>
      <w:pPr>
        <w:ind w:left="7114" w:hanging="360"/>
      </w:pPr>
      <w:rPr>
        <w:rFonts w:ascii="Symbol" w:hAnsi="Symbol" w:hint="default"/>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3" w15:restartNumberingAfterBreak="0">
    <w:nsid w:val="1A7F2C0A"/>
    <w:multiLevelType w:val="hybridMultilevel"/>
    <w:tmpl w:val="04685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CAC18A2"/>
    <w:multiLevelType w:val="hybridMultilevel"/>
    <w:tmpl w:val="6C706D8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5" w15:restartNumberingAfterBreak="0">
    <w:nsid w:val="1EB95903"/>
    <w:multiLevelType w:val="hybridMultilevel"/>
    <w:tmpl w:val="1FC0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F67B5E"/>
    <w:multiLevelType w:val="hybridMultilevel"/>
    <w:tmpl w:val="2D742A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F76D48"/>
    <w:multiLevelType w:val="hybridMultilevel"/>
    <w:tmpl w:val="7E9A7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7107F8"/>
    <w:multiLevelType w:val="multilevel"/>
    <w:tmpl w:val="E68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450BF7"/>
    <w:multiLevelType w:val="hybridMultilevel"/>
    <w:tmpl w:val="870EB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3854DB"/>
    <w:multiLevelType w:val="hybridMultilevel"/>
    <w:tmpl w:val="2842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8D07E3"/>
    <w:multiLevelType w:val="hybridMultilevel"/>
    <w:tmpl w:val="D1508AF2"/>
    <w:lvl w:ilvl="0" w:tplc="DF6CE09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7DF1C5D"/>
    <w:multiLevelType w:val="hybridMultilevel"/>
    <w:tmpl w:val="ACE09C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9E67C2"/>
    <w:multiLevelType w:val="hybridMultilevel"/>
    <w:tmpl w:val="22047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88E2843"/>
    <w:multiLevelType w:val="hybridMultilevel"/>
    <w:tmpl w:val="929E2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AA0D5D"/>
    <w:multiLevelType w:val="hybridMultilevel"/>
    <w:tmpl w:val="B6708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53302436">
    <w:abstractNumId w:val="8"/>
  </w:num>
  <w:num w:numId="2" w16cid:durableId="1910381680">
    <w:abstractNumId w:val="9"/>
  </w:num>
  <w:num w:numId="3" w16cid:durableId="298415090">
    <w:abstractNumId w:val="11"/>
  </w:num>
  <w:num w:numId="4" w16cid:durableId="1588418740">
    <w:abstractNumId w:val="1"/>
  </w:num>
  <w:num w:numId="5" w16cid:durableId="465512430">
    <w:abstractNumId w:val="3"/>
  </w:num>
  <w:num w:numId="6" w16cid:durableId="673801903">
    <w:abstractNumId w:val="5"/>
  </w:num>
  <w:num w:numId="7" w16cid:durableId="103422864">
    <w:abstractNumId w:val="2"/>
  </w:num>
  <w:num w:numId="8" w16cid:durableId="151025227">
    <w:abstractNumId w:val="14"/>
  </w:num>
  <w:num w:numId="9" w16cid:durableId="665519628">
    <w:abstractNumId w:val="4"/>
  </w:num>
  <w:num w:numId="10" w16cid:durableId="592320861">
    <w:abstractNumId w:val="0"/>
  </w:num>
  <w:num w:numId="11" w16cid:durableId="277180835">
    <w:abstractNumId w:val="6"/>
  </w:num>
  <w:num w:numId="12" w16cid:durableId="1859611973">
    <w:abstractNumId w:val="7"/>
  </w:num>
  <w:num w:numId="13" w16cid:durableId="1567716253">
    <w:abstractNumId w:val="12"/>
  </w:num>
  <w:num w:numId="14" w16cid:durableId="972445921">
    <w:abstractNumId w:val="13"/>
  </w:num>
  <w:num w:numId="15" w16cid:durableId="21327889">
    <w:abstractNumId w:val="15"/>
  </w:num>
  <w:num w:numId="16" w16cid:durableId="186116408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attachedTemplate r:id="rId1"/>
  <w:defaultTabStop w:val="720"/>
  <w:characterSpacingControl w:val="doNotCompress"/>
  <w:hdrShapeDefaults>
    <o:shapedefaults v:ext="edit" spidmax="2050" style="mso-position-vertical-relative:page" fill="f" fillcolor="white" stroke="f">
      <v:fill color="white" on="f"/>
      <v:stroke on="f"/>
      <o:colormru v:ext="edit" colors="#f8f8f8,#e7e6e6,#ff6,#f2f2f2,#deea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250"/>
    <w:rsid w:val="000002C7"/>
    <w:rsid w:val="000008C1"/>
    <w:rsid w:val="00000F15"/>
    <w:rsid w:val="0000126C"/>
    <w:rsid w:val="00002BD4"/>
    <w:rsid w:val="000056D2"/>
    <w:rsid w:val="000058FF"/>
    <w:rsid w:val="00005FE0"/>
    <w:rsid w:val="00006182"/>
    <w:rsid w:val="00006306"/>
    <w:rsid w:val="000064C6"/>
    <w:rsid w:val="00006534"/>
    <w:rsid w:val="000066F9"/>
    <w:rsid w:val="00006B82"/>
    <w:rsid w:val="00006D4C"/>
    <w:rsid w:val="0000707C"/>
    <w:rsid w:val="00010596"/>
    <w:rsid w:val="00010A85"/>
    <w:rsid w:val="00010D26"/>
    <w:rsid w:val="0001122B"/>
    <w:rsid w:val="000117FB"/>
    <w:rsid w:val="00011934"/>
    <w:rsid w:val="00011D84"/>
    <w:rsid w:val="00012622"/>
    <w:rsid w:val="000128AF"/>
    <w:rsid w:val="0001320F"/>
    <w:rsid w:val="000137AA"/>
    <w:rsid w:val="00013AA3"/>
    <w:rsid w:val="00013CFE"/>
    <w:rsid w:val="00014B05"/>
    <w:rsid w:val="00014D2E"/>
    <w:rsid w:val="00015276"/>
    <w:rsid w:val="00015313"/>
    <w:rsid w:val="00015404"/>
    <w:rsid w:val="0001604E"/>
    <w:rsid w:val="0001654F"/>
    <w:rsid w:val="000166BF"/>
    <w:rsid w:val="00016A0A"/>
    <w:rsid w:val="00016BC8"/>
    <w:rsid w:val="00016C65"/>
    <w:rsid w:val="00017453"/>
    <w:rsid w:val="00017B48"/>
    <w:rsid w:val="00017D9F"/>
    <w:rsid w:val="0002048D"/>
    <w:rsid w:val="000206BB"/>
    <w:rsid w:val="00020B0D"/>
    <w:rsid w:val="00020D61"/>
    <w:rsid w:val="0002197E"/>
    <w:rsid w:val="00022C50"/>
    <w:rsid w:val="0002351C"/>
    <w:rsid w:val="0002369A"/>
    <w:rsid w:val="00023ED9"/>
    <w:rsid w:val="00024112"/>
    <w:rsid w:val="000247B0"/>
    <w:rsid w:val="00025400"/>
    <w:rsid w:val="00025B95"/>
    <w:rsid w:val="00026449"/>
    <w:rsid w:val="00026921"/>
    <w:rsid w:val="00027007"/>
    <w:rsid w:val="00027229"/>
    <w:rsid w:val="00027DA5"/>
    <w:rsid w:val="0003066A"/>
    <w:rsid w:val="00031088"/>
    <w:rsid w:val="00031291"/>
    <w:rsid w:val="00031937"/>
    <w:rsid w:val="00032F9B"/>
    <w:rsid w:val="00033271"/>
    <w:rsid w:val="00033317"/>
    <w:rsid w:val="000337E6"/>
    <w:rsid w:val="00034A88"/>
    <w:rsid w:val="0003547D"/>
    <w:rsid w:val="00035AD0"/>
    <w:rsid w:val="00035CFF"/>
    <w:rsid w:val="0003676D"/>
    <w:rsid w:val="0003700B"/>
    <w:rsid w:val="000378C0"/>
    <w:rsid w:val="00037A01"/>
    <w:rsid w:val="00037A10"/>
    <w:rsid w:val="00037B0F"/>
    <w:rsid w:val="00037B25"/>
    <w:rsid w:val="00037CD0"/>
    <w:rsid w:val="00037FA8"/>
    <w:rsid w:val="00040642"/>
    <w:rsid w:val="00040B96"/>
    <w:rsid w:val="000416E4"/>
    <w:rsid w:val="000419BD"/>
    <w:rsid w:val="00042005"/>
    <w:rsid w:val="00042F90"/>
    <w:rsid w:val="00043842"/>
    <w:rsid w:val="00043F4B"/>
    <w:rsid w:val="00044984"/>
    <w:rsid w:val="00044D15"/>
    <w:rsid w:val="0004541E"/>
    <w:rsid w:val="0004612F"/>
    <w:rsid w:val="00046838"/>
    <w:rsid w:val="00046E5A"/>
    <w:rsid w:val="00046F3F"/>
    <w:rsid w:val="000475EB"/>
    <w:rsid w:val="00051857"/>
    <w:rsid w:val="00052DD2"/>
    <w:rsid w:val="0005328F"/>
    <w:rsid w:val="00054A82"/>
    <w:rsid w:val="0005502E"/>
    <w:rsid w:val="0005565D"/>
    <w:rsid w:val="00056C5E"/>
    <w:rsid w:val="00056D84"/>
    <w:rsid w:val="00057E55"/>
    <w:rsid w:val="00060870"/>
    <w:rsid w:val="00060C12"/>
    <w:rsid w:val="00060F9E"/>
    <w:rsid w:val="000611DB"/>
    <w:rsid w:val="000621B3"/>
    <w:rsid w:val="000630E5"/>
    <w:rsid w:val="000632B4"/>
    <w:rsid w:val="00063341"/>
    <w:rsid w:val="00063413"/>
    <w:rsid w:val="00064088"/>
    <w:rsid w:val="00064A64"/>
    <w:rsid w:val="00064B44"/>
    <w:rsid w:val="00064D3E"/>
    <w:rsid w:val="0006601B"/>
    <w:rsid w:val="000661B4"/>
    <w:rsid w:val="00066877"/>
    <w:rsid w:val="00070B74"/>
    <w:rsid w:val="00070BD1"/>
    <w:rsid w:val="00070DEB"/>
    <w:rsid w:val="00070FDF"/>
    <w:rsid w:val="00071251"/>
    <w:rsid w:val="0007133D"/>
    <w:rsid w:val="000723AF"/>
    <w:rsid w:val="000728EA"/>
    <w:rsid w:val="00072B46"/>
    <w:rsid w:val="00072BDF"/>
    <w:rsid w:val="00072C2E"/>
    <w:rsid w:val="00073DE1"/>
    <w:rsid w:val="0007521E"/>
    <w:rsid w:val="00075823"/>
    <w:rsid w:val="00075ACD"/>
    <w:rsid w:val="00075E42"/>
    <w:rsid w:val="0007675D"/>
    <w:rsid w:val="00076E76"/>
    <w:rsid w:val="00077997"/>
    <w:rsid w:val="00077AE8"/>
    <w:rsid w:val="00080624"/>
    <w:rsid w:val="00080AF9"/>
    <w:rsid w:val="00080C67"/>
    <w:rsid w:val="00080CD2"/>
    <w:rsid w:val="0008111B"/>
    <w:rsid w:val="0008144B"/>
    <w:rsid w:val="000815FB"/>
    <w:rsid w:val="00081706"/>
    <w:rsid w:val="00082C73"/>
    <w:rsid w:val="00082CB7"/>
    <w:rsid w:val="00083C02"/>
    <w:rsid w:val="00083D1F"/>
    <w:rsid w:val="00084A23"/>
    <w:rsid w:val="00084F3A"/>
    <w:rsid w:val="000857E5"/>
    <w:rsid w:val="00085A89"/>
    <w:rsid w:val="000862E2"/>
    <w:rsid w:val="00086324"/>
    <w:rsid w:val="0008760D"/>
    <w:rsid w:val="00087707"/>
    <w:rsid w:val="00087E5B"/>
    <w:rsid w:val="000908FB"/>
    <w:rsid w:val="00090ED4"/>
    <w:rsid w:val="0009115E"/>
    <w:rsid w:val="000927EF"/>
    <w:rsid w:val="000937BF"/>
    <w:rsid w:val="00093B9E"/>
    <w:rsid w:val="00093BB3"/>
    <w:rsid w:val="00094A38"/>
    <w:rsid w:val="000956C6"/>
    <w:rsid w:val="00095B82"/>
    <w:rsid w:val="00095C6F"/>
    <w:rsid w:val="000965EF"/>
    <w:rsid w:val="000974FE"/>
    <w:rsid w:val="00097713"/>
    <w:rsid w:val="000A13EE"/>
    <w:rsid w:val="000A19F6"/>
    <w:rsid w:val="000A31A1"/>
    <w:rsid w:val="000A48AA"/>
    <w:rsid w:val="000A4DF5"/>
    <w:rsid w:val="000A50C2"/>
    <w:rsid w:val="000A527D"/>
    <w:rsid w:val="000A557E"/>
    <w:rsid w:val="000A6730"/>
    <w:rsid w:val="000A70A8"/>
    <w:rsid w:val="000A7361"/>
    <w:rsid w:val="000A7460"/>
    <w:rsid w:val="000A7F72"/>
    <w:rsid w:val="000B0608"/>
    <w:rsid w:val="000B22AA"/>
    <w:rsid w:val="000B2F1F"/>
    <w:rsid w:val="000B38B0"/>
    <w:rsid w:val="000B38ED"/>
    <w:rsid w:val="000B399D"/>
    <w:rsid w:val="000B3AE6"/>
    <w:rsid w:val="000B3C27"/>
    <w:rsid w:val="000B3C74"/>
    <w:rsid w:val="000B3F23"/>
    <w:rsid w:val="000B445D"/>
    <w:rsid w:val="000B57B9"/>
    <w:rsid w:val="000B6DFC"/>
    <w:rsid w:val="000B7621"/>
    <w:rsid w:val="000C0518"/>
    <w:rsid w:val="000C088B"/>
    <w:rsid w:val="000C1DC7"/>
    <w:rsid w:val="000C2722"/>
    <w:rsid w:val="000C3210"/>
    <w:rsid w:val="000C3661"/>
    <w:rsid w:val="000C39A2"/>
    <w:rsid w:val="000C3B65"/>
    <w:rsid w:val="000C4B2E"/>
    <w:rsid w:val="000C559B"/>
    <w:rsid w:val="000C5E4F"/>
    <w:rsid w:val="000C60C1"/>
    <w:rsid w:val="000C6BC3"/>
    <w:rsid w:val="000C7095"/>
    <w:rsid w:val="000C7F15"/>
    <w:rsid w:val="000D0E81"/>
    <w:rsid w:val="000D225A"/>
    <w:rsid w:val="000D253F"/>
    <w:rsid w:val="000D2D04"/>
    <w:rsid w:val="000D49A3"/>
    <w:rsid w:val="000D4DA6"/>
    <w:rsid w:val="000D50F7"/>
    <w:rsid w:val="000D5163"/>
    <w:rsid w:val="000D5334"/>
    <w:rsid w:val="000D5936"/>
    <w:rsid w:val="000D59CF"/>
    <w:rsid w:val="000D68E4"/>
    <w:rsid w:val="000E035A"/>
    <w:rsid w:val="000E0AC0"/>
    <w:rsid w:val="000E1261"/>
    <w:rsid w:val="000E257E"/>
    <w:rsid w:val="000E2B16"/>
    <w:rsid w:val="000E34BB"/>
    <w:rsid w:val="000E3899"/>
    <w:rsid w:val="000E3F03"/>
    <w:rsid w:val="000E3FEE"/>
    <w:rsid w:val="000E428E"/>
    <w:rsid w:val="000E452F"/>
    <w:rsid w:val="000E4A7C"/>
    <w:rsid w:val="000E4D22"/>
    <w:rsid w:val="000E58BE"/>
    <w:rsid w:val="000E6864"/>
    <w:rsid w:val="000E710C"/>
    <w:rsid w:val="000F0DFC"/>
    <w:rsid w:val="000F0F0A"/>
    <w:rsid w:val="000F135E"/>
    <w:rsid w:val="000F1508"/>
    <w:rsid w:val="000F18B4"/>
    <w:rsid w:val="000F1DA0"/>
    <w:rsid w:val="000F2044"/>
    <w:rsid w:val="000F289E"/>
    <w:rsid w:val="000F39F1"/>
    <w:rsid w:val="000F3BAA"/>
    <w:rsid w:val="000F3F61"/>
    <w:rsid w:val="000F4EF1"/>
    <w:rsid w:val="000F63BC"/>
    <w:rsid w:val="000F64BB"/>
    <w:rsid w:val="000F6ED0"/>
    <w:rsid w:val="000F721A"/>
    <w:rsid w:val="000F724F"/>
    <w:rsid w:val="000F7967"/>
    <w:rsid w:val="001008D7"/>
    <w:rsid w:val="00101088"/>
    <w:rsid w:val="00101838"/>
    <w:rsid w:val="0010210E"/>
    <w:rsid w:val="00103E6D"/>
    <w:rsid w:val="001045C5"/>
    <w:rsid w:val="0010562C"/>
    <w:rsid w:val="00106840"/>
    <w:rsid w:val="00106897"/>
    <w:rsid w:val="00106D04"/>
    <w:rsid w:val="00106E6F"/>
    <w:rsid w:val="001070F3"/>
    <w:rsid w:val="00110D7B"/>
    <w:rsid w:val="00110F71"/>
    <w:rsid w:val="00111F4E"/>
    <w:rsid w:val="001128ED"/>
    <w:rsid w:val="00112D89"/>
    <w:rsid w:val="00112D9B"/>
    <w:rsid w:val="00112DCE"/>
    <w:rsid w:val="001147ED"/>
    <w:rsid w:val="001148F4"/>
    <w:rsid w:val="001149F6"/>
    <w:rsid w:val="00114A7A"/>
    <w:rsid w:val="00115119"/>
    <w:rsid w:val="0011625E"/>
    <w:rsid w:val="00116B75"/>
    <w:rsid w:val="0011706F"/>
    <w:rsid w:val="001177F3"/>
    <w:rsid w:val="00117EAC"/>
    <w:rsid w:val="001201D3"/>
    <w:rsid w:val="00120325"/>
    <w:rsid w:val="00120768"/>
    <w:rsid w:val="00120F32"/>
    <w:rsid w:val="001213F6"/>
    <w:rsid w:val="0012149D"/>
    <w:rsid w:val="00121561"/>
    <w:rsid w:val="0012175B"/>
    <w:rsid w:val="0012197C"/>
    <w:rsid w:val="0012205E"/>
    <w:rsid w:val="00122113"/>
    <w:rsid w:val="00122B20"/>
    <w:rsid w:val="00122CD0"/>
    <w:rsid w:val="001233C2"/>
    <w:rsid w:val="0012462C"/>
    <w:rsid w:val="0012488D"/>
    <w:rsid w:val="00124BDB"/>
    <w:rsid w:val="001258F6"/>
    <w:rsid w:val="00125ACF"/>
    <w:rsid w:val="001265F2"/>
    <w:rsid w:val="001269F0"/>
    <w:rsid w:val="001279ED"/>
    <w:rsid w:val="00127FD0"/>
    <w:rsid w:val="00131E6F"/>
    <w:rsid w:val="001321E4"/>
    <w:rsid w:val="00132555"/>
    <w:rsid w:val="0013522F"/>
    <w:rsid w:val="001357CB"/>
    <w:rsid w:val="001404EA"/>
    <w:rsid w:val="00140C36"/>
    <w:rsid w:val="00140DDB"/>
    <w:rsid w:val="0014110C"/>
    <w:rsid w:val="001414E4"/>
    <w:rsid w:val="00141646"/>
    <w:rsid w:val="0014188C"/>
    <w:rsid w:val="00141CD5"/>
    <w:rsid w:val="00141E7B"/>
    <w:rsid w:val="001420CA"/>
    <w:rsid w:val="0014304A"/>
    <w:rsid w:val="00144801"/>
    <w:rsid w:val="0014519A"/>
    <w:rsid w:val="001454CA"/>
    <w:rsid w:val="00145824"/>
    <w:rsid w:val="00145FF1"/>
    <w:rsid w:val="0014622F"/>
    <w:rsid w:val="00146333"/>
    <w:rsid w:val="00146C95"/>
    <w:rsid w:val="00146FF8"/>
    <w:rsid w:val="001470D7"/>
    <w:rsid w:val="00147250"/>
    <w:rsid w:val="001474FE"/>
    <w:rsid w:val="00150C73"/>
    <w:rsid w:val="0015115D"/>
    <w:rsid w:val="001513D3"/>
    <w:rsid w:val="00151424"/>
    <w:rsid w:val="001535D6"/>
    <w:rsid w:val="001541FB"/>
    <w:rsid w:val="00154DE2"/>
    <w:rsid w:val="001550EC"/>
    <w:rsid w:val="00156087"/>
    <w:rsid w:val="00156C2A"/>
    <w:rsid w:val="00157ED9"/>
    <w:rsid w:val="0016014D"/>
    <w:rsid w:val="00160597"/>
    <w:rsid w:val="00160DBD"/>
    <w:rsid w:val="00161E48"/>
    <w:rsid w:val="00162011"/>
    <w:rsid w:val="001629C6"/>
    <w:rsid w:val="001633F9"/>
    <w:rsid w:val="00163AA0"/>
    <w:rsid w:val="00163F7A"/>
    <w:rsid w:val="0016410B"/>
    <w:rsid w:val="00164B6B"/>
    <w:rsid w:val="00165999"/>
    <w:rsid w:val="001675CC"/>
    <w:rsid w:val="00167BBC"/>
    <w:rsid w:val="00167CAC"/>
    <w:rsid w:val="00167D7C"/>
    <w:rsid w:val="0017038B"/>
    <w:rsid w:val="00170A4D"/>
    <w:rsid w:val="00171A0D"/>
    <w:rsid w:val="00171D84"/>
    <w:rsid w:val="00172078"/>
    <w:rsid w:val="00172ED7"/>
    <w:rsid w:val="001739EB"/>
    <w:rsid w:val="00173CFD"/>
    <w:rsid w:val="0017486D"/>
    <w:rsid w:val="00175B14"/>
    <w:rsid w:val="00176712"/>
    <w:rsid w:val="00177360"/>
    <w:rsid w:val="00177D08"/>
    <w:rsid w:val="00180F1B"/>
    <w:rsid w:val="001812C2"/>
    <w:rsid w:val="001813A8"/>
    <w:rsid w:val="0018155F"/>
    <w:rsid w:val="00181A0E"/>
    <w:rsid w:val="001823B3"/>
    <w:rsid w:val="00182423"/>
    <w:rsid w:val="00183558"/>
    <w:rsid w:val="001836F7"/>
    <w:rsid w:val="00183778"/>
    <w:rsid w:val="00183B9A"/>
    <w:rsid w:val="00183D2F"/>
    <w:rsid w:val="0018490C"/>
    <w:rsid w:val="0018497A"/>
    <w:rsid w:val="00184E0A"/>
    <w:rsid w:val="00185A20"/>
    <w:rsid w:val="00185D07"/>
    <w:rsid w:val="00185D2D"/>
    <w:rsid w:val="00185E23"/>
    <w:rsid w:val="001866B2"/>
    <w:rsid w:val="001866EF"/>
    <w:rsid w:val="0018777B"/>
    <w:rsid w:val="0018780A"/>
    <w:rsid w:val="001901B9"/>
    <w:rsid w:val="00191148"/>
    <w:rsid w:val="00191542"/>
    <w:rsid w:val="00191A59"/>
    <w:rsid w:val="00191DF1"/>
    <w:rsid w:val="001923A5"/>
    <w:rsid w:val="001923B9"/>
    <w:rsid w:val="00192A7E"/>
    <w:rsid w:val="00192C81"/>
    <w:rsid w:val="00194ACE"/>
    <w:rsid w:val="001951C5"/>
    <w:rsid w:val="00195605"/>
    <w:rsid w:val="00195D0D"/>
    <w:rsid w:val="00196468"/>
    <w:rsid w:val="0019647E"/>
    <w:rsid w:val="00196567"/>
    <w:rsid w:val="00196690"/>
    <w:rsid w:val="001966C2"/>
    <w:rsid w:val="0019676D"/>
    <w:rsid w:val="001975AB"/>
    <w:rsid w:val="00197913"/>
    <w:rsid w:val="00197E03"/>
    <w:rsid w:val="001A05E1"/>
    <w:rsid w:val="001A0F98"/>
    <w:rsid w:val="001A10CA"/>
    <w:rsid w:val="001A14F4"/>
    <w:rsid w:val="001A2D79"/>
    <w:rsid w:val="001A3189"/>
    <w:rsid w:val="001A36C6"/>
    <w:rsid w:val="001A3963"/>
    <w:rsid w:val="001A4D24"/>
    <w:rsid w:val="001A4D9A"/>
    <w:rsid w:val="001A55B3"/>
    <w:rsid w:val="001A5740"/>
    <w:rsid w:val="001A5A51"/>
    <w:rsid w:val="001A60B2"/>
    <w:rsid w:val="001A62A4"/>
    <w:rsid w:val="001A68BF"/>
    <w:rsid w:val="001A76B7"/>
    <w:rsid w:val="001A78D3"/>
    <w:rsid w:val="001A7A4A"/>
    <w:rsid w:val="001A7DA0"/>
    <w:rsid w:val="001B0D41"/>
    <w:rsid w:val="001B1061"/>
    <w:rsid w:val="001B11BD"/>
    <w:rsid w:val="001B20F8"/>
    <w:rsid w:val="001B21F1"/>
    <w:rsid w:val="001B2D94"/>
    <w:rsid w:val="001B33A2"/>
    <w:rsid w:val="001B3582"/>
    <w:rsid w:val="001B5510"/>
    <w:rsid w:val="001B587B"/>
    <w:rsid w:val="001B5D27"/>
    <w:rsid w:val="001B6D9B"/>
    <w:rsid w:val="001B7A68"/>
    <w:rsid w:val="001B7FE9"/>
    <w:rsid w:val="001C07A3"/>
    <w:rsid w:val="001C0E47"/>
    <w:rsid w:val="001C0F77"/>
    <w:rsid w:val="001C15D3"/>
    <w:rsid w:val="001C1FEE"/>
    <w:rsid w:val="001C25A0"/>
    <w:rsid w:val="001C2E45"/>
    <w:rsid w:val="001C2F0E"/>
    <w:rsid w:val="001C309D"/>
    <w:rsid w:val="001C30EF"/>
    <w:rsid w:val="001C3569"/>
    <w:rsid w:val="001C4235"/>
    <w:rsid w:val="001C43BC"/>
    <w:rsid w:val="001C4680"/>
    <w:rsid w:val="001C493C"/>
    <w:rsid w:val="001C4B0C"/>
    <w:rsid w:val="001C5BC9"/>
    <w:rsid w:val="001C6E66"/>
    <w:rsid w:val="001C7FC7"/>
    <w:rsid w:val="001D0181"/>
    <w:rsid w:val="001D05C9"/>
    <w:rsid w:val="001D07AA"/>
    <w:rsid w:val="001D08D5"/>
    <w:rsid w:val="001D0A17"/>
    <w:rsid w:val="001D1271"/>
    <w:rsid w:val="001D16BD"/>
    <w:rsid w:val="001D1A36"/>
    <w:rsid w:val="001D1D8F"/>
    <w:rsid w:val="001D2670"/>
    <w:rsid w:val="001D2AE0"/>
    <w:rsid w:val="001D34C3"/>
    <w:rsid w:val="001D3B98"/>
    <w:rsid w:val="001D4AE6"/>
    <w:rsid w:val="001D4BAF"/>
    <w:rsid w:val="001D4D62"/>
    <w:rsid w:val="001D5056"/>
    <w:rsid w:val="001D51DD"/>
    <w:rsid w:val="001D54AA"/>
    <w:rsid w:val="001D6DB6"/>
    <w:rsid w:val="001D7C13"/>
    <w:rsid w:val="001D7C4C"/>
    <w:rsid w:val="001E08A6"/>
    <w:rsid w:val="001E0F1C"/>
    <w:rsid w:val="001E0FA1"/>
    <w:rsid w:val="001E1FC6"/>
    <w:rsid w:val="001E1FF9"/>
    <w:rsid w:val="001E2051"/>
    <w:rsid w:val="001E2161"/>
    <w:rsid w:val="001E2452"/>
    <w:rsid w:val="001E26D4"/>
    <w:rsid w:val="001E385B"/>
    <w:rsid w:val="001E4C44"/>
    <w:rsid w:val="001E5D85"/>
    <w:rsid w:val="001E6095"/>
    <w:rsid w:val="001E666E"/>
    <w:rsid w:val="001E6BF6"/>
    <w:rsid w:val="001E7660"/>
    <w:rsid w:val="001E78E8"/>
    <w:rsid w:val="001E7F9E"/>
    <w:rsid w:val="001F266B"/>
    <w:rsid w:val="001F26C5"/>
    <w:rsid w:val="001F2791"/>
    <w:rsid w:val="001F2A6B"/>
    <w:rsid w:val="001F533C"/>
    <w:rsid w:val="001F563A"/>
    <w:rsid w:val="001F694C"/>
    <w:rsid w:val="001F6B19"/>
    <w:rsid w:val="001F6E9C"/>
    <w:rsid w:val="001F74AD"/>
    <w:rsid w:val="001F762B"/>
    <w:rsid w:val="0020013E"/>
    <w:rsid w:val="00200669"/>
    <w:rsid w:val="00201059"/>
    <w:rsid w:val="00201365"/>
    <w:rsid w:val="00203237"/>
    <w:rsid w:val="002035B0"/>
    <w:rsid w:val="002043B0"/>
    <w:rsid w:val="0020447D"/>
    <w:rsid w:val="00204CBB"/>
    <w:rsid w:val="00204E59"/>
    <w:rsid w:val="00205928"/>
    <w:rsid w:val="00205C79"/>
    <w:rsid w:val="00205E07"/>
    <w:rsid w:val="0020617C"/>
    <w:rsid w:val="00206FBF"/>
    <w:rsid w:val="002073A2"/>
    <w:rsid w:val="00211042"/>
    <w:rsid w:val="00211418"/>
    <w:rsid w:val="00211DA2"/>
    <w:rsid w:val="00212195"/>
    <w:rsid w:val="00212284"/>
    <w:rsid w:val="00212768"/>
    <w:rsid w:val="00212918"/>
    <w:rsid w:val="00212BF2"/>
    <w:rsid w:val="0021425A"/>
    <w:rsid w:val="002151DC"/>
    <w:rsid w:val="0021581D"/>
    <w:rsid w:val="002159D9"/>
    <w:rsid w:val="00216287"/>
    <w:rsid w:val="002165B6"/>
    <w:rsid w:val="00216FE2"/>
    <w:rsid w:val="00217171"/>
    <w:rsid w:val="0021790D"/>
    <w:rsid w:val="002208EC"/>
    <w:rsid w:val="00220924"/>
    <w:rsid w:val="00221ABC"/>
    <w:rsid w:val="00221FB5"/>
    <w:rsid w:val="00221FEF"/>
    <w:rsid w:val="00222237"/>
    <w:rsid w:val="00222358"/>
    <w:rsid w:val="002227D5"/>
    <w:rsid w:val="00223093"/>
    <w:rsid w:val="002233FF"/>
    <w:rsid w:val="00223A43"/>
    <w:rsid w:val="0022446D"/>
    <w:rsid w:val="002262ED"/>
    <w:rsid w:val="00226E3D"/>
    <w:rsid w:val="002272F1"/>
    <w:rsid w:val="00227CF4"/>
    <w:rsid w:val="00230032"/>
    <w:rsid w:val="00230357"/>
    <w:rsid w:val="002304C3"/>
    <w:rsid w:val="002307E4"/>
    <w:rsid w:val="002317BF"/>
    <w:rsid w:val="002318C5"/>
    <w:rsid w:val="00231E97"/>
    <w:rsid w:val="00231F77"/>
    <w:rsid w:val="00231FB9"/>
    <w:rsid w:val="00232230"/>
    <w:rsid w:val="00232916"/>
    <w:rsid w:val="00232929"/>
    <w:rsid w:val="00232CE4"/>
    <w:rsid w:val="00233E4D"/>
    <w:rsid w:val="00234EAF"/>
    <w:rsid w:val="0023516A"/>
    <w:rsid w:val="00235450"/>
    <w:rsid w:val="00235852"/>
    <w:rsid w:val="00235C8A"/>
    <w:rsid w:val="00236267"/>
    <w:rsid w:val="00236FD2"/>
    <w:rsid w:val="00237236"/>
    <w:rsid w:val="00240A67"/>
    <w:rsid w:val="00240C0A"/>
    <w:rsid w:val="00240D9E"/>
    <w:rsid w:val="00240DF3"/>
    <w:rsid w:val="00240E2D"/>
    <w:rsid w:val="0024138D"/>
    <w:rsid w:val="002418E7"/>
    <w:rsid w:val="002424CC"/>
    <w:rsid w:val="002437CF"/>
    <w:rsid w:val="00244393"/>
    <w:rsid w:val="002443F2"/>
    <w:rsid w:val="00245571"/>
    <w:rsid w:val="0024627E"/>
    <w:rsid w:val="002464E1"/>
    <w:rsid w:val="002471EA"/>
    <w:rsid w:val="002473B6"/>
    <w:rsid w:val="00247B6E"/>
    <w:rsid w:val="00247DC7"/>
    <w:rsid w:val="002506B0"/>
    <w:rsid w:val="002509EE"/>
    <w:rsid w:val="00252395"/>
    <w:rsid w:val="00252A7B"/>
    <w:rsid w:val="0025412F"/>
    <w:rsid w:val="00254223"/>
    <w:rsid w:val="00254464"/>
    <w:rsid w:val="00254F77"/>
    <w:rsid w:val="00255583"/>
    <w:rsid w:val="002557A0"/>
    <w:rsid w:val="00255BF4"/>
    <w:rsid w:val="002560ED"/>
    <w:rsid w:val="002565D7"/>
    <w:rsid w:val="002576B1"/>
    <w:rsid w:val="00257A0B"/>
    <w:rsid w:val="00260102"/>
    <w:rsid w:val="00260F3F"/>
    <w:rsid w:val="00261B9C"/>
    <w:rsid w:val="00261D8E"/>
    <w:rsid w:val="00261F27"/>
    <w:rsid w:val="00261F81"/>
    <w:rsid w:val="00262380"/>
    <w:rsid w:val="00262676"/>
    <w:rsid w:val="0026306F"/>
    <w:rsid w:val="0026346E"/>
    <w:rsid w:val="00263824"/>
    <w:rsid w:val="002639CD"/>
    <w:rsid w:val="00263F36"/>
    <w:rsid w:val="00263F96"/>
    <w:rsid w:val="00264208"/>
    <w:rsid w:val="0026444C"/>
    <w:rsid w:val="002649D5"/>
    <w:rsid w:val="00264E6E"/>
    <w:rsid w:val="0026509D"/>
    <w:rsid w:val="00265197"/>
    <w:rsid w:val="00265A63"/>
    <w:rsid w:val="002671BA"/>
    <w:rsid w:val="002677F5"/>
    <w:rsid w:val="0027023F"/>
    <w:rsid w:val="00270AE5"/>
    <w:rsid w:val="002713CC"/>
    <w:rsid w:val="002725DE"/>
    <w:rsid w:val="00272F6E"/>
    <w:rsid w:val="0027358E"/>
    <w:rsid w:val="002739F3"/>
    <w:rsid w:val="00273A29"/>
    <w:rsid w:val="00273EA1"/>
    <w:rsid w:val="00273F6A"/>
    <w:rsid w:val="00274341"/>
    <w:rsid w:val="0027447F"/>
    <w:rsid w:val="0027469B"/>
    <w:rsid w:val="002748E3"/>
    <w:rsid w:val="00274960"/>
    <w:rsid w:val="00274E68"/>
    <w:rsid w:val="002758E4"/>
    <w:rsid w:val="00275ACF"/>
    <w:rsid w:val="0027608A"/>
    <w:rsid w:val="002771A5"/>
    <w:rsid w:val="002773F1"/>
    <w:rsid w:val="0028060E"/>
    <w:rsid w:val="00280C08"/>
    <w:rsid w:val="00280FD2"/>
    <w:rsid w:val="00281D6A"/>
    <w:rsid w:val="0028244A"/>
    <w:rsid w:val="002824F7"/>
    <w:rsid w:val="00282AB3"/>
    <w:rsid w:val="002832EF"/>
    <w:rsid w:val="00283380"/>
    <w:rsid w:val="0028369B"/>
    <w:rsid w:val="002837E8"/>
    <w:rsid w:val="0028399B"/>
    <w:rsid w:val="0028410D"/>
    <w:rsid w:val="0028441C"/>
    <w:rsid w:val="00284F20"/>
    <w:rsid w:val="00285055"/>
    <w:rsid w:val="00286470"/>
    <w:rsid w:val="00287BF9"/>
    <w:rsid w:val="00287C2C"/>
    <w:rsid w:val="00287D83"/>
    <w:rsid w:val="002913E5"/>
    <w:rsid w:val="00291528"/>
    <w:rsid w:val="00291A46"/>
    <w:rsid w:val="00291C64"/>
    <w:rsid w:val="002925C7"/>
    <w:rsid w:val="002934CD"/>
    <w:rsid w:val="0029471C"/>
    <w:rsid w:val="002948C7"/>
    <w:rsid w:val="0029522A"/>
    <w:rsid w:val="002954F8"/>
    <w:rsid w:val="002956CE"/>
    <w:rsid w:val="00295955"/>
    <w:rsid w:val="00295BE9"/>
    <w:rsid w:val="0029667D"/>
    <w:rsid w:val="00296E56"/>
    <w:rsid w:val="00296F31"/>
    <w:rsid w:val="00297293"/>
    <w:rsid w:val="00297CA0"/>
    <w:rsid w:val="002A2330"/>
    <w:rsid w:val="002A4785"/>
    <w:rsid w:val="002A4F32"/>
    <w:rsid w:val="002A5DEF"/>
    <w:rsid w:val="002A6CD8"/>
    <w:rsid w:val="002A6DC7"/>
    <w:rsid w:val="002A7886"/>
    <w:rsid w:val="002A7E08"/>
    <w:rsid w:val="002B276E"/>
    <w:rsid w:val="002B299E"/>
    <w:rsid w:val="002B2D0E"/>
    <w:rsid w:val="002B33CC"/>
    <w:rsid w:val="002B3A7E"/>
    <w:rsid w:val="002B3BA1"/>
    <w:rsid w:val="002B3D0D"/>
    <w:rsid w:val="002B580E"/>
    <w:rsid w:val="002B5E9E"/>
    <w:rsid w:val="002B611D"/>
    <w:rsid w:val="002B623A"/>
    <w:rsid w:val="002B7DA0"/>
    <w:rsid w:val="002C0037"/>
    <w:rsid w:val="002C1B7A"/>
    <w:rsid w:val="002C1F95"/>
    <w:rsid w:val="002C20FA"/>
    <w:rsid w:val="002C2324"/>
    <w:rsid w:val="002C2B52"/>
    <w:rsid w:val="002C2C7E"/>
    <w:rsid w:val="002C328C"/>
    <w:rsid w:val="002C3789"/>
    <w:rsid w:val="002C3AE1"/>
    <w:rsid w:val="002C49A5"/>
    <w:rsid w:val="002C5456"/>
    <w:rsid w:val="002C5670"/>
    <w:rsid w:val="002C59BA"/>
    <w:rsid w:val="002C62A5"/>
    <w:rsid w:val="002C7348"/>
    <w:rsid w:val="002C7388"/>
    <w:rsid w:val="002C7569"/>
    <w:rsid w:val="002D0465"/>
    <w:rsid w:val="002D1305"/>
    <w:rsid w:val="002D243A"/>
    <w:rsid w:val="002D314B"/>
    <w:rsid w:val="002D354C"/>
    <w:rsid w:val="002D3786"/>
    <w:rsid w:val="002D3D1D"/>
    <w:rsid w:val="002D3EB6"/>
    <w:rsid w:val="002D483F"/>
    <w:rsid w:val="002D4AEF"/>
    <w:rsid w:val="002D50F1"/>
    <w:rsid w:val="002D51E1"/>
    <w:rsid w:val="002D531C"/>
    <w:rsid w:val="002D57B9"/>
    <w:rsid w:val="002D58DA"/>
    <w:rsid w:val="002D5C97"/>
    <w:rsid w:val="002D6465"/>
    <w:rsid w:val="002D65A9"/>
    <w:rsid w:val="002D73C2"/>
    <w:rsid w:val="002D778A"/>
    <w:rsid w:val="002D7F17"/>
    <w:rsid w:val="002E0007"/>
    <w:rsid w:val="002E0147"/>
    <w:rsid w:val="002E06D3"/>
    <w:rsid w:val="002E1248"/>
    <w:rsid w:val="002E1383"/>
    <w:rsid w:val="002E2EFA"/>
    <w:rsid w:val="002E361E"/>
    <w:rsid w:val="002E3DA2"/>
    <w:rsid w:val="002E3E9E"/>
    <w:rsid w:val="002E3FBD"/>
    <w:rsid w:val="002E4491"/>
    <w:rsid w:val="002E4C7B"/>
    <w:rsid w:val="002E4DBC"/>
    <w:rsid w:val="002E54DC"/>
    <w:rsid w:val="002E6901"/>
    <w:rsid w:val="002E6A59"/>
    <w:rsid w:val="002E75CD"/>
    <w:rsid w:val="002E7615"/>
    <w:rsid w:val="002E7F1C"/>
    <w:rsid w:val="002F0E2E"/>
    <w:rsid w:val="002F1A50"/>
    <w:rsid w:val="002F1C13"/>
    <w:rsid w:val="002F1E02"/>
    <w:rsid w:val="002F1E2B"/>
    <w:rsid w:val="002F1F03"/>
    <w:rsid w:val="002F2248"/>
    <w:rsid w:val="002F4812"/>
    <w:rsid w:val="002F518C"/>
    <w:rsid w:val="002F52E3"/>
    <w:rsid w:val="002F5A46"/>
    <w:rsid w:val="002F5C8D"/>
    <w:rsid w:val="002F61F5"/>
    <w:rsid w:val="002F7255"/>
    <w:rsid w:val="002F7C6A"/>
    <w:rsid w:val="0030027E"/>
    <w:rsid w:val="003009DA"/>
    <w:rsid w:val="00301779"/>
    <w:rsid w:val="0030241D"/>
    <w:rsid w:val="00302E5C"/>
    <w:rsid w:val="003039F1"/>
    <w:rsid w:val="0030405F"/>
    <w:rsid w:val="0030513F"/>
    <w:rsid w:val="0030536F"/>
    <w:rsid w:val="00305538"/>
    <w:rsid w:val="00305605"/>
    <w:rsid w:val="00305620"/>
    <w:rsid w:val="00305E8A"/>
    <w:rsid w:val="00306AA2"/>
    <w:rsid w:val="00306B99"/>
    <w:rsid w:val="00307BEB"/>
    <w:rsid w:val="00310430"/>
    <w:rsid w:val="00311368"/>
    <w:rsid w:val="00311376"/>
    <w:rsid w:val="003115F2"/>
    <w:rsid w:val="00311F38"/>
    <w:rsid w:val="0031203D"/>
    <w:rsid w:val="0031250A"/>
    <w:rsid w:val="00312C74"/>
    <w:rsid w:val="00312CA0"/>
    <w:rsid w:val="0031342C"/>
    <w:rsid w:val="003134E0"/>
    <w:rsid w:val="00313574"/>
    <w:rsid w:val="00313614"/>
    <w:rsid w:val="00313661"/>
    <w:rsid w:val="00313C17"/>
    <w:rsid w:val="00315E3C"/>
    <w:rsid w:val="0031639A"/>
    <w:rsid w:val="0031645B"/>
    <w:rsid w:val="003164CA"/>
    <w:rsid w:val="003164ED"/>
    <w:rsid w:val="00316E70"/>
    <w:rsid w:val="003174F0"/>
    <w:rsid w:val="00317538"/>
    <w:rsid w:val="00317925"/>
    <w:rsid w:val="003179CC"/>
    <w:rsid w:val="00317A9D"/>
    <w:rsid w:val="00317BA9"/>
    <w:rsid w:val="003200A7"/>
    <w:rsid w:val="00320832"/>
    <w:rsid w:val="003209FE"/>
    <w:rsid w:val="00320C97"/>
    <w:rsid w:val="003223CF"/>
    <w:rsid w:val="00322498"/>
    <w:rsid w:val="00322A30"/>
    <w:rsid w:val="0032387B"/>
    <w:rsid w:val="003239D0"/>
    <w:rsid w:val="003243A5"/>
    <w:rsid w:val="0032472B"/>
    <w:rsid w:val="00325C85"/>
    <w:rsid w:val="00326FF4"/>
    <w:rsid w:val="00331960"/>
    <w:rsid w:val="003323F5"/>
    <w:rsid w:val="003329FD"/>
    <w:rsid w:val="00333F5B"/>
    <w:rsid w:val="00334190"/>
    <w:rsid w:val="00334A4E"/>
    <w:rsid w:val="00335584"/>
    <w:rsid w:val="0033625E"/>
    <w:rsid w:val="003366DE"/>
    <w:rsid w:val="00336B15"/>
    <w:rsid w:val="003404C7"/>
    <w:rsid w:val="003410C2"/>
    <w:rsid w:val="003416D9"/>
    <w:rsid w:val="003420A0"/>
    <w:rsid w:val="003429AC"/>
    <w:rsid w:val="00342F82"/>
    <w:rsid w:val="00343286"/>
    <w:rsid w:val="003432BD"/>
    <w:rsid w:val="003441D8"/>
    <w:rsid w:val="003444EF"/>
    <w:rsid w:val="00344ABC"/>
    <w:rsid w:val="003458CF"/>
    <w:rsid w:val="00345A5B"/>
    <w:rsid w:val="00346CF1"/>
    <w:rsid w:val="00347316"/>
    <w:rsid w:val="00350194"/>
    <w:rsid w:val="003521ED"/>
    <w:rsid w:val="00352B9D"/>
    <w:rsid w:val="00355CBC"/>
    <w:rsid w:val="00355D8A"/>
    <w:rsid w:val="003562CD"/>
    <w:rsid w:val="0035660D"/>
    <w:rsid w:val="003566CA"/>
    <w:rsid w:val="003579D8"/>
    <w:rsid w:val="00357E42"/>
    <w:rsid w:val="00360B3D"/>
    <w:rsid w:val="00361140"/>
    <w:rsid w:val="00361DE9"/>
    <w:rsid w:val="00361ECD"/>
    <w:rsid w:val="00362843"/>
    <w:rsid w:val="003629CA"/>
    <w:rsid w:val="003655A8"/>
    <w:rsid w:val="00365A78"/>
    <w:rsid w:val="00370AFC"/>
    <w:rsid w:val="003712D5"/>
    <w:rsid w:val="00371E5B"/>
    <w:rsid w:val="00372CDB"/>
    <w:rsid w:val="00372D5C"/>
    <w:rsid w:val="00372EE7"/>
    <w:rsid w:val="00373889"/>
    <w:rsid w:val="00376192"/>
    <w:rsid w:val="003770F3"/>
    <w:rsid w:val="00377563"/>
    <w:rsid w:val="00377ECA"/>
    <w:rsid w:val="003804E8"/>
    <w:rsid w:val="00382190"/>
    <w:rsid w:val="00382289"/>
    <w:rsid w:val="003826FA"/>
    <w:rsid w:val="00382A50"/>
    <w:rsid w:val="00382A97"/>
    <w:rsid w:val="00382F32"/>
    <w:rsid w:val="00383461"/>
    <w:rsid w:val="003834FA"/>
    <w:rsid w:val="00384E9E"/>
    <w:rsid w:val="00384F09"/>
    <w:rsid w:val="00384FCA"/>
    <w:rsid w:val="00385A5B"/>
    <w:rsid w:val="00385ADD"/>
    <w:rsid w:val="00385D92"/>
    <w:rsid w:val="00385DAA"/>
    <w:rsid w:val="00387977"/>
    <w:rsid w:val="0039043C"/>
    <w:rsid w:val="00390808"/>
    <w:rsid w:val="003909CE"/>
    <w:rsid w:val="003914B8"/>
    <w:rsid w:val="0039179C"/>
    <w:rsid w:val="003918F6"/>
    <w:rsid w:val="00392C18"/>
    <w:rsid w:val="00392EA3"/>
    <w:rsid w:val="00393722"/>
    <w:rsid w:val="0039469B"/>
    <w:rsid w:val="00395A88"/>
    <w:rsid w:val="00396CCB"/>
    <w:rsid w:val="00397091"/>
    <w:rsid w:val="003970F6"/>
    <w:rsid w:val="00397DE3"/>
    <w:rsid w:val="003A07D4"/>
    <w:rsid w:val="003A1544"/>
    <w:rsid w:val="003A1B82"/>
    <w:rsid w:val="003A1BA2"/>
    <w:rsid w:val="003A1DB8"/>
    <w:rsid w:val="003A1E22"/>
    <w:rsid w:val="003A1E57"/>
    <w:rsid w:val="003A21E0"/>
    <w:rsid w:val="003A224B"/>
    <w:rsid w:val="003A23B7"/>
    <w:rsid w:val="003A2C89"/>
    <w:rsid w:val="003A2F94"/>
    <w:rsid w:val="003A4046"/>
    <w:rsid w:val="003A45A6"/>
    <w:rsid w:val="003A4807"/>
    <w:rsid w:val="003A561A"/>
    <w:rsid w:val="003A5B95"/>
    <w:rsid w:val="003A611C"/>
    <w:rsid w:val="003A67F8"/>
    <w:rsid w:val="003A7377"/>
    <w:rsid w:val="003A7A76"/>
    <w:rsid w:val="003A7FE4"/>
    <w:rsid w:val="003B02CB"/>
    <w:rsid w:val="003B0D25"/>
    <w:rsid w:val="003B16D2"/>
    <w:rsid w:val="003B1F48"/>
    <w:rsid w:val="003B26C3"/>
    <w:rsid w:val="003B27AD"/>
    <w:rsid w:val="003B2A26"/>
    <w:rsid w:val="003B2B6A"/>
    <w:rsid w:val="003B2BD7"/>
    <w:rsid w:val="003B33DB"/>
    <w:rsid w:val="003B35AB"/>
    <w:rsid w:val="003B4103"/>
    <w:rsid w:val="003B4C9A"/>
    <w:rsid w:val="003B5163"/>
    <w:rsid w:val="003B6E20"/>
    <w:rsid w:val="003B7098"/>
    <w:rsid w:val="003C01B4"/>
    <w:rsid w:val="003C16CE"/>
    <w:rsid w:val="003C1BD9"/>
    <w:rsid w:val="003C1C36"/>
    <w:rsid w:val="003C231D"/>
    <w:rsid w:val="003C2720"/>
    <w:rsid w:val="003C2EE0"/>
    <w:rsid w:val="003C2F1F"/>
    <w:rsid w:val="003C3291"/>
    <w:rsid w:val="003C34EB"/>
    <w:rsid w:val="003C4078"/>
    <w:rsid w:val="003C46D5"/>
    <w:rsid w:val="003C627E"/>
    <w:rsid w:val="003C7084"/>
    <w:rsid w:val="003C711C"/>
    <w:rsid w:val="003C733D"/>
    <w:rsid w:val="003C7808"/>
    <w:rsid w:val="003C7A83"/>
    <w:rsid w:val="003D154B"/>
    <w:rsid w:val="003D1BA0"/>
    <w:rsid w:val="003D1C8C"/>
    <w:rsid w:val="003D2E30"/>
    <w:rsid w:val="003D360A"/>
    <w:rsid w:val="003D3C34"/>
    <w:rsid w:val="003D4082"/>
    <w:rsid w:val="003D466E"/>
    <w:rsid w:val="003D4BC7"/>
    <w:rsid w:val="003D4D7B"/>
    <w:rsid w:val="003D5675"/>
    <w:rsid w:val="003D601D"/>
    <w:rsid w:val="003E046F"/>
    <w:rsid w:val="003E0851"/>
    <w:rsid w:val="003E0C5D"/>
    <w:rsid w:val="003E184F"/>
    <w:rsid w:val="003E1903"/>
    <w:rsid w:val="003E1C86"/>
    <w:rsid w:val="003E23E0"/>
    <w:rsid w:val="003E24E5"/>
    <w:rsid w:val="003E2D9D"/>
    <w:rsid w:val="003E2F1B"/>
    <w:rsid w:val="003E2F8E"/>
    <w:rsid w:val="003E37D0"/>
    <w:rsid w:val="003E49F6"/>
    <w:rsid w:val="003E4B60"/>
    <w:rsid w:val="003E5C8F"/>
    <w:rsid w:val="003E6014"/>
    <w:rsid w:val="003E72AA"/>
    <w:rsid w:val="003F007D"/>
    <w:rsid w:val="003F06B4"/>
    <w:rsid w:val="003F180C"/>
    <w:rsid w:val="003F1EEB"/>
    <w:rsid w:val="003F1EF4"/>
    <w:rsid w:val="003F1F0C"/>
    <w:rsid w:val="003F25D0"/>
    <w:rsid w:val="003F2CB3"/>
    <w:rsid w:val="003F43B2"/>
    <w:rsid w:val="003F5709"/>
    <w:rsid w:val="003F5A6A"/>
    <w:rsid w:val="003F5E53"/>
    <w:rsid w:val="003F6B00"/>
    <w:rsid w:val="003F796A"/>
    <w:rsid w:val="00401403"/>
    <w:rsid w:val="0040226E"/>
    <w:rsid w:val="00402590"/>
    <w:rsid w:val="00402946"/>
    <w:rsid w:val="00402C4E"/>
    <w:rsid w:val="004043A9"/>
    <w:rsid w:val="00404566"/>
    <w:rsid w:val="0040533E"/>
    <w:rsid w:val="00405904"/>
    <w:rsid w:val="00405B22"/>
    <w:rsid w:val="00406F9C"/>
    <w:rsid w:val="00406FC7"/>
    <w:rsid w:val="00407708"/>
    <w:rsid w:val="00410B0E"/>
    <w:rsid w:val="00410F1F"/>
    <w:rsid w:val="004128F7"/>
    <w:rsid w:val="00412D14"/>
    <w:rsid w:val="00412EB9"/>
    <w:rsid w:val="004137D1"/>
    <w:rsid w:val="00413833"/>
    <w:rsid w:val="004141B6"/>
    <w:rsid w:val="00414748"/>
    <w:rsid w:val="00414DFE"/>
    <w:rsid w:val="004152F3"/>
    <w:rsid w:val="00415B2B"/>
    <w:rsid w:val="00415C65"/>
    <w:rsid w:val="00415F64"/>
    <w:rsid w:val="00416261"/>
    <w:rsid w:val="00416CDB"/>
    <w:rsid w:val="0041731E"/>
    <w:rsid w:val="00420335"/>
    <w:rsid w:val="00422192"/>
    <w:rsid w:val="00422B1D"/>
    <w:rsid w:val="00423087"/>
    <w:rsid w:val="00423862"/>
    <w:rsid w:val="00423C3B"/>
    <w:rsid w:val="00424B61"/>
    <w:rsid w:val="00424B87"/>
    <w:rsid w:val="00425BF0"/>
    <w:rsid w:val="00425DD9"/>
    <w:rsid w:val="00425F13"/>
    <w:rsid w:val="00426C87"/>
    <w:rsid w:val="00426F62"/>
    <w:rsid w:val="0042706E"/>
    <w:rsid w:val="0042792C"/>
    <w:rsid w:val="004313F3"/>
    <w:rsid w:val="0043232E"/>
    <w:rsid w:val="004325B6"/>
    <w:rsid w:val="0043279D"/>
    <w:rsid w:val="00432A03"/>
    <w:rsid w:val="00432F78"/>
    <w:rsid w:val="004333B2"/>
    <w:rsid w:val="004333DE"/>
    <w:rsid w:val="00433B82"/>
    <w:rsid w:val="004348A2"/>
    <w:rsid w:val="004348A3"/>
    <w:rsid w:val="00434CA9"/>
    <w:rsid w:val="00435ADE"/>
    <w:rsid w:val="0043778B"/>
    <w:rsid w:val="0043792A"/>
    <w:rsid w:val="00437AFF"/>
    <w:rsid w:val="00437F34"/>
    <w:rsid w:val="0044021F"/>
    <w:rsid w:val="00440784"/>
    <w:rsid w:val="00443549"/>
    <w:rsid w:val="00443A4C"/>
    <w:rsid w:val="00443B12"/>
    <w:rsid w:val="004440E5"/>
    <w:rsid w:val="004452CA"/>
    <w:rsid w:val="0044550D"/>
    <w:rsid w:val="00445F13"/>
    <w:rsid w:val="00446046"/>
    <w:rsid w:val="004467B8"/>
    <w:rsid w:val="00446CD9"/>
    <w:rsid w:val="00446EA2"/>
    <w:rsid w:val="004470AF"/>
    <w:rsid w:val="00447390"/>
    <w:rsid w:val="004476C3"/>
    <w:rsid w:val="00447837"/>
    <w:rsid w:val="00447B7A"/>
    <w:rsid w:val="00450D4D"/>
    <w:rsid w:val="004526DC"/>
    <w:rsid w:val="00454C3F"/>
    <w:rsid w:val="0045593E"/>
    <w:rsid w:val="004560C2"/>
    <w:rsid w:val="00456355"/>
    <w:rsid w:val="00457139"/>
    <w:rsid w:val="00457FA0"/>
    <w:rsid w:val="0046066C"/>
    <w:rsid w:val="00460D3C"/>
    <w:rsid w:val="00460DA0"/>
    <w:rsid w:val="004618BA"/>
    <w:rsid w:val="00461EC1"/>
    <w:rsid w:val="00462594"/>
    <w:rsid w:val="004626D2"/>
    <w:rsid w:val="0046367B"/>
    <w:rsid w:val="0046476E"/>
    <w:rsid w:val="00464AD6"/>
    <w:rsid w:val="00465685"/>
    <w:rsid w:val="0046568B"/>
    <w:rsid w:val="004664A5"/>
    <w:rsid w:val="00466718"/>
    <w:rsid w:val="0046680F"/>
    <w:rsid w:val="00466ADD"/>
    <w:rsid w:val="00466E17"/>
    <w:rsid w:val="00467765"/>
    <w:rsid w:val="00472568"/>
    <w:rsid w:val="00472B46"/>
    <w:rsid w:val="00472BA0"/>
    <w:rsid w:val="00472C44"/>
    <w:rsid w:val="0047327E"/>
    <w:rsid w:val="0047455F"/>
    <w:rsid w:val="00475942"/>
    <w:rsid w:val="00475CD6"/>
    <w:rsid w:val="00475D1F"/>
    <w:rsid w:val="00475F3C"/>
    <w:rsid w:val="004761A8"/>
    <w:rsid w:val="00476646"/>
    <w:rsid w:val="00476C63"/>
    <w:rsid w:val="00477B1F"/>
    <w:rsid w:val="0048030A"/>
    <w:rsid w:val="00480BED"/>
    <w:rsid w:val="004814AD"/>
    <w:rsid w:val="004817F1"/>
    <w:rsid w:val="00481E89"/>
    <w:rsid w:val="004824D8"/>
    <w:rsid w:val="004827C1"/>
    <w:rsid w:val="0048297A"/>
    <w:rsid w:val="004832C9"/>
    <w:rsid w:val="00483C0E"/>
    <w:rsid w:val="00483CC4"/>
    <w:rsid w:val="00483DDA"/>
    <w:rsid w:val="004847F7"/>
    <w:rsid w:val="00484C84"/>
    <w:rsid w:val="00485382"/>
    <w:rsid w:val="00486535"/>
    <w:rsid w:val="004873B3"/>
    <w:rsid w:val="00487475"/>
    <w:rsid w:val="00487C82"/>
    <w:rsid w:val="00487E71"/>
    <w:rsid w:val="00490546"/>
    <w:rsid w:val="00490DB6"/>
    <w:rsid w:val="004919DD"/>
    <w:rsid w:val="00491B8D"/>
    <w:rsid w:val="00491FF1"/>
    <w:rsid w:val="00492455"/>
    <w:rsid w:val="00492D1F"/>
    <w:rsid w:val="00492D4B"/>
    <w:rsid w:val="0049380E"/>
    <w:rsid w:val="0049416F"/>
    <w:rsid w:val="00494FF7"/>
    <w:rsid w:val="004951EF"/>
    <w:rsid w:val="0049551A"/>
    <w:rsid w:val="00495A06"/>
    <w:rsid w:val="00495E5F"/>
    <w:rsid w:val="00496A3C"/>
    <w:rsid w:val="00497717"/>
    <w:rsid w:val="004978E7"/>
    <w:rsid w:val="00497D5F"/>
    <w:rsid w:val="004A0611"/>
    <w:rsid w:val="004A0959"/>
    <w:rsid w:val="004A20BA"/>
    <w:rsid w:val="004A291C"/>
    <w:rsid w:val="004A30A6"/>
    <w:rsid w:val="004A4CC2"/>
    <w:rsid w:val="004A4D84"/>
    <w:rsid w:val="004A5BBF"/>
    <w:rsid w:val="004A647B"/>
    <w:rsid w:val="004A6BD7"/>
    <w:rsid w:val="004A70E6"/>
    <w:rsid w:val="004A77C2"/>
    <w:rsid w:val="004A78DC"/>
    <w:rsid w:val="004A7F83"/>
    <w:rsid w:val="004B0E59"/>
    <w:rsid w:val="004B1CE1"/>
    <w:rsid w:val="004B2779"/>
    <w:rsid w:val="004B2D52"/>
    <w:rsid w:val="004B3F00"/>
    <w:rsid w:val="004B403D"/>
    <w:rsid w:val="004B40D3"/>
    <w:rsid w:val="004B6384"/>
    <w:rsid w:val="004B701C"/>
    <w:rsid w:val="004C0673"/>
    <w:rsid w:val="004C09B7"/>
    <w:rsid w:val="004C1445"/>
    <w:rsid w:val="004C1888"/>
    <w:rsid w:val="004C25F3"/>
    <w:rsid w:val="004C2BC6"/>
    <w:rsid w:val="004C2D74"/>
    <w:rsid w:val="004C3476"/>
    <w:rsid w:val="004C3CD8"/>
    <w:rsid w:val="004C3EA2"/>
    <w:rsid w:val="004C439C"/>
    <w:rsid w:val="004C48FF"/>
    <w:rsid w:val="004C4F68"/>
    <w:rsid w:val="004C55DC"/>
    <w:rsid w:val="004C5907"/>
    <w:rsid w:val="004C5C74"/>
    <w:rsid w:val="004C6643"/>
    <w:rsid w:val="004C76C8"/>
    <w:rsid w:val="004D008F"/>
    <w:rsid w:val="004D0992"/>
    <w:rsid w:val="004D0C87"/>
    <w:rsid w:val="004D1239"/>
    <w:rsid w:val="004D1B00"/>
    <w:rsid w:val="004D1F8D"/>
    <w:rsid w:val="004D2DCA"/>
    <w:rsid w:val="004D312A"/>
    <w:rsid w:val="004D3D3F"/>
    <w:rsid w:val="004D4234"/>
    <w:rsid w:val="004D4670"/>
    <w:rsid w:val="004D4AD1"/>
    <w:rsid w:val="004D588C"/>
    <w:rsid w:val="004D5DEF"/>
    <w:rsid w:val="004D620C"/>
    <w:rsid w:val="004D636C"/>
    <w:rsid w:val="004D69DE"/>
    <w:rsid w:val="004D6F2D"/>
    <w:rsid w:val="004E04E2"/>
    <w:rsid w:val="004E05B4"/>
    <w:rsid w:val="004E1054"/>
    <w:rsid w:val="004E109A"/>
    <w:rsid w:val="004E234D"/>
    <w:rsid w:val="004E26F4"/>
    <w:rsid w:val="004E3379"/>
    <w:rsid w:val="004E42BE"/>
    <w:rsid w:val="004E4995"/>
    <w:rsid w:val="004E4FB1"/>
    <w:rsid w:val="004E62FC"/>
    <w:rsid w:val="004E68B7"/>
    <w:rsid w:val="004E706A"/>
    <w:rsid w:val="004E7764"/>
    <w:rsid w:val="004F2759"/>
    <w:rsid w:val="004F2BA4"/>
    <w:rsid w:val="004F2F44"/>
    <w:rsid w:val="004F309D"/>
    <w:rsid w:val="004F3828"/>
    <w:rsid w:val="004F47C7"/>
    <w:rsid w:val="004F4B9D"/>
    <w:rsid w:val="004F54C6"/>
    <w:rsid w:val="004F562C"/>
    <w:rsid w:val="004F6B84"/>
    <w:rsid w:val="004F6E0B"/>
    <w:rsid w:val="004F7267"/>
    <w:rsid w:val="004F7858"/>
    <w:rsid w:val="005007E7"/>
    <w:rsid w:val="00500984"/>
    <w:rsid w:val="00500F79"/>
    <w:rsid w:val="005011CE"/>
    <w:rsid w:val="00501E14"/>
    <w:rsid w:val="00501EE2"/>
    <w:rsid w:val="00502AD7"/>
    <w:rsid w:val="00502B19"/>
    <w:rsid w:val="00502CE5"/>
    <w:rsid w:val="005031DB"/>
    <w:rsid w:val="005038B0"/>
    <w:rsid w:val="005039DE"/>
    <w:rsid w:val="00504184"/>
    <w:rsid w:val="00504445"/>
    <w:rsid w:val="0050450D"/>
    <w:rsid w:val="005048E9"/>
    <w:rsid w:val="00504E0F"/>
    <w:rsid w:val="005051CA"/>
    <w:rsid w:val="0050633E"/>
    <w:rsid w:val="005068D6"/>
    <w:rsid w:val="00506AE5"/>
    <w:rsid w:val="005102B8"/>
    <w:rsid w:val="005108DC"/>
    <w:rsid w:val="00510C55"/>
    <w:rsid w:val="00510D80"/>
    <w:rsid w:val="0051128B"/>
    <w:rsid w:val="005115B5"/>
    <w:rsid w:val="005127EF"/>
    <w:rsid w:val="00512952"/>
    <w:rsid w:val="00512B5A"/>
    <w:rsid w:val="00512BB8"/>
    <w:rsid w:val="00514362"/>
    <w:rsid w:val="00514CFA"/>
    <w:rsid w:val="00515480"/>
    <w:rsid w:val="00516479"/>
    <w:rsid w:val="005164EB"/>
    <w:rsid w:val="005172EC"/>
    <w:rsid w:val="005173FB"/>
    <w:rsid w:val="00517ECD"/>
    <w:rsid w:val="0052072D"/>
    <w:rsid w:val="00520B2E"/>
    <w:rsid w:val="00521358"/>
    <w:rsid w:val="00521880"/>
    <w:rsid w:val="00523976"/>
    <w:rsid w:val="0052400D"/>
    <w:rsid w:val="00524CDF"/>
    <w:rsid w:val="0052560B"/>
    <w:rsid w:val="00525A63"/>
    <w:rsid w:val="00526224"/>
    <w:rsid w:val="00526470"/>
    <w:rsid w:val="005264F7"/>
    <w:rsid w:val="00526D18"/>
    <w:rsid w:val="00527119"/>
    <w:rsid w:val="00527840"/>
    <w:rsid w:val="00527B9E"/>
    <w:rsid w:val="00527E69"/>
    <w:rsid w:val="00530B09"/>
    <w:rsid w:val="00530C00"/>
    <w:rsid w:val="005313D9"/>
    <w:rsid w:val="0053180C"/>
    <w:rsid w:val="00531D0D"/>
    <w:rsid w:val="00532537"/>
    <w:rsid w:val="00532B40"/>
    <w:rsid w:val="0053392B"/>
    <w:rsid w:val="00533AD2"/>
    <w:rsid w:val="00533D47"/>
    <w:rsid w:val="00534A99"/>
    <w:rsid w:val="00534AFA"/>
    <w:rsid w:val="00534E0C"/>
    <w:rsid w:val="0053508D"/>
    <w:rsid w:val="00535113"/>
    <w:rsid w:val="00536502"/>
    <w:rsid w:val="00536C4B"/>
    <w:rsid w:val="0053723A"/>
    <w:rsid w:val="00537C43"/>
    <w:rsid w:val="00537FDC"/>
    <w:rsid w:val="00540048"/>
    <w:rsid w:val="00540B3B"/>
    <w:rsid w:val="00541910"/>
    <w:rsid w:val="0054194A"/>
    <w:rsid w:val="00541B25"/>
    <w:rsid w:val="00541E1D"/>
    <w:rsid w:val="00543F99"/>
    <w:rsid w:val="00544160"/>
    <w:rsid w:val="00544415"/>
    <w:rsid w:val="00544D99"/>
    <w:rsid w:val="00546640"/>
    <w:rsid w:val="00546FC7"/>
    <w:rsid w:val="00547A86"/>
    <w:rsid w:val="00547AA9"/>
    <w:rsid w:val="00551730"/>
    <w:rsid w:val="00551861"/>
    <w:rsid w:val="00551989"/>
    <w:rsid w:val="00551ABA"/>
    <w:rsid w:val="00551E17"/>
    <w:rsid w:val="00551F98"/>
    <w:rsid w:val="00552E88"/>
    <w:rsid w:val="00552F80"/>
    <w:rsid w:val="00553D41"/>
    <w:rsid w:val="005540AE"/>
    <w:rsid w:val="00554CE0"/>
    <w:rsid w:val="00556E23"/>
    <w:rsid w:val="005607E0"/>
    <w:rsid w:val="00560ABA"/>
    <w:rsid w:val="00561108"/>
    <w:rsid w:val="00561280"/>
    <w:rsid w:val="00561729"/>
    <w:rsid w:val="005620F1"/>
    <w:rsid w:val="005623EE"/>
    <w:rsid w:val="00562766"/>
    <w:rsid w:val="005630E6"/>
    <w:rsid w:val="00563697"/>
    <w:rsid w:val="005636A7"/>
    <w:rsid w:val="005642BE"/>
    <w:rsid w:val="00564A18"/>
    <w:rsid w:val="005653A4"/>
    <w:rsid w:val="00567812"/>
    <w:rsid w:val="00570C49"/>
    <w:rsid w:val="00571CF2"/>
    <w:rsid w:val="00571ECC"/>
    <w:rsid w:val="00573263"/>
    <w:rsid w:val="00573353"/>
    <w:rsid w:val="005755A8"/>
    <w:rsid w:val="005756C8"/>
    <w:rsid w:val="00575FB3"/>
    <w:rsid w:val="005763DC"/>
    <w:rsid w:val="00576DFF"/>
    <w:rsid w:val="005773E8"/>
    <w:rsid w:val="0057763C"/>
    <w:rsid w:val="00577C84"/>
    <w:rsid w:val="00577F23"/>
    <w:rsid w:val="0058044C"/>
    <w:rsid w:val="00580526"/>
    <w:rsid w:val="005819F9"/>
    <w:rsid w:val="005820B0"/>
    <w:rsid w:val="00582DAE"/>
    <w:rsid w:val="0058306B"/>
    <w:rsid w:val="0058311D"/>
    <w:rsid w:val="00583B2E"/>
    <w:rsid w:val="00584829"/>
    <w:rsid w:val="00584E86"/>
    <w:rsid w:val="00584F7C"/>
    <w:rsid w:val="005857B6"/>
    <w:rsid w:val="00585AD2"/>
    <w:rsid w:val="00585C96"/>
    <w:rsid w:val="00585D38"/>
    <w:rsid w:val="005864FD"/>
    <w:rsid w:val="0058680B"/>
    <w:rsid w:val="00586CF3"/>
    <w:rsid w:val="00586D1F"/>
    <w:rsid w:val="00587781"/>
    <w:rsid w:val="00587804"/>
    <w:rsid w:val="00587C85"/>
    <w:rsid w:val="00587DBD"/>
    <w:rsid w:val="005909F4"/>
    <w:rsid w:val="00590AA6"/>
    <w:rsid w:val="005921FC"/>
    <w:rsid w:val="0059326D"/>
    <w:rsid w:val="005933F9"/>
    <w:rsid w:val="00593A35"/>
    <w:rsid w:val="00594538"/>
    <w:rsid w:val="00594E9F"/>
    <w:rsid w:val="005950F2"/>
    <w:rsid w:val="0059533B"/>
    <w:rsid w:val="005957F4"/>
    <w:rsid w:val="00595C3C"/>
    <w:rsid w:val="00596C03"/>
    <w:rsid w:val="00596EA5"/>
    <w:rsid w:val="00597060"/>
    <w:rsid w:val="0059728E"/>
    <w:rsid w:val="00597377"/>
    <w:rsid w:val="00597789"/>
    <w:rsid w:val="00597877"/>
    <w:rsid w:val="00597992"/>
    <w:rsid w:val="00597B7F"/>
    <w:rsid w:val="00597C22"/>
    <w:rsid w:val="00597CB3"/>
    <w:rsid w:val="005A07B9"/>
    <w:rsid w:val="005A09C2"/>
    <w:rsid w:val="005A0C7C"/>
    <w:rsid w:val="005A0D1F"/>
    <w:rsid w:val="005A1EE0"/>
    <w:rsid w:val="005A2506"/>
    <w:rsid w:val="005A285A"/>
    <w:rsid w:val="005A387F"/>
    <w:rsid w:val="005A3C5B"/>
    <w:rsid w:val="005A4E10"/>
    <w:rsid w:val="005A6CD7"/>
    <w:rsid w:val="005A70E6"/>
    <w:rsid w:val="005A736B"/>
    <w:rsid w:val="005A7AF6"/>
    <w:rsid w:val="005B057A"/>
    <w:rsid w:val="005B1888"/>
    <w:rsid w:val="005B1FA0"/>
    <w:rsid w:val="005B23FF"/>
    <w:rsid w:val="005B2A6B"/>
    <w:rsid w:val="005B3BE7"/>
    <w:rsid w:val="005B3E5C"/>
    <w:rsid w:val="005B4FB8"/>
    <w:rsid w:val="005B5109"/>
    <w:rsid w:val="005B5607"/>
    <w:rsid w:val="005B5E8E"/>
    <w:rsid w:val="005B6131"/>
    <w:rsid w:val="005B6C07"/>
    <w:rsid w:val="005B7047"/>
    <w:rsid w:val="005B72B8"/>
    <w:rsid w:val="005C064D"/>
    <w:rsid w:val="005C0995"/>
    <w:rsid w:val="005C11AA"/>
    <w:rsid w:val="005C13C4"/>
    <w:rsid w:val="005C144A"/>
    <w:rsid w:val="005C1DC1"/>
    <w:rsid w:val="005C36BB"/>
    <w:rsid w:val="005C3A7C"/>
    <w:rsid w:val="005C3B73"/>
    <w:rsid w:val="005C44EA"/>
    <w:rsid w:val="005C45E9"/>
    <w:rsid w:val="005C46E8"/>
    <w:rsid w:val="005C489E"/>
    <w:rsid w:val="005C4959"/>
    <w:rsid w:val="005C55DD"/>
    <w:rsid w:val="005C58BC"/>
    <w:rsid w:val="005C5A2E"/>
    <w:rsid w:val="005C5F26"/>
    <w:rsid w:val="005C7735"/>
    <w:rsid w:val="005C7942"/>
    <w:rsid w:val="005D081F"/>
    <w:rsid w:val="005D1A02"/>
    <w:rsid w:val="005D203D"/>
    <w:rsid w:val="005D27AE"/>
    <w:rsid w:val="005D4362"/>
    <w:rsid w:val="005D4636"/>
    <w:rsid w:val="005D55CC"/>
    <w:rsid w:val="005D5952"/>
    <w:rsid w:val="005D6167"/>
    <w:rsid w:val="005D645A"/>
    <w:rsid w:val="005D64F1"/>
    <w:rsid w:val="005D6F50"/>
    <w:rsid w:val="005D6FEE"/>
    <w:rsid w:val="005D7457"/>
    <w:rsid w:val="005D7B9E"/>
    <w:rsid w:val="005E09EB"/>
    <w:rsid w:val="005E0A94"/>
    <w:rsid w:val="005E0FDF"/>
    <w:rsid w:val="005E143D"/>
    <w:rsid w:val="005E1583"/>
    <w:rsid w:val="005E1ADD"/>
    <w:rsid w:val="005E209F"/>
    <w:rsid w:val="005E2AF5"/>
    <w:rsid w:val="005E32D5"/>
    <w:rsid w:val="005E3499"/>
    <w:rsid w:val="005E404F"/>
    <w:rsid w:val="005E56DD"/>
    <w:rsid w:val="005E59C9"/>
    <w:rsid w:val="005E6D43"/>
    <w:rsid w:val="005E6FF3"/>
    <w:rsid w:val="005E764D"/>
    <w:rsid w:val="005E7B19"/>
    <w:rsid w:val="005F01D4"/>
    <w:rsid w:val="005F064F"/>
    <w:rsid w:val="005F1006"/>
    <w:rsid w:val="005F13B8"/>
    <w:rsid w:val="005F1C64"/>
    <w:rsid w:val="005F2250"/>
    <w:rsid w:val="005F23BB"/>
    <w:rsid w:val="005F2782"/>
    <w:rsid w:val="005F34DF"/>
    <w:rsid w:val="005F587E"/>
    <w:rsid w:val="005F58C2"/>
    <w:rsid w:val="005F6506"/>
    <w:rsid w:val="005F6ABF"/>
    <w:rsid w:val="005F6AFC"/>
    <w:rsid w:val="005F6BC0"/>
    <w:rsid w:val="005F6C8F"/>
    <w:rsid w:val="005F757D"/>
    <w:rsid w:val="005F7ADC"/>
    <w:rsid w:val="005F7B56"/>
    <w:rsid w:val="005F7CED"/>
    <w:rsid w:val="00600478"/>
    <w:rsid w:val="00600611"/>
    <w:rsid w:val="006007B0"/>
    <w:rsid w:val="006013EF"/>
    <w:rsid w:val="006017C9"/>
    <w:rsid w:val="00601D98"/>
    <w:rsid w:val="00601E60"/>
    <w:rsid w:val="00601F78"/>
    <w:rsid w:val="00602523"/>
    <w:rsid w:val="00602951"/>
    <w:rsid w:val="00602B63"/>
    <w:rsid w:val="00603B25"/>
    <w:rsid w:val="00604B14"/>
    <w:rsid w:val="0060566E"/>
    <w:rsid w:val="00605C33"/>
    <w:rsid w:val="00606034"/>
    <w:rsid w:val="0060679C"/>
    <w:rsid w:val="00606C39"/>
    <w:rsid w:val="006073F2"/>
    <w:rsid w:val="00610475"/>
    <w:rsid w:val="00610658"/>
    <w:rsid w:val="0061086D"/>
    <w:rsid w:val="0061091F"/>
    <w:rsid w:val="00610FA3"/>
    <w:rsid w:val="0061105D"/>
    <w:rsid w:val="006119AD"/>
    <w:rsid w:val="0061254A"/>
    <w:rsid w:val="00613440"/>
    <w:rsid w:val="00613A1F"/>
    <w:rsid w:val="00613AD5"/>
    <w:rsid w:val="006157E2"/>
    <w:rsid w:val="006158E2"/>
    <w:rsid w:val="00615AB8"/>
    <w:rsid w:val="00615C37"/>
    <w:rsid w:val="00616E41"/>
    <w:rsid w:val="00616EAC"/>
    <w:rsid w:val="00616FE1"/>
    <w:rsid w:val="0061745C"/>
    <w:rsid w:val="00617AE1"/>
    <w:rsid w:val="00620B52"/>
    <w:rsid w:val="00620D1C"/>
    <w:rsid w:val="00621593"/>
    <w:rsid w:val="00622628"/>
    <w:rsid w:val="00623730"/>
    <w:rsid w:val="00623EAB"/>
    <w:rsid w:val="00623FDB"/>
    <w:rsid w:val="00624823"/>
    <w:rsid w:val="0062524A"/>
    <w:rsid w:val="00625AF7"/>
    <w:rsid w:val="00625FE1"/>
    <w:rsid w:val="00626BA4"/>
    <w:rsid w:val="006277CA"/>
    <w:rsid w:val="0063078C"/>
    <w:rsid w:val="006309A5"/>
    <w:rsid w:val="00630CB5"/>
    <w:rsid w:val="006312D1"/>
    <w:rsid w:val="006316D9"/>
    <w:rsid w:val="0063171E"/>
    <w:rsid w:val="006318A4"/>
    <w:rsid w:val="00631B95"/>
    <w:rsid w:val="00631E9D"/>
    <w:rsid w:val="006335D8"/>
    <w:rsid w:val="00635ACE"/>
    <w:rsid w:val="00635ED7"/>
    <w:rsid w:val="00636474"/>
    <w:rsid w:val="0064010D"/>
    <w:rsid w:val="006410F8"/>
    <w:rsid w:val="00641768"/>
    <w:rsid w:val="00642365"/>
    <w:rsid w:val="00642414"/>
    <w:rsid w:val="00643A27"/>
    <w:rsid w:val="006449E0"/>
    <w:rsid w:val="00644E52"/>
    <w:rsid w:val="0064556D"/>
    <w:rsid w:val="00646763"/>
    <w:rsid w:val="00646D67"/>
    <w:rsid w:val="00646E1A"/>
    <w:rsid w:val="006472D8"/>
    <w:rsid w:val="006505F0"/>
    <w:rsid w:val="0065103E"/>
    <w:rsid w:val="00651593"/>
    <w:rsid w:val="006529B3"/>
    <w:rsid w:val="006529FA"/>
    <w:rsid w:val="00652BDA"/>
    <w:rsid w:val="0065311E"/>
    <w:rsid w:val="00653183"/>
    <w:rsid w:val="006542BD"/>
    <w:rsid w:val="00654511"/>
    <w:rsid w:val="00654634"/>
    <w:rsid w:val="006546C6"/>
    <w:rsid w:val="00654C03"/>
    <w:rsid w:val="00654F56"/>
    <w:rsid w:val="0065519A"/>
    <w:rsid w:val="00655808"/>
    <w:rsid w:val="00656CD2"/>
    <w:rsid w:val="00657434"/>
    <w:rsid w:val="006579FC"/>
    <w:rsid w:val="00660213"/>
    <w:rsid w:val="00660496"/>
    <w:rsid w:val="00660760"/>
    <w:rsid w:val="00660E9F"/>
    <w:rsid w:val="006619BC"/>
    <w:rsid w:val="00662151"/>
    <w:rsid w:val="00662204"/>
    <w:rsid w:val="00662437"/>
    <w:rsid w:val="006627F7"/>
    <w:rsid w:val="00662C29"/>
    <w:rsid w:val="0066358D"/>
    <w:rsid w:val="00663B98"/>
    <w:rsid w:val="00663DB9"/>
    <w:rsid w:val="00663DE2"/>
    <w:rsid w:val="00664DA9"/>
    <w:rsid w:val="00664E95"/>
    <w:rsid w:val="006660FD"/>
    <w:rsid w:val="00666928"/>
    <w:rsid w:val="006679A5"/>
    <w:rsid w:val="00667C94"/>
    <w:rsid w:val="00670975"/>
    <w:rsid w:val="00670CE7"/>
    <w:rsid w:val="00671235"/>
    <w:rsid w:val="006713C5"/>
    <w:rsid w:val="0067180F"/>
    <w:rsid w:val="00671B56"/>
    <w:rsid w:val="00672D5D"/>
    <w:rsid w:val="00672EA1"/>
    <w:rsid w:val="00673342"/>
    <w:rsid w:val="006733C4"/>
    <w:rsid w:val="00673866"/>
    <w:rsid w:val="00674AC1"/>
    <w:rsid w:val="00674F5A"/>
    <w:rsid w:val="006755ED"/>
    <w:rsid w:val="00675852"/>
    <w:rsid w:val="00675A5A"/>
    <w:rsid w:val="0067665A"/>
    <w:rsid w:val="006772AB"/>
    <w:rsid w:val="00677A1C"/>
    <w:rsid w:val="00680BCD"/>
    <w:rsid w:val="00680D5E"/>
    <w:rsid w:val="00681567"/>
    <w:rsid w:val="00681DD0"/>
    <w:rsid w:val="00682464"/>
    <w:rsid w:val="006828ED"/>
    <w:rsid w:val="00682A65"/>
    <w:rsid w:val="00682F54"/>
    <w:rsid w:val="00683884"/>
    <w:rsid w:val="00683E42"/>
    <w:rsid w:val="0068407D"/>
    <w:rsid w:val="00684277"/>
    <w:rsid w:val="0068440F"/>
    <w:rsid w:val="006846B1"/>
    <w:rsid w:val="0068525C"/>
    <w:rsid w:val="00685925"/>
    <w:rsid w:val="0068627C"/>
    <w:rsid w:val="00686711"/>
    <w:rsid w:val="006874D6"/>
    <w:rsid w:val="0068766A"/>
    <w:rsid w:val="00687DA0"/>
    <w:rsid w:val="0069015C"/>
    <w:rsid w:val="00690790"/>
    <w:rsid w:val="0069119B"/>
    <w:rsid w:val="00691B57"/>
    <w:rsid w:val="00691BC4"/>
    <w:rsid w:val="00691CF7"/>
    <w:rsid w:val="00692071"/>
    <w:rsid w:val="00692BB0"/>
    <w:rsid w:val="00692D20"/>
    <w:rsid w:val="00692E06"/>
    <w:rsid w:val="006934D2"/>
    <w:rsid w:val="0069373C"/>
    <w:rsid w:val="0069429E"/>
    <w:rsid w:val="0069546C"/>
    <w:rsid w:val="00695998"/>
    <w:rsid w:val="00696FCB"/>
    <w:rsid w:val="006970CD"/>
    <w:rsid w:val="006970F9"/>
    <w:rsid w:val="00697A67"/>
    <w:rsid w:val="006A14FA"/>
    <w:rsid w:val="006A1EF7"/>
    <w:rsid w:val="006A20A5"/>
    <w:rsid w:val="006A2BDF"/>
    <w:rsid w:val="006A311C"/>
    <w:rsid w:val="006A35E7"/>
    <w:rsid w:val="006A36BA"/>
    <w:rsid w:val="006A3CA8"/>
    <w:rsid w:val="006A45FD"/>
    <w:rsid w:val="006A53AB"/>
    <w:rsid w:val="006A5D9D"/>
    <w:rsid w:val="006A5E86"/>
    <w:rsid w:val="006A6145"/>
    <w:rsid w:val="006A63D9"/>
    <w:rsid w:val="006A6E5D"/>
    <w:rsid w:val="006A7719"/>
    <w:rsid w:val="006A774D"/>
    <w:rsid w:val="006A7D28"/>
    <w:rsid w:val="006B0380"/>
    <w:rsid w:val="006B0FCB"/>
    <w:rsid w:val="006B1941"/>
    <w:rsid w:val="006B1BE3"/>
    <w:rsid w:val="006B1E77"/>
    <w:rsid w:val="006B207B"/>
    <w:rsid w:val="006B2535"/>
    <w:rsid w:val="006B2C81"/>
    <w:rsid w:val="006B3906"/>
    <w:rsid w:val="006B3DEC"/>
    <w:rsid w:val="006B4A5D"/>
    <w:rsid w:val="006B544B"/>
    <w:rsid w:val="006B6E0A"/>
    <w:rsid w:val="006B6E7C"/>
    <w:rsid w:val="006B75DD"/>
    <w:rsid w:val="006B7D23"/>
    <w:rsid w:val="006C0823"/>
    <w:rsid w:val="006C09D3"/>
    <w:rsid w:val="006C0F7E"/>
    <w:rsid w:val="006C1DB7"/>
    <w:rsid w:val="006C2D44"/>
    <w:rsid w:val="006C3FB5"/>
    <w:rsid w:val="006C42C7"/>
    <w:rsid w:val="006C477B"/>
    <w:rsid w:val="006C4FE1"/>
    <w:rsid w:val="006C53F0"/>
    <w:rsid w:val="006C5937"/>
    <w:rsid w:val="006C6CAB"/>
    <w:rsid w:val="006C6EBA"/>
    <w:rsid w:val="006C705F"/>
    <w:rsid w:val="006C76C5"/>
    <w:rsid w:val="006C79D1"/>
    <w:rsid w:val="006C7CF3"/>
    <w:rsid w:val="006C7F6B"/>
    <w:rsid w:val="006D0028"/>
    <w:rsid w:val="006D0065"/>
    <w:rsid w:val="006D06F6"/>
    <w:rsid w:val="006D157A"/>
    <w:rsid w:val="006D1FE2"/>
    <w:rsid w:val="006D2354"/>
    <w:rsid w:val="006D376A"/>
    <w:rsid w:val="006D37AE"/>
    <w:rsid w:val="006D3D02"/>
    <w:rsid w:val="006D3E77"/>
    <w:rsid w:val="006D55BC"/>
    <w:rsid w:val="006D618A"/>
    <w:rsid w:val="006D6A63"/>
    <w:rsid w:val="006D6E53"/>
    <w:rsid w:val="006D71A5"/>
    <w:rsid w:val="006D7A52"/>
    <w:rsid w:val="006E05C6"/>
    <w:rsid w:val="006E0A66"/>
    <w:rsid w:val="006E148C"/>
    <w:rsid w:val="006E2C4F"/>
    <w:rsid w:val="006E2EB3"/>
    <w:rsid w:val="006E4005"/>
    <w:rsid w:val="006E46C7"/>
    <w:rsid w:val="006E4953"/>
    <w:rsid w:val="006E52C4"/>
    <w:rsid w:val="006E65C2"/>
    <w:rsid w:val="006E7973"/>
    <w:rsid w:val="006E7F74"/>
    <w:rsid w:val="006F0751"/>
    <w:rsid w:val="006F0992"/>
    <w:rsid w:val="006F193B"/>
    <w:rsid w:val="006F1AC0"/>
    <w:rsid w:val="006F26B7"/>
    <w:rsid w:val="006F28B2"/>
    <w:rsid w:val="006F29C9"/>
    <w:rsid w:val="006F29DA"/>
    <w:rsid w:val="006F4032"/>
    <w:rsid w:val="006F49A3"/>
    <w:rsid w:val="006F5803"/>
    <w:rsid w:val="006F6620"/>
    <w:rsid w:val="006F66C0"/>
    <w:rsid w:val="006F6DAF"/>
    <w:rsid w:val="006F728E"/>
    <w:rsid w:val="006F7EC3"/>
    <w:rsid w:val="007006D2"/>
    <w:rsid w:val="00700DFB"/>
    <w:rsid w:val="007011BD"/>
    <w:rsid w:val="00701351"/>
    <w:rsid w:val="007033F3"/>
    <w:rsid w:val="00703C86"/>
    <w:rsid w:val="0070405F"/>
    <w:rsid w:val="007049AA"/>
    <w:rsid w:val="007052A5"/>
    <w:rsid w:val="007053A3"/>
    <w:rsid w:val="00705DA0"/>
    <w:rsid w:val="00706CA4"/>
    <w:rsid w:val="0071019A"/>
    <w:rsid w:val="007103D1"/>
    <w:rsid w:val="007104FD"/>
    <w:rsid w:val="00710771"/>
    <w:rsid w:val="0071240B"/>
    <w:rsid w:val="00712D34"/>
    <w:rsid w:val="00713B4C"/>
    <w:rsid w:val="0071424A"/>
    <w:rsid w:val="007151ED"/>
    <w:rsid w:val="00715370"/>
    <w:rsid w:val="0071551C"/>
    <w:rsid w:val="0071577A"/>
    <w:rsid w:val="00715854"/>
    <w:rsid w:val="00716114"/>
    <w:rsid w:val="00716173"/>
    <w:rsid w:val="007163A9"/>
    <w:rsid w:val="007164F9"/>
    <w:rsid w:val="00716980"/>
    <w:rsid w:val="00716C04"/>
    <w:rsid w:val="00717543"/>
    <w:rsid w:val="00717B5F"/>
    <w:rsid w:val="00720D2F"/>
    <w:rsid w:val="00721934"/>
    <w:rsid w:val="0072198C"/>
    <w:rsid w:val="0072222D"/>
    <w:rsid w:val="007231EC"/>
    <w:rsid w:val="00723873"/>
    <w:rsid w:val="00723CBA"/>
    <w:rsid w:val="00724416"/>
    <w:rsid w:val="007247E5"/>
    <w:rsid w:val="00724C51"/>
    <w:rsid w:val="0072526A"/>
    <w:rsid w:val="007259FC"/>
    <w:rsid w:val="00725E01"/>
    <w:rsid w:val="00730AD4"/>
    <w:rsid w:val="00730F60"/>
    <w:rsid w:val="007310C0"/>
    <w:rsid w:val="007317B0"/>
    <w:rsid w:val="007320AA"/>
    <w:rsid w:val="00732F0F"/>
    <w:rsid w:val="0073461D"/>
    <w:rsid w:val="00736853"/>
    <w:rsid w:val="00736934"/>
    <w:rsid w:val="00736C57"/>
    <w:rsid w:val="00737351"/>
    <w:rsid w:val="00737588"/>
    <w:rsid w:val="00737675"/>
    <w:rsid w:val="007377B8"/>
    <w:rsid w:val="00740545"/>
    <w:rsid w:val="007409F2"/>
    <w:rsid w:val="00740F71"/>
    <w:rsid w:val="00742AF5"/>
    <w:rsid w:val="00743032"/>
    <w:rsid w:val="00744D26"/>
    <w:rsid w:val="00744D2C"/>
    <w:rsid w:val="00744D8B"/>
    <w:rsid w:val="0074508D"/>
    <w:rsid w:val="007452F2"/>
    <w:rsid w:val="00745374"/>
    <w:rsid w:val="007453E1"/>
    <w:rsid w:val="00745536"/>
    <w:rsid w:val="00746147"/>
    <w:rsid w:val="0074619A"/>
    <w:rsid w:val="007466E4"/>
    <w:rsid w:val="0074680A"/>
    <w:rsid w:val="007474C3"/>
    <w:rsid w:val="00747B45"/>
    <w:rsid w:val="00747E04"/>
    <w:rsid w:val="0075018B"/>
    <w:rsid w:val="007506C4"/>
    <w:rsid w:val="007519F0"/>
    <w:rsid w:val="00752344"/>
    <w:rsid w:val="007528C6"/>
    <w:rsid w:val="00753643"/>
    <w:rsid w:val="00753F5B"/>
    <w:rsid w:val="007544CE"/>
    <w:rsid w:val="007549FD"/>
    <w:rsid w:val="00754C9A"/>
    <w:rsid w:val="00754E01"/>
    <w:rsid w:val="0075507D"/>
    <w:rsid w:val="007554DB"/>
    <w:rsid w:val="007566B4"/>
    <w:rsid w:val="00756B7D"/>
    <w:rsid w:val="00757626"/>
    <w:rsid w:val="0076002F"/>
    <w:rsid w:val="0076092C"/>
    <w:rsid w:val="0076097A"/>
    <w:rsid w:val="0076122E"/>
    <w:rsid w:val="00761D27"/>
    <w:rsid w:val="007628D7"/>
    <w:rsid w:val="00764315"/>
    <w:rsid w:val="00764CF9"/>
    <w:rsid w:val="00764DCE"/>
    <w:rsid w:val="00765A83"/>
    <w:rsid w:val="00765C49"/>
    <w:rsid w:val="007665DD"/>
    <w:rsid w:val="00766B48"/>
    <w:rsid w:val="00767E1E"/>
    <w:rsid w:val="00770407"/>
    <w:rsid w:val="00770EC3"/>
    <w:rsid w:val="00771A49"/>
    <w:rsid w:val="00771B59"/>
    <w:rsid w:val="00772370"/>
    <w:rsid w:val="00772C40"/>
    <w:rsid w:val="00773334"/>
    <w:rsid w:val="00774A92"/>
    <w:rsid w:val="00774AD2"/>
    <w:rsid w:val="007754AA"/>
    <w:rsid w:val="007754EA"/>
    <w:rsid w:val="00775963"/>
    <w:rsid w:val="00775B11"/>
    <w:rsid w:val="00776091"/>
    <w:rsid w:val="00777988"/>
    <w:rsid w:val="00777E95"/>
    <w:rsid w:val="007807AE"/>
    <w:rsid w:val="0078176A"/>
    <w:rsid w:val="00781784"/>
    <w:rsid w:val="00782478"/>
    <w:rsid w:val="0078274B"/>
    <w:rsid w:val="0078282A"/>
    <w:rsid w:val="00782AE6"/>
    <w:rsid w:val="00782C8B"/>
    <w:rsid w:val="0078354F"/>
    <w:rsid w:val="00783FDF"/>
    <w:rsid w:val="007851A1"/>
    <w:rsid w:val="00785223"/>
    <w:rsid w:val="00785D62"/>
    <w:rsid w:val="00787AA2"/>
    <w:rsid w:val="00787FA8"/>
    <w:rsid w:val="00790886"/>
    <w:rsid w:val="007912B8"/>
    <w:rsid w:val="007917EE"/>
    <w:rsid w:val="007927EA"/>
    <w:rsid w:val="007929B0"/>
    <w:rsid w:val="00792F6C"/>
    <w:rsid w:val="00793427"/>
    <w:rsid w:val="00793867"/>
    <w:rsid w:val="00793E93"/>
    <w:rsid w:val="0079425E"/>
    <w:rsid w:val="00795523"/>
    <w:rsid w:val="0079692E"/>
    <w:rsid w:val="00797042"/>
    <w:rsid w:val="00797361"/>
    <w:rsid w:val="007A173F"/>
    <w:rsid w:val="007A1C8A"/>
    <w:rsid w:val="007A1EFE"/>
    <w:rsid w:val="007A20A8"/>
    <w:rsid w:val="007A25F2"/>
    <w:rsid w:val="007A27D2"/>
    <w:rsid w:val="007A29E3"/>
    <w:rsid w:val="007A32CF"/>
    <w:rsid w:val="007A3F03"/>
    <w:rsid w:val="007A46EB"/>
    <w:rsid w:val="007A49E2"/>
    <w:rsid w:val="007A4C90"/>
    <w:rsid w:val="007A5E73"/>
    <w:rsid w:val="007A6C3E"/>
    <w:rsid w:val="007B009A"/>
    <w:rsid w:val="007B0A53"/>
    <w:rsid w:val="007B119B"/>
    <w:rsid w:val="007B2A51"/>
    <w:rsid w:val="007B2B37"/>
    <w:rsid w:val="007B3512"/>
    <w:rsid w:val="007B3675"/>
    <w:rsid w:val="007B4502"/>
    <w:rsid w:val="007B4E93"/>
    <w:rsid w:val="007B5542"/>
    <w:rsid w:val="007B58DE"/>
    <w:rsid w:val="007B59F5"/>
    <w:rsid w:val="007B6521"/>
    <w:rsid w:val="007B6A72"/>
    <w:rsid w:val="007B6AD9"/>
    <w:rsid w:val="007B7369"/>
    <w:rsid w:val="007B7395"/>
    <w:rsid w:val="007B7865"/>
    <w:rsid w:val="007B7E11"/>
    <w:rsid w:val="007C0CF5"/>
    <w:rsid w:val="007C0D9F"/>
    <w:rsid w:val="007C0DB2"/>
    <w:rsid w:val="007C1592"/>
    <w:rsid w:val="007C1A99"/>
    <w:rsid w:val="007C1C4D"/>
    <w:rsid w:val="007C48D0"/>
    <w:rsid w:val="007C57AC"/>
    <w:rsid w:val="007C5E6C"/>
    <w:rsid w:val="007C7D2D"/>
    <w:rsid w:val="007D0549"/>
    <w:rsid w:val="007D0F3B"/>
    <w:rsid w:val="007D15A0"/>
    <w:rsid w:val="007D1766"/>
    <w:rsid w:val="007D28BC"/>
    <w:rsid w:val="007D2BE1"/>
    <w:rsid w:val="007D388C"/>
    <w:rsid w:val="007D3941"/>
    <w:rsid w:val="007D3F53"/>
    <w:rsid w:val="007D4629"/>
    <w:rsid w:val="007D5739"/>
    <w:rsid w:val="007D5A68"/>
    <w:rsid w:val="007D5BAF"/>
    <w:rsid w:val="007D66D6"/>
    <w:rsid w:val="007D70B9"/>
    <w:rsid w:val="007D78D9"/>
    <w:rsid w:val="007E042B"/>
    <w:rsid w:val="007E065A"/>
    <w:rsid w:val="007E0677"/>
    <w:rsid w:val="007E1E0F"/>
    <w:rsid w:val="007E3347"/>
    <w:rsid w:val="007E46B2"/>
    <w:rsid w:val="007E55AB"/>
    <w:rsid w:val="007E585A"/>
    <w:rsid w:val="007E6A4A"/>
    <w:rsid w:val="007E7E26"/>
    <w:rsid w:val="007E7FF5"/>
    <w:rsid w:val="007F0264"/>
    <w:rsid w:val="007F02B2"/>
    <w:rsid w:val="007F0747"/>
    <w:rsid w:val="007F1E9F"/>
    <w:rsid w:val="007F2AF9"/>
    <w:rsid w:val="007F2C0A"/>
    <w:rsid w:val="007F3040"/>
    <w:rsid w:val="007F395F"/>
    <w:rsid w:val="007F3DBF"/>
    <w:rsid w:val="007F469B"/>
    <w:rsid w:val="007F5167"/>
    <w:rsid w:val="007F718E"/>
    <w:rsid w:val="007F74E9"/>
    <w:rsid w:val="00800AC7"/>
    <w:rsid w:val="0080141F"/>
    <w:rsid w:val="008015F0"/>
    <w:rsid w:val="00801A5D"/>
    <w:rsid w:val="0080203C"/>
    <w:rsid w:val="00802668"/>
    <w:rsid w:val="008028E5"/>
    <w:rsid w:val="008030C4"/>
    <w:rsid w:val="00803119"/>
    <w:rsid w:val="0080372D"/>
    <w:rsid w:val="008039E5"/>
    <w:rsid w:val="00803EF1"/>
    <w:rsid w:val="0080498D"/>
    <w:rsid w:val="008051F5"/>
    <w:rsid w:val="00806501"/>
    <w:rsid w:val="00807523"/>
    <w:rsid w:val="00807692"/>
    <w:rsid w:val="00810FC7"/>
    <w:rsid w:val="008111D4"/>
    <w:rsid w:val="00811D88"/>
    <w:rsid w:val="00812040"/>
    <w:rsid w:val="00812886"/>
    <w:rsid w:val="00812E50"/>
    <w:rsid w:val="00813D53"/>
    <w:rsid w:val="0081400E"/>
    <w:rsid w:val="00814EF9"/>
    <w:rsid w:val="0081504C"/>
    <w:rsid w:val="0081582A"/>
    <w:rsid w:val="00815AA8"/>
    <w:rsid w:val="008175DE"/>
    <w:rsid w:val="00817807"/>
    <w:rsid w:val="0081787A"/>
    <w:rsid w:val="00817D40"/>
    <w:rsid w:val="00820C39"/>
    <w:rsid w:val="00820CB5"/>
    <w:rsid w:val="00820DFF"/>
    <w:rsid w:val="00821790"/>
    <w:rsid w:val="00821B51"/>
    <w:rsid w:val="0082353A"/>
    <w:rsid w:val="008236F4"/>
    <w:rsid w:val="008239DD"/>
    <w:rsid w:val="00823CB4"/>
    <w:rsid w:val="008247F2"/>
    <w:rsid w:val="00824B9F"/>
    <w:rsid w:val="00825230"/>
    <w:rsid w:val="008256B0"/>
    <w:rsid w:val="00826FB6"/>
    <w:rsid w:val="0082734F"/>
    <w:rsid w:val="00827740"/>
    <w:rsid w:val="00827B5C"/>
    <w:rsid w:val="00827F82"/>
    <w:rsid w:val="00830347"/>
    <w:rsid w:val="00830739"/>
    <w:rsid w:val="00830D33"/>
    <w:rsid w:val="00831A0A"/>
    <w:rsid w:val="00831D2E"/>
    <w:rsid w:val="00831EA7"/>
    <w:rsid w:val="00832346"/>
    <w:rsid w:val="008328B6"/>
    <w:rsid w:val="00832AAA"/>
    <w:rsid w:val="00832CE5"/>
    <w:rsid w:val="00832E2E"/>
    <w:rsid w:val="00832FFB"/>
    <w:rsid w:val="0083321B"/>
    <w:rsid w:val="008333FF"/>
    <w:rsid w:val="00833D0F"/>
    <w:rsid w:val="00833DC8"/>
    <w:rsid w:val="008347E7"/>
    <w:rsid w:val="0083495D"/>
    <w:rsid w:val="00834F51"/>
    <w:rsid w:val="008357CC"/>
    <w:rsid w:val="00835D7C"/>
    <w:rsid w:val="00836015"/>
    <w:rsid w:val="00836229"/>
    <w:rsid w:val="008366FF"/>
    <w:rsid w:val="0083697C"/>
    <w:rsid w:val="008377EC"/>
    <w:rsid w:val="0084107A"/>
    <w:rsid w:val="008413C7"/>
    <w:rsid w:val="00841B9D"/>
    <w:rsid w:val="00841E07"/>
    <w:rsid w:val="008430DB"/>
    <w:rsid w:val="0084424C"/>
    <w:rsid w:val="00844362"/>
    <w:rsid w:val="00844DC2"/>
    <w:rsid w:val="00844F0A"/>
    <w:rsid w:val="0084586D"/>
    <w:rsid w:val="00845A60"/>
    <w:rsid w:val="00845B0E"/>
    <w:rsid w:val="008460F0"/>
    <w:rsid w:val="00846D9A"/>
    <w:rsid w:val="008473F2"/>
    <w:rsid w:val="008475A8"/>
    <w:rsid w:val="00847E34"/>
    <w:rsid w:val="0085013E"/>
    <w:rsid w:val="008511ED"/>
    <w:rsid w:val="008518F8"/>
    <w:rsid w:val="00851B2E"/>
    <w:rsid w:val="008520AE"/>
    <w:rsid w:val="008527A5"/>
    <w:rsid w:val="00852958"/>
    <w:rsid w:val="008539AF"/>
    <w:rsid w:val="00853B3F"/>
    <w:rsid w:val="00853CF4"/>
    <w:rsid w:val="00855096"/>
    <w:rsid w:val="0085549E"/>
    <w:rsid w:val="00855ACE"/>
    <w:rsid w:val="00855D2D"/>
    <w:rsid w:val="00856810"/>
    <w:rsid w:val="00856D04"/>
    <w:rsid w:val="00857409"/>
    <w:rsid w:val="00857582"/>
    <w:rsid w:val="00857D26"/>
    <w:rsid w:val="00860B85"/>
    <w:rsid w:val="008613F7"/>
    <w:rsid w:val="008619B9"/>
    <w:rsid w:val="00861E1B"/>
    <w:rsid w:val="00863120"/>
    <w:rsid w:val="0086329E"/>
    <w:rsid w:val="008642D2"/>
    <w:rsid w:val="008642DC"/>
    <w:rsid w:val="00864990"/>
    <w:rsid w:val="00864B92"/>
    <w:rsid w:val="00865B63"/>
    <w:rsid w:val="00866FC3"/>
    <w:rsid w:val="00867550"/>
    <w:rsid w:val="00867F7E"/>
    <w:rsid w:val="0087061A"/>
    <w:rsid w:val="008706AF"/>
    <w:rsid w:val="00870E45"/>
    <w:rsid w:val="00871233"/>
    <w:rsid w:val="00871276"/>
    <w:rsid w:val="00871E85"/>
    <w:rsid w:val="008721B4"/>
    <w:rsid w:val="00872C75"/>
    <w:rsid w:val="00873831"/>
    <w:rsid w:val="008738B0"/>
    <w:rsid w:val="0087394A"/>
    <w:rsid w:val="00873D94"/>
    <w:rsid w:val="00873E37"/>
    <w:rsid w:val="00874B92"/>
    <w:rsid w:val="00875242"/>
    <w:rsid w:val="008752AA"/>
    <w:rsid w:val="00875C19"/>
    <w:rsid w:val="00875D1B"/>
    <w:rsid w:val="00876245"/>
    <w:rsid w:val="00877283"/>
    <w:rsid w:val="0087764E"/>
    <w:rsid w:val="00877E41"/>
    <w:rsid w:val="00880141"/>
    <w:rsid w:val="00880A2D"/>
    <w:rsid w:val="00881A83"/>
    <w:rsid w:val="00881E00"/>
    <w:rsid w:val="008821FD"/>
    <w:rsid w:val="008822BC"/>
    <w:rsid w:val="00882C0B"/>
    <w:rsid w:val="008832C5"/>
    <w:rsid w:val="00883CF1"/>
    <w:rsid w:val="008841A5"/>
    <w:rsid w:val="008847BD"/>
    <w:rsid w:val="0088499B"/>
    <w:rsid w:val="00884EC2"/>
    <w:rsid w:val="008852B9"/>
    <w:rsid w:val="00885BF4"/>
    <w:rsid w:val="00885DF9"/>
    <w:rsid w:val="00890AE0"/>
    <w:rsid w:val="00890B91"/>
    <w:rsid w:val="0089112C"/>
    <w:rsid w:val="008913F4"/>
    <w:rsid w:val="00891735"/>
    <w:rsid w:val="00892905"/>
    <w:rsid w:val="0089341C"/>
    <w:rsid w:val="008935CB"/>
    <w:rsid w:val="00893BC0"/>
    <w:rsid w:val="00893C8C"/>
    <w:rsid w:val="00894686"/>
    <w:rsid w:val="008948A4"/>
    <w:rsid w:val="0089512F"/>
    <w:rsid w:val="00895457"/>
    <w:rsid w:val="00897F63"/>
    <w:rsid w:val="008A0C51"/>
    <w:rsid w:val="008A148A"/>
    <w:rsid w:val="008A1807"/>
    <w:rsid w:val="008A26B0"/>
    <w:rsid w:val="008A30B5"/>
    <w:rsid w:val="008A30FB"/>
    <w:rsid w:val="008A3CFD"/>
    <w:rsid w:val="008A41DC"/>
    <w:rsid w:val="008A41EB"/>
    <w:rsid w:val="008A4259"/>
    <w:rsid w:val="008A43B3"/>
    <w:rsid w:val="008A51BA"/>
    <w:rsid w:val="008A5850"/>
    <w:rsid w:val="008A592E"/>
    <w:rsid w:val="008A5D65"/>
    <w:rsid w:val="008A5E33"/>
    <w:rsid w:val="008A6C4C"/>
    <w:rsid w:val="008A71FF"/>
    <w:rsid w:val="008A7985"/>
    <w:rsid w:val="008B082E"/>
    <w:rsid w:val="008B0F9E"/>
    <w:rsid w:val="008B16E6"/>
    <w:rsid w:val="008B1D57"/>
    <w:rsid w:val="008B1E57"/>
    <w:rsid w:val="008B28E4"/>
    <w:rsid w:val="008B2D79"/>
    <w:rsid w:val="008B57F1"/>
    <w:rsid w:val="008B639A"/>
    <w:rsid w:val="008B6775"/>
    <w:rsid w:val="008B67A0"/>
    <w:rsid w:val="008B69F5"/>
    <w:rsid w:val="008B763B"/>
    <w:rsid w:val="008B788A"/>
    <w:rsid w:val="008C01C4"/>
    <w:rsid w:val="008C02BA"/>
    <w:rsid w:val="008C0A35"/>
    <w:rsid w:val="008C0D2E"/>
    <w:rsid w:val="008C0E56"/>
    <w:rsid w:val="008C2196"/>
    <w:rsid w:val="008C3E18"/>
    <w:rsid w:val="008C5644"/>
    <w:rsid w:val="008C5AF1"/>
    <w:rsid w:val="008C5EA3"/>
    <w:rsid w:val="008C6181"/>
    <w:rsid w:val="008C6411"/>
    <w:rsid w:val="008C68A2"/>
    <w:rsid w:val="008C6BBE"/>
    <w:rsid w:val="008C74FE"/>
    <w:rsid w:val="008C7572"/>
    <w:rsid w:val="008D075F"/>
    <w:rsid w:val="008D11B9"/>
    <w:rsid w:val="008D2339"/>
    <w:rsid w:val="008D2DFC"/>
    <w:rsid w:val="008D4000"/>
    <w:rsid w:val="008D415C"/>
    <w:rsid w:val="008D4A1E"/>
    <w:rsid w:val="008D4CBF"/>
    <w:rsid w:val="008D4D04"/>
    <w:rsid w:val="008D5375"/>
    <w:rsid w:val="008D6D25"/>
    <w:rsid w:val="008D6EBD"/>
    <w:rsid w:val="008D78BC"/>
    <w:rsid w:val="008D7D4C"/>
    <w:rsid w:val="008E0753"/>
    <w:rsid w:val="008E09EB"/>
    <w:rsid w:val="008E11E7"/>
    <w:rsid w:val="008E11EB"/>
    <w:rsid w:val="008E1601"/>
    <w:rsid w:val="008E1896"/>
    <w:rsid w:val="008E2388"/>
    <w:rsid w:val="008E2519"/>
    <w:rsid w:val="008E2B50"/>
    <w:rsid w:val="008E376A"/>
    <w:rsid w:val="008E44A5"/>
    <w:rsid w:val="008E44C7"/>
    <w:rsid w:val="008E4A8E"/>
    <w:rsid w:val="008E54CE"/>
    <w:rsid w:val="008E55DD"/>
    <w:rsid w:val="008E5D57"/>
    <w:rsid w:val="008E6298"/>
    <w:rsid w:val="008E6658"/>
    <w:rsid w:val="008E6BCF"/>
    <w:rsid w:val="008E71F7"/>
    <w:rsid w:val="008E74A4"/>
    <w:rsid w:val="008E77C0"/>
    <w:rsid w:val="008E7FB2"/>
    <w:rsid w:val="008F00FC"/>
    <w:rsid w:val="008F012B"/>
    <w:rsid w:val="008F01F8"/>
    <w:rsid w:val="008F0A8B"/>
    <w:rsid w:val="008F22FE"/>
    <w:rsid w:val="008F25A2"/>
    <w:rsid w:val="008F29E9"/>
    <w:rsid w:val="008F2F6A"/>
    <w:rsid w:val="008F3448"/>
    <w:rsid w:val="008F39C7"/>
    <w:rsid w:val="008F39E6"/>
    <w:rsid w:val="008F3D60"/>
    <w:rsid w:val="008F40DA"/>
    <w:rsid w:val="008F443C"/>
    <w:rsid w:val="008F4649"/>
    <w:rsid w:val="008F479A"/>
    <w:rsid w:val="008F4B84"/>
    <w:rsid w:val="008F5DF7"/>
    <w:rsid w:val="008F7634"/>
    <w:rsid w:val="008F78AF"/>
    <w:rsid w:val="008F7E72"/>
    <w:rsid w:val="009004E3"/>
    <w:rsid w:val="00900AA0"/>
    <w:rsid w:val="00900BE6"/>
    <w:rsid w:val="00900F6B"/>
    <w:rsid w:val="00900FAC"/>
    <w:rsid w:val="00901390"/>
    <w:rsid w:val="00902481"/>
    <w:rsid w:val="009053F6"/>
    <w:rsid w:val="00905F58"/>
    <w:rsid w:val="00906104"/>
    <w:rsid w:val="00906247"/>
    <w:rsid w:val="009068D5"/>
    <w:rsid w:val="009068E7"/>
    <w:rsid w:val="00906957"/>
    <w:rsid w:val="00906ACD"/>
    <w:rsid w:val="00906F12"/>
    <w:rsid w:val="00907B2E"/>
    <w:rsid w:val="00907CAD"/>
    <w:rsid w:val="009102EF"/>
    <w:rsid w:val="00910476"/>
    <w:rsid w:val="0091050F"/>
    <w:rsid w:val="00910E0E"/>
    <w:rsid w:val="00910F14"/>
    <w:rsid w:val="00911177"/>
    <w:rsid w:val="009115AF"/>
    <w:rsid w:val="00911D2C"/>
    <w:rsid w:val="00912218"/>
    <w:rsid w:val="009122F5"/>
    <w:rsid w:val="0091278B"/>
    <w:rsid w:val="009129CC"/>
    <w:rsid w:val="009130DD"/>
    <w:rsid w:val="00914079"/>
    <w:rsid w:val="00916ABE"/>
    <w:rsid w:val="00916E26"/>
    <w:rsid w:val="009175D5"/>
    <w:rsid w:val="009179DD"/>
    <w:rsid w:val="00917A2E"/>
    <w:rsid w:val="00920D22"/>
    <w:rsid w:val="00920ED2"/>
    <w:rsid w:val="009213E6"/>
    <w:rsid w:val="00921A3B"/>
    <w:rsid w:val="00921A47"/>
    <w:rsid w:val="00921F42"/>
    <w:rsid w:val="009220F7"/>
    <w:rsid w:val="009223E4"/>
    <w:rsid w:val="00922901"/>
    <w:rsid w:val="00922928"/>
    <w:rsid w:val="00922BE2"/>
    <w:rsid w:val="00922D0E"/>
    <w:rsid w:val="00922E5C"/>
    <w:rsid w:val="009234F4"/>
    <w:rsid w:val="0092482C"/>
    <w:rsid w:val="00925C0A"/>
    <w:rsid w:val="00925EC6"/>
    <w:rsid w:val="00925FB4"/>
    <w:rsid w:val="00926850"/>
    <w:rsid w:val="009272E6"/>
    <w:rsid w:val="00927795"/>
    <w:rsid w:val="00931440"/>
    <w:rsid w:val="0093157B"/>
    <w:rsid w:val="00931626"/>
    <w:rsid w:val="009317FB"/>
    <w:rsid w:val="00932B6E"/>
    <w:rsid w:val="00932F01"/>
    <w:rsid w:val="009334E3"/>
    <w:rsid w:val="00934007"/>
    <w:rsid w:val="009346BE"/>
    <w:rsid w:val="00934AB0"/>
    <w:rsid w:val="00935694"/>
    <w:rsid w:val="00935E4B"/>
    <w:rsid w:val="0093718F"/>
    <w:rsid w:val="009376AC"/>
    <w:rsid w:val="00937921"/>
    <w:rsid w:val="00940C29"/>
    <w:rsid w:val="00941008"/>
    <w:rsid w:val="00941A4E"/>
    <w:rsid w:val="00941CC0"/>
    <w:rsid w:val="00942340"/>
    <w:rsid w:val="00942A6E"/>
    <w:rsid w:val="00942B61"/>
    <w:rsid w:val="00942C8E"/>
    <w:rsid w:val="00942FA7"/>
    <w:rsid w:val="009435EB"/>
    <w:rsid w:val="00943AA2"/>
    <w:rsid w:val="009441B8"/>
    <w:rsid w:val="0094494E"/>
    <w:rsid w:val="0094509D"/>
    <w:rsid w:val="0094528C"/>
    <w:rsid w:val="00945845"/>
    <w:rsid w:val="0094610E"/>
    <w:rsid w:val="00946D5A"/>
    <w:rsid w:val="0094794D"/>
    <w:rsid w:val="00950123"/>
    <w:rsid w:val="009510D8"/>
    <w:rsid w:val="009517F3"/>
    <w:rsid w:val="00951E2A"/>
    <w:rsid w:val="00952495"/>
    <w:rsid w:val="009534EA"/>
    <w:rsid w:val="00953548"/>
    <w:rsid w:val="00953642"/>
    <w:rsid w:val="009536B5"/>
    <w:rsid w:val="009537A2"/>
    <w:rsid w:val="00953C27"/>
    <w:rsid w:val="00953C42"/>
    <w:rsid w:val="00955773"/>
    <w:rsid w:val="0095645C"/>
    <w:rsid w:val="00956B32"/>
    <w:rsid w:val="00956E7A"/>
    <w:rsid w:val="009600BE"/>
    <w:rsid w:val="009615EC"/>
    <w:rsid w:val="00961691"/>
    <w:rsid w:val="009617C5"/>
    <w:rsid w:val="009624EF"/>
    <w:rsid w:val="00962D2A"/>
    <w:rsid w:val="0096327F"/>
    <w:rsid w:val="009649EC"/>
    <w:rsid w:val="00965DE7"/>
    <w:rsid w:val="009674DE"/>
    <w:rsid w:val="0097059D"/>
    <w:rsid w:val="00970C45"/>
    <w:rsid w:val="00971178"/>
    <w:rsid w:val="00971319"/>
    <w:rsid w:val="009715FB"/>
    <w:rsid w:val="00971C1A"/>
    <w:rsid w:val="00971C8F"/>
    <w:rsid w:val="00972105"/>
    <w:rsid w:val="009728A5"/>
    <w:rsid w:val="00973FB4"/>
    <w:rsid w:val="00974369"/>
    <w:rsid w:val="009745FF"/>
    <w:rsid w:val="00974C47"/>
    <w:rsid w:val="0097625B"/>
    <w:rsid w:val="009762C4"/>
    <w:rsid w:val="00976DD8"/>
    <w:rsid w:val="0097762E"/>
    <w:rsid w:val="009805D7"/>
    <w:rsid w:val="0098125A"/>
    <w:rsid w:val="00981A2C"/>
    <w:rsid w:val="00982F7F"/>
    <w:rsid w:val="0098331B"/>
    <w:rsid w:val="009836E3"/>
    <w:rsid w:val="009845C9"/>
    <w:rsid w:val="009849F3"/>
    <w:rsid w:val="00984A15"/>
    <w:rsid w:val="00984A22"/>
    <w:rsid w:val="00984D0E"/>
    <w:rsid w:val="00985935"/>
    <w:rsid w:val="009863E2"/>
    <w:rsid w:val="00986730"/>
    <w:rsid w:val="00986833"/>
    <w:rsid w:val="00986992"/>
    <w:rsid w:val="009878AE"/>
    <w:rsid w:val="00991642"/>
    <w:rsid w:val="00991E76"/>
    <w:rsid w:val="0099345C"/>
    <w:rsid w:val="0099396C"/>
    <w:rsid w:val="0099467A"/>
    <w:rsid w:val="00994BED"/>
    <w:rsid w:val="0099568E"/>
    <w:rsid w:val="00995D15"/>
    <w:rsid w:val="00996052"/>
    <w:rsid w:val="00996137"/>
    <w:rsid w:val="00996906"/>
    <w:rsid w:val="009970C9"/>
    <w:rsid w:val="00997D42"/>
    <w:rsid w:val="00997D5A"/>
    <w:rsid w:val="009A0585"/>
    <w:rsid w:val="009A09C1"/>
    <w:rsid w:val="009A12AC"/>
    <w:rsid w:val="009A1672"/>
    <w:rsid w:val="009A193E"/>
    <w:rsid w:val="009A1B28"/>
    <w:rsid w:val="009A2309"/>
    <w:rsid w:val="009A2FC7"/>
    <w:rsid w:val="009A2FD5"/>
    <w:rsid w:val="009A43C9"/>
    <w:rsid w:val="009A4527"/>
    <w:rsid w:val="009A4682"/>
    <w:rsid w:val="009A4793"/>
    <w:rsid w:val="009A4B31"/>
    <w:rsid w:val="009A4B8F"/>
    <w:rsid w:val="009A50C0"/>
    <w:rsid w:val="009A5CAE"/>
    <w:rsid w:val="009A5D3D"/>
    <w:rsid w:val="009A636E"/>
    <w:rsid w:val="009A63C6"/>
    <w:rsid w:val="009A658C"/>
    <w:rsid w:val="009A7A91"/>
    <w:rsid w:val="009B03A4"/>
    <w:rsid w:val="009B0DE9"/>
    <w:rsid w:val="009B0DFF"/>
    <w:rsid w:val="009B181C"/>
    <w:rsid w:val="009B1E45"/>
    <w:rsid w:val="009B2D45"/>
    <w:rsid w:val="009B2D4E"/>
    <w:rsid w:val="009B37B5"/>
    <w:rsid w:val="009B427A"/>
    <w:rsid w:val="009B4328"/>
    <w:rsid w:val="009B4375"/>
    <w:rsid w:val="009B44B9"/>
    <w:rsid w:val="009B5670"/>
    <w:rsid w:val="009B6A1D"/>
    <w:rsid w:val="009B6AF5"/>
    <w:rsid w:val="009B6DC2"/>
    <w:rsid w:val="009B719C"/>
    <w:rsid w:val="009B7495"/>
    <w:rsid w:val="009B7B94"/>
    <w:rsid w:val="009B7BDB"/>
    <w:rsid w:val="009C0010"/>
    <w:rsid w:val="009C0AB5"/>
    <w:rsid w:val="009C0CD1"/>
    <w:rsid w:val="009C1549"/>
    <w:rsid w:val="009C15F7"/>
    <w:rsid w:val="009C1BE5"/>
    <w:rsid w:val="009C1BF1"/>
    <w:rsid w:val="009C1E67"/>
    <w:rsid w:val="009C2111"/>
    <w:rsid w:val="009C288B"/>
    <w:rsid w:val="009C2BAD"/>
    <w:rsid w:val="009C31D3"/>
    <w:rsid w:val="009C3B33"/>
    <w:rsid w:val="009C3D20"/>
    <w:rsid w:val="009C3EDF"/>
    <w:rsid w:val="009C4966"/>
    <w:rsid w:val="009C522F"/>
    <w:rsid w:val="009C5F03"/>
    <w:rsid w:val="009C640B"/>
    <w:rsid w:val="009C65CE"/>
    <w:rsid w:val="009C6839"/>
    <w:rsid w:val="009C690C"/>
    <w:rsid w:val="009C7D71"/>
    <w:rsid w:val="009C7E41"/>
    <w:rsid w:val="009D016F"/>
    <w:rsid w:val="009D01FB"/>
    <w:rsid w:val="009D023D"/>
    <w:rsid w:val="009D0412"/>
    <w:rsid w:val="009D0949"/>
    <w:rsid w:val="009D156B"/>
    <w:rsid w:val="009D1A65"/>
    <w:rsid w:val="009D3D35"/>
    <w:rsid w:val="009D483B"/>
    <w:rsid w:val="009D628A"/>
    <w:rsid w:val="009D684F"/>
    <w:rsid w:val="009D69A0"/>
    <w:rsid w:val="009D6A88"/>
    <w:rsid w:val="009D7D0D"/>
    <w:rsid w:val="009E0241"/>
    <w:rsid w:val="009E091B"/>
    <w:rsid w:val="009E0AF0"/>
    <w:rsid w:val="009E0F6E"/>
    <w:rsid w:val="009E11B9"/>
    <w:rsid w:val="009E23AB"/>
    <w:rsid w:val="009E2742"/>
    <w:rsid w:val="009E47FB"/>
    <w:rsid w:val="009E4EE9"/>
    <w:rsid w:val="009E522D"/>
    <w:rsid w:val="009E52FC"/>
    <w:rsid w:val="009E5301"/>
    <w:rsid w:val="009E6061"/>
    <w:rsid w:val="009E752B"/>
    <w:rsid w:val="009E756E"/>
    <w:rsid w:val="009E7D01"/>
    <w:rsid w:val="009E7F12"/>
    <w:rsid w:val="009F0A95"/>
    <w:rsid w:val="009F137B"/>
    <w:rsid w:val="009F14FC"/>
    <w:rsid w:val="009F182E"/>
    <w:rsid w:val="009F1946"/>
    <w:rsid w:val="009F3B04"/>
    <w:rsid w:val="009F421F"/>
    <w:rsid w:val="009F4258"/>
    <w:rsid w:val="009F5595"/>
    <w:rsid w:val="009F55CD"/>
    <w:rsid w:val="009F5EBE"/>
    <w:rsid w:val="009F64FE"/>
    <w:rsid w:val="009F69B7"/>
    <w:rsid w:val="009F6B74"/>
    <w:rsid w:val="009F723C"/>
    <w:rsid w:val="009F74A2"/>
    <w:rsid w:val="00A00675"/>
    <w:rsid w:val="00A00B3E"/>
    <w:rsid w:val="00A01048"/>
    <w:rsid w:val="00A01575"/>
    <w:rsid w:val="00A01D36"/>
    <w:rsid w:val="00A02151"/>
    <w:rsid w:val="00A02819"/>
    <w:rsid w:val="00A02ABE"/>
    <w:rsid w:val="00A02BB7"/>
    <w:rsid w:val="00A02EE4"/>
    <w:rsid w:val="00A02FF1"/>
    <w:rsid w:val="00A037C1"/>
    <w:rsid w:val="00A04CFC"/>
    <w:rsid w:val="00A058CE"/>
    <w:rsid w:val="00A06B47"/>
    <w:rsid w:val="00A073A4"/>
    <w:rsid w:val="00A07EE0"/>
    <w:rsid w:val="00A1113B"/>
    <w:rsid w:val="00A11F08"/>
    <w:rsid w:val="00A12B7F"/>
    <w:rsid w:val="00A12DA4"/>
    <w:rsid w:val="00A12E6E"/>
    <w:rsid w:val="00A130B7"/>
    <w:rsid w:val="00A1373D"/>
    <w:rsid w:val="00A137D1"/>
    <w:rsid w:val="00A139C4"/>
    <w:rsid w:val="00A14C79"/>
    <w:rsid w:val="00A16471"/>
    <w:rsid w:val="00A167DB"/>
    <w:rsid w:val="00A16D30"/>
    <w:rsid w:val="00A21292"/>
    <w:rsid w:val="00A221A2"/>
    <w:rsid w:val="00A2221E"/>
    <w:rsid w:val="00A225C6"/>
    <w:rsid w:val="00A22BDD"/>
    <w:rsid w:val="00A231A6"/>
    <w:rsid w:val="00A2324E"/>
    <w:rsid w:val="00A24CDD"/>
    <w:rsid w:val="00A252B7"/>
    <w:rsid w:val="00A25321"/>
    <w:rsid w:val="00A2579C"/>
    <w:rsid w:val="00A25D72"/>
    <w:rsid w:val="00A26009"/>
    <w:rsid w:val="00A2619A"/>
    <w:rsid w:val="00A2637D"/>
    <w:rsid w:val="00A268BA"/>
    <w:rsid w:val="00A27868"/>
    <w:rsid w:val="00A279C6"/>
    <w:rsid w:val="00A27C89"/>
    <w:rsid w:val="00A3065F"/>
    <w:rsid w:val="00A30954"/>
    <w:rsid w:val="00A30AAF"/>
    <w:rsid w:val="00A30C69"/>
    <w:rsid w:val="00A30D14"/>
    <w:rsid w:val="00A317BF"/>
    <w:rsid w:val="00A32253"/>
    <w:rsid w:val="00A32370"/>
    <w:rsid w:val="00A325AC"/>
    <w:rsid w:val="00A326AE"/>
    <w:rsid w:val="00A335C2"/>
    <w:rsid w:val="00A33906"/>
    <w:rsid w:val="00A33E66"/>
    <w:rsid w:val="00A34854"/>
    <w:rsid w:val="00A34CED"/>
    <w:rsid w:val="00A355E9"/>
    <w:rsid w:val="00A35895"/>
    <w:rsid w:val="00A35CC9"/>
    <w:rsid w:val="00A35D5A"/>
    <w:rsid w:val="00A36212"/>
    <w:rsid w:val="00A36D65"/>
    <w:rsid w:val="00A36ED7"/>
    <w:rsid w:val="00A37032"/>
    <w:rsid w:val="00A3768B"/>
    <w:rsid w:val="00A4094F"/>
    <w:rsid w:val="00A419D9"/>
    <w:rsid w:val="00A41E31"/>
    <w:rsid w:val="00A42671"/>
    <w:rsid w:val="00A4340E"/>
    <w:rsid w:val="00A43489"/>
    <w:rsid w:val="00A43F2A"/>
    <w:rsid w:val="00A43F3D"/>
    <w:rsid w:val="00A440FB"/>
    <w:rsid w:val="00A44A44"/>
    <w:rsid w:val="00A45FBD"/>
    <w:rsid w:val="00A4608C"/>
    <w:rsid w:val="00A4624F"/>
    <w:rsid w:val="00A46783"/>
    <w:rsid w:val="00A46832"/>
    <w:rsid w:val="00A46893"/>
    <w:rsid w:val="00A47C78"/>
    <w:rsid w:val="00A50006"/>
    <w:rsid w:val="00A518F1"/>
    <w:rsid w:val="00A5210E"/>
    <w:rsid w:val="00A52797"/>
    <w:rsid w:val="00A52845"/>
    <w:rsid w:val="00A53561"/>
    <w:rsid w:val="00A53EDA"/>
    <w:rsid w:val="00A5439E"/>
    <w:rsid w:val="00A5478D"/>
    <w:rsid w:val="00A54B7C"/>
    <w:rsid w:val="00A5502F"/>
    <w:rsid w:val="00A5514B"/>
    <w:rsid w:val="00A55653"/>
    <w:rsid w:val="00A55795"/>
    <w:rsid w:val="00A55B86"/>
    <w:rsid w:val="00A56401"/>
    <w:rsid w:val="00A56761"/>
    <w:rsid w:val="00A5682C"/>
    <w:rsid w:val="00A568B4"/>
    <w:rsid w:val="00A56A58"/>
    <w:rsid w:val="00A56C14"/>
    <w:rsid w:val="00A56C6A"/>
    <w:rsid w:val="00A56CD1"/>
    <w:rsid w:val="00A571C6"/>
    <w:rsid w:val="00A57D47"/>
    <w:rsid w:val="00A57F38"/>
    <w:rsid w:val="00A600DA"/>
    <w:rsid w:val="00A605EE"/>
    <w:rsid w:val="00A60AD0"/>
    <w:rsid w:val="00A60AFA"/>
    <w:rsid w:val="00A60B06"/>
    <w:rsid w:val="00A60C63"/>
    <w:rsid w:val="00A61472"/>
    <w:rsid w:val="00A62236"/>
    <w:rsid w:val="00A63B21"/>
    <w:rsid w:val="00A640D0"/>
    <w:rsid w:val="00A645C4"/>
    <w:rsid w:val="00A64A72"/>
    <w:rsid w:val="00A65A37"/>
    <w:rsid w:val="00A65C03"/>
    <w:rsid w:val="00A66D86"/>
    <w:rsid w:val="00A66E77"/>
    <w:rsid w:val="00A6773D"/>
    <w:rsid w:val="00A67A86"/>
    <w:rsid w:val="00A67C3A"/>
    <w:rsid w:val="00A67D8D"/>
    <w:rsid w:val="00A70C46"/>
    <w:rsid w:val="00A721BA"/>
    <w:rsid w:val="00A725C0"/>
    <w:rsid w:val="00A72E92"/>
    <w:rsid w:val="00A730B5"/>
    <w:rsid w:val="00A73F46"/>
    <w:rsid w:val="00A73F9B"/>
    <w:rsid w:val="00A748CE"/>
    <w:rsid w:val="00A74C60"/>
    <w:rsid w:val="00A75617"/>
    <w:rsid w:val="00A761AD"/>
    <w:rsid w:val="00A76696"/>
    <w:rsid w:val="00A76D47"/>
    <w:rsid w:val="00A76DB0"/>
    <w:rsid w:val="00A804F1"/>
    <w:rsid w:val="00A80F03"/>
    <w:rsid w:val="00A8120A"/>
    <w:rsid w:val="00A82ABF"/>
    <w:rsid w:val="00A82CDD"/>
    <w:rsid w:val="00A83810"/>
    <w:rsid w:val="00A83D2F"/>
    <w:rsid w:val="00A84679"/>
    <w:rsid w:val="00A851EA"/>
    <w:rsid w:val="00A8599F"/>
    <w:rsid w:val="00A90D4D"/>
    <w:rsid w:val="00A91018"/>
    <w:rsid w:val="00A920A8"/>
    <w:rsid w:val="00A92C5C"/>
    <w:rsid w:val="00A92E0B"/>
    <w:rsid w:val="00A92EAF"/>
    <w:rsid w:val="00A93944"/>
    <w:rsid w:val="00A947FD"/>
    <w:rsid w:val="00A94F5D"/>
    <w:rsid w:val="00A9519F"/>
    <w:rsid w:val="00A951D0"/>
    <w:rsid w:val="00A95851"/>
    <w:rsid w:val="00A95BF5"/>
    <w:rsid w:val="00A9616F"/>
    <w:rsid w:val="00A96BFF"/>
    <w:rsid w:val="00A96C9C"/>
    <w:rsid w:val="00A975B0"/>
    <w:rsid w:val="00A975F1"/>
    <w:rsid w:val="00A977D6"/>
    <w:rsid w:val="00AA0967"/>
    <w:rsid w:val="00AA0AB7"/>
    <w:rsid w:val="00AA0C5E"/>
    <w:rsid w:val="00AA168E"/>
    <w:rsid w:val="00AA1C30"/>
    <w:rsid w:val="00AA1C9D"/>
    <w:rsid w:val="00AA1EC9"/>
    <w:rsid w:val="00AA253E"/>
    <w:rsid w:val="00AA2D5F"/>
    <w:rsid w:val="00AA2DBC"/>
    <w:rsid w:val="00AA360B"/>
    <w:rsid w:val="00AA3D53"/>
    <w:rsid w:val="00AA441D"/>
    <w:rsid w:val="00AA4EF2"/>
    <w:rsid w:val="00AA5842"/>
    <w:rsid w:val="00AA6133"/>
    <w:rsid w:val="00AA6A14"/>
    <w:rsid w:val="00AA71CF"/>
    <w:rsid w:val="00AA7480"/>
    <w:rsid w:val="00AA7892"/>
    <w:rsid w:val="00AA7994"/>
    <w:rsid w:val="00AB02C7"/>
    <w:rsid w:val="00AB08BF"/>
    <w:rsid w:val="00AB16EC"/>
    <w:rsid w:val="00AB178E"/>
    <w:rsid w:val="00AB1BCC"/>
    <w:rsid w:val="00AB1F98"/>
    <w:rsid w:val="00AB338A"/>
    <w:rsid w:val="00AB449B"/>
    <w:rsid w:val="00AB466F"/>
    <w:rsid w:val="00AB4923"/>
    <w:rsid w:val="00AB54B1"/>
    <w:rsid w:val="00AB55FB"/>
    <w:rsid w:val="00AB6DCE"/>
    <w:rsid w:val="00AB6E3F"/>
    <w:rsid w:val="00AC02B9"/>
    <w:rsid w:val="00AC147A"/>
    <w:rsid w:val="00AC3428"/>
    <w:rsid w:val="00AC3804"/>
    <w:rsid w:val="00AC3B45"/>
    <w:rsid w:val="00AC42ED"/>
    <w:rsid w:val="00AC4C25"/>
    <w:rsid w:val="00AC57AD"/>
    <w:rsid w:val="00AC584B"/>
    <w:rsid w:val="00AC5B08"/>
    <w:rsid w:val="00AC6286"/>
    <w:rsid w:val="00AC6456"/>
    <w:rsid w:val="00AC7564"/>
    <w:rsid w:val="00AD02E1"/>
    <w:rsid w:val="00AD0C07"/>
    <w:rsid w:val="00AD1BEC"/>
    <w:rsid w:val="00AD292A"/>
    <w:rsid w:val="00AD301F"/>
    <w:rsid w:val="00AD36F8"/>
    <w:rsid w:val="00AD3C79"/>
    <w:rsid w:val="00AD3E6D"/>
    <w:rsid w:val="00AD426B"/>
    <w:rsid w:val="00AD45D1"/>
    <w:rsid w:val="00AD4C12"/>
    <w:rsid w:val="00AD52BB"/>
    <w:rsid w:val="00AD5644"/>
    <w:rsid w:val="00AD5E30"/>
    <w:rsid w:val="00AD7643"/>
    <w:rsid w:val="00AE02A3"/>
    <w:rsid w:val="00AE0D8A"/>
    <w:rsid w:val="00AE0E0B"/>
    <w:rsid w:val="00AE19CF"/>
    <w:rsid w:val="00AE23A7"/>
    <w:rsid w:val="00AE2FC5"/>
    <w:rsid w:val="00AE361A"/>
    <w:rsid w:val="00AE3835"/>
    <w:rsid w:val="00AE42A5"/>
    <w:rsid w:val="00AE448F"/>
    <w:rsid w:val="00AE4946"/>
    <w:rsid w:val="00AE4B48"/>
    <w:rsid w:val="00AE5264"/>
    <w:rsid w:val="00AE5378"/>
    <w:rsid w:val="00AE61B4"/>
    <w:rsid w:val="00AE6C55"/>
    <w:rsid w:val="00AE70B9"/>
    <w:rsid w:val="00AE7128"/>
    <w:rsid w:val="00AE7138"/>
    <w:rsid w:val="00AE74B3"/>
    <w:rsid w:val="00AE75BC"/>
    <w:rsid w:val="00AF1DC3"/>
    <w:rsid w:val="00AF285B"/>
    <w:rsid w:val="00AF32B5"/>
    <w:rsid w:val="00AF39AE"/>
    <w:rsid w:val="00AF445D"/>
    <w:rsid w:val="00AF53E0"/>
    <w:rsid w:val="00AF6386"/>
    <w:rsid w:val="00AF64EC"/>
    <w:rsid w:val="00AF6684"/>
    <w:rsid w:val="00AF6E9B"/>
    <w:rsid w:val="00B00031"/>
    <w:rsid w:val="00B00254"/>
    <w:rsid w:val="00B0179A"/>
    <w:rsid w:val="00B03A9F"/>
    <w:rsid w:val="00B0480B"/>
    <w:rsid w:val="00B04E00"/>
    <w:rsid w:val="00B04E43"/>
    <w:rsid w:val="00B04F41"/>
    <w:rsid w:val="00B05198"/>
    <w:rsid w:val="00B056AA"/>
    <w:rsid w:val="00B0574B"/>
    <w:rsid w:val="00B067FA"/>
    <w:rsid w:val="00B0741E"/>
    <w:rsid w:val="00B07E4A"/>
    <w:rsid w:val="00B10A27"/>
    <w:rsid w:val="00B1199F"/>
    <w:rsid w:val="00B11AEA"/>
    <w:rsid w:val="00B11B22"/>
    <w:rsid w:val="00B11BA3"/>
    <w:rsid w:val="00B128ED"/>
    <w:rsid w:val="00B12BA7"/>
    <w:rsid w:val="00B13B5F"/>
    <w:rsid w:val="00B13CCF"/>
    <w:rsid w:val="00B13E54"/>
    <w:rsid w:val="00B142CF"/>
    <w:rsid w:val="00B1470C"/>
    <w:rsid w:val="00B14756"/>
    <w:rsid w:val="00B14865"/>
    <w:rsid w:val="00B14CEA"/>
    <w:rsid w:val="00B1515A"/>
    <w:rsid w:val="00B157B1"/>
    <w:rsid w:val="00B15B8C"/>
    <w:rsid w:val="00B16703"/>
    <w:rsid w:val="00B16C50"/>
    <w:rsid w:val="00B177B6"/>
    <w:rsid w:val="00B17E43"/>
    <w:rsid w:val="00B20062"/>
    <w:rsid w:val="00B20814"/>
    <w:rsid w:val="00B2147D"/>
    <w:rsid w:val="00B216EB"/>
    <w:rsid w:val="00B21790"/>
    <w:rsid w:val="00B226BC"/>
    <w:rsid w:val="00B22E56"/>
    <w:rsid w:val="00B234DA"/>
    <w:rsid w:val="00B23EE6"/>
    <w:rsid w:val="00B246D6"/>
    <w:rsid w:val="00B24C4B"/>
    <w:rsid w:val="00B25423"/>
    <w:rsid w:val="00B2575F"/>
    <w:rsid w:val="00B259B0"/>
    <w:rsid w:val="00B2733D"/>
    <w:rsid w:val="00B27669"/>
    <w:rsid w:val="00B30B63"/>
    <w:rsid w:val="00B30D21"/>
    <w:rsid w:val="00B30F6C"/>
    <w:rsid w:val="00B30F70"/>
    <w:rsid w:val="00B30FE4"/>
    <w:rsid w:val="00B31898"/>
    <w:rsid w:val="00B319D8"/>
    <w:rsid w:val="00B31B5F"/>
    <w:rsid w:val="00B320D4"/>
    <w:rsid w:val="00B326E1"/>
    <w:rsid w:val="00B32DBD"/>
    <w:rsid w:val="00B3329F"/>
    <w:rsid w:val="00B334F0"/>
    <w:rsid w:val="00B33FE6"/>
    <w:rsid w:val="00B34AB4"/>
    <w:rsid w:val="00B350ED"/>
    <w:rsid w:val="00B3513F"/>
    <w:rsid w:val="00B35BE8"/>
    <w:rsid w:val="00B35D88"/>
    <w:rsid w:val="00B3657B"/>
    <w:rsid w:val="00B365C0"/>
    <w:rsid w:val="00B3666B"/>
    <w:rsid w:val="00B36E69"/>
    <w:rsid w:val="00B36EB8"/>
    <w:rsid w:val="00B37120"/>
    <w:rsid w:val="00B37D39"/>
    <w:rsid w:val="00B40113"/>
    <w:rsid w:val="00B40697"/>
    <w:rsid w:val="00B406C3"/>
    <w:rsid w:val="00B41254"/>
    <w:rsid w:val="00B41533"/>
    <w:rsid w:val="00B41552"/>
    <w:rsid w:val="00B41639"/>
    <w:rsid w:val="00B41B8C"/>
    <w:rsid w:val="00B42A41"/>
    <w:rsid w:val="00B42D45"/>
    <w:rsid w:val="00B42DF1"/>
    <w:rsid w:val="00B43EB3"/>
    <w:rsid w:val="00B440AE"/>
    <w:rsid w:val="00B4477D"/>
    <w:rsid w:val="00B4490B"/>
    <w:rsid w:val="00B44B90"/>
    <w:rsid w:val="00B45237"/>
    <w:rsid w:val="00B45383"/>
    <w:rsid w:val="00B455FF"/>
    <w:rsid w:val="00B45642"/>
    <w:rsid w:val="00B45818"/>
    <w:rsid w:val="00B45DD0"/>
    <w:rsid w:val="00B45F09"/>
    <w:rsid w:val="00B463B8"/>
    <w:rsid w:val="00B4670E"/>
    <w:rsid w:val="00B46830"/>
    <w:rsid w:val="00B47380"/>
    <w:rsid w:val="00B47A9D"/>
    <w:rsid w:val="00B50923"/>
    <w:rsid w:val="00B50967"/>
    <w:rsid w:val="00B5157D"/>
    <w:rsid w:val="00B51A1E"/>
    <w:rsid w:val="00B51E86"/>
    <w:rsid w:val="00B51EF1"/>
    <w:rsid w:val="00B51F97"/>
    <w:rsid w:val="00B53476"/>
    <w:rsid w:val="00B53743"/>
    <w:rsid w:val="00B53ED8"/>
    <w:rsid w:val="00B54B89"/>
    <w:rsid w:val="00B555B0"/>
    <w:rsid w:val="00B5607D"/>
    <w:rsid w:val="00B57866"/>
    <w:rsid w:val="00B57FBE"/>
    <w:rsid w:val="00B602C7"/>
    <w:rsid w:val="00B60D2C"/>
    <w:rsid w:val="00B60DA8"/>
    <w:rsid w:val="00B62324"/>
    <w:rsid w:val="00B624F6"/>
    <w:rsid w:val="00B625DC"/>
    <w:rsid w:val="00B62936"/>
    <w:rsid w:val="00B6319A"/>
    <w:rsid w:val="00B633D2"/>
    <w:rsid w:val="00B63DA0"/>
    <w:rsid w:val="00B647C4"/>
    <w:rsid w:val="00B64FB9"/>
    <w:rsid w:val="00B65415"/>
    <w:rsid w:val="00B65C10"/>
    <w:rsid w:val="00B65DCB"/>
    <w:rsid w:val="00B6672E"/>
    <w:rsid w:val="00B67BA3"/>
    <w:rsid w:val="00B704A2"/>
    <w:rsid w:val="00B7085A"/>
    <w:rsid w:val="00B7165B"/>
    <w:rsid w:val="00B71953"/>
    <w:rsid w:val="00B726AD"/>
    <w:rsid w:val="00B726B5"/>
    <w:rsid w:val="00B72A1E"/>
    <w:rsid w:val="00B72B62"/>
    <w:rsid w:val="00B732E2"/>
    <w:rsid w:val="00B73D61"/>
    <w:rsid w:val="00B74176"/>
    <w:rsid w:val="00B747B8"/>
    <w:rsid w:val="00B75D0A"/>
    <w:rsid w:val="00B76144"/>
    <w:rsid w:val="00B76414"/>
    <w:rsid w:val="00B76F81"/>
    <w:rsid w:val="00B77324"/>
    <w:rsid w:val="00B77A96"/>
    <w:rsid w:val="00B77E57"/>
    <w:rsid w:val="00B77F6E"/>
    <w:rsid w:val="00B8182D"/>
    <w:rsid w:val="00B81B20"/>
    <w:rsid w:val="00B81F1E"/>
    <w:rsid w:val="00B82191"/>
    <w:rsid w:val="00B8226A"/>
    <w:rsid w:val="00B82283"/>
    <w:rsid w:val="00B82444"/>
    <w:rsid w:val="00B83BA0"/>
    <w:rsid w:val="00B83E05"/>
    <w:rsid w:val="00B8650E"/>
    <w:rsid w:val="00B86ADB"/>
    <w:rsid w:val="00B86F3B"/>
    <w:rsid w:val="00B871E8"/>
    <w:rsid w:val="00B9025F"/>
    <w:rsid w:val="00B90FA2"/>
    <w:rsid w:val="00B915E2"/>
    <w:rsid w:val="00B9278A"/>
    <w:rsid w:val="00B92B10"/>
    <w:rsid w:val="00B92DCD"/>
    <w:rsid w:val="00B93196"/>
    <w:rsid w:val="00B93D96"/>
    <w:rsid w:val="00B93E42"/>
    <w:rsid w:val="00B940AB"/>
    <w:rsid w:val="00B94215"/>
    <w:rsid w:val="00B94CE7"/>
    <w:rsid w:val="00B95741"/>
    <w:rsid w:val="00B95B30"/>
    <w:rsid w:val="00B960E5"/>
    <w:rsid w:val="00B963B5"/>
    <w:rsid w:val="00B964CB"/>
    <w:rsid w:val="00B97E32"/>
    <w:rsid w:val="00BA0189"/>
    <w:rsid w:val="00BA1114"/>
    <w:rsid w:val="00BA127E"/>
    <w:rsid w:val="00BA26AD"/>
    <w:rsid w:val="00BA29A0"/>
    <w:rsid w:val="00BA2D43"/>
    <w:rsid w:val="00BA3032"/>
    <w:rsid w:val="00BA40C5"/>
    <w:rsid w:val="00BA4339"/>
    <w:rsid w:val="00BA46CB"/>
    <w:rsid w:val="00BA48F4"/>
    <w:rsid w:val="00BA490B"/>
    <w:rsid w:val="00BA50B8"/>
    <w:rsid w:val="00BA663A"/>
    <w:rsid w:val="00BA6FEB"/>
    <w:rsid w:val="00BA70A5"/>
    <w:rsid w:val="00BA728E"/>
    <w:rsid w:val="00BA7826"/>
    <w:rsid w:val="00BA7830"/>
    <w:rsid w:val="00BA7D48"/>
    <w:rsid w:val="00BB0259"/>
    <w:rsid w:val="00BB15C9"/>
    <w:rsid w:val="00BB1C6C"/>
    <w:rsid w:val="00BB24D2"/>
    <w:rsid w:val="00BB32B1"/>
    <w:rsid w:val="00BB3AD9"/>
    <w:rsid w:val="00BB4029"/>
    <w:rsid w:val="00BB40C6"/>
    <w:rsid w:val="00BB45C6"/>
    <w:rsid w:val="00BB4C09"/>
    <w:rsid w:val="00BB53A2"/>
    <w:rsid w:val="00BB54B7"/>
    <w:rsid w:val="00BB5B6C"/>
    <w:rsid w:val="00BB5E9E"/>
    <w:rsid w:val="00BB5F30"/>
    <w:rsid w:val="00BB6B83"/>
    <w:rsid w:val="00BB76A1"/>
    <w:rsid w:val="00BB76FA"/>
    <w:rsid w:val="00BB77F9"/>
    <w:rsid w:val="00BB7B8A"/>
    <w:rsid w:val="00BB7BFF"/>
    <w:rsid w:val="00BC1923"/>
    <w:rsid w:val="00BC1CCB"/>
    <w:rsid w:val="00BC1EBA"/>
    <w:rsid w:val="00BC2371"/>
    <w:rsid w:val="00BC2612"/>
    <w:rsid w:val="00BC2974"/>
    <w:rsid w:val="00BC38BE"/>
    <w:rsid w:val="00BC38F0"/>
    <w:rsid w:val="00BC39CB"/>
    <w:rsid w:val="00BC469A"/>
    <w:rsid w:val="00BC4A83"/>
    <w:rsid w:val="00BC5003"/>
    <w:rsid w:val="00BC53F8"/>
    <w:rsid w:val="00BC5E91"/>
    <w:rsid w:val="00BC6A90"/>
    <w:rsid w:val="00BC7D79"/>
    <w:rsid w:val="00BD05E5"/>
    <w:rsid w:val="00BD1ED9"/>
    <w:rsid w:val="00BD212E"/>
    <w:rsid w:val="00BD28F5"/>
    <w:rsid w:val="00BD2F3B"/>
    <w:rsid w:val="00BD3492"/>
    <w:rsid w:val="00BD386B"/>
    <w:rsid w:val="00BD3BB5"/>
    <w:rsid w:val="00BD3FB1"/>
    <w:rsid w:val="00BD418A"/>
    <w:rsid w:val="00BD5446"/>
    <w:rsid w:val="00BD58CE"/>
    <w:rsid w:val="00BD5A91"/>
    <w:rsid w:val="00BD6A3B"/>
    <w:rsid w:val="00BD6B27"/>
    <w:rsid w:val="00BD6DBB"/>
    <w:rsid w:val="00BD7767"/>
    <w:rsid w:val="00BD7826"/>
    <w:rsid w:val="00BE00BB"/>
    <w:rsid w:val="00BE0223"/>
    <w:rsid w:val="00BE033F"/>
    <w:rsid w:val="00BE05D2"/>
    <w:rsid w:val="00BE06FD"/>
    <w:rsid w:val="00BE0D6B"/>
    <w:rsid w:val="00BE1383"/>
    <w:rsid w:val="00BE189B"/>
    <w:rsid w:val="00BE24F2"/>
    <w:rsid w:val="00BE2964"/>
    <w:rsid w:val="00BE2AD5"/>
    <w:rsid w:val="00BE4E9B"/>
    <w:rsid w:val="00BE5B04"/>
    <w:rsid w:val="00BE6338"/>
    <w:rsid w:val="00BE65BD"/>
    <w:rsid w:val="00BE696E"/>
    <w:rsid w:val="00BE6A2A"/>
    <w:rsid w:val="00BE6D6F"/>
    <w:rsid w:val="00BE709F"/>
    <w:rsid w:val="00BE7171"/>
    <w:rsid w:val="00BE729C"/>
    <w:rsid w:val="00BE731C"/>
    <w:rsid w:val="00BE7AD2"/>
    <w:rsid w:val="00BE7C7B"/>
    <w:rsid w:val="00BF0A0F"/>
    <w:rsid w:val="00BF0E6D"/>
    <w:rsid w:val="00BF16E2"/>
    <w:rsid w:val="00BF16F8"/>
    <w:rsid w:val="00BF1804"/>
    <w:rsid w:val="00BF1886"/>
    <w:rsid w:val="00BF19B6"/>
    <w:rsid w:val="00BF1B5C"/>
    <w:rsid w:val="00BF2229"/>
    <w:rsid w:val="00BF2346"/>
    <w:rsid w:val="00BF2A72"/>
    <w:rsid w:val="00BF2E78"/>
    <w:rsid w:val="00BF3A24"/>
    <w:rsid w:val="00BF434B"/>
    <w:rsid w:val="00BF4BE8"/>
    <w:rsid w:val="00BF4C20"/>
    <w:rsid w:val="00BF5B56"/>
    <w:rsid w:val="00BF7177"/>
    <w:rsid w:val="00C007DD"/>
    <w:rsid w:val="00C00D0F"/>
    <w:rsid w:val="00C01C5E"/>
    <w:rsid w:val="00C02269"/>
    <w:rsid w:val="00C027D8"/>
    <w:rsid w:val="00C02A11"/>
    <w:rsid w:val="00C02D73"/>
    <w:rsid w:val="00C036B3"/>
    <w:rsid w:val="00C03E22"/>
    <w:rsid w:val="00C04116"/>
    <w:rsid w:val="00C0448F"/>
    <w:rsid w:val="00C04CEC"/>
    <w:rsid w:val="00C05FD7"/>
    <w:rsid w:val="00C06BB8"/>
    <w:rsid w:val="00C07374"/>
    <w:rsid w:val="00C102AF"/>
    <w:rsid w:val="00C109DF"/>
    <w:rsid w:val="00C10A46"/>
    <w:rsid w:val="00C121B2"/>
    <w:rsid w:val="00C12534"/>
    <w:rsid w:val="00C12903"/>
    <w:rsid w:val="00C13310"/>
    <w:rsid w:val="00C13A1D"/>
    <w:rsid w:val="00C13E74"/>
    <w:rsid w:val="00C1486C"/>
    <w:rsid w:val="00C16405"/>
    <w:rsid w:val="00C16501"/>
    <w:rsid w:val="00C16EED"/>
    <w:rsid w:val="00C17101"/>
    <w:rsid w:val="00C172FB"/>
    <w:rsid w:val="00C1730D"/>
    <w:rsid w:val="00C17DF6"/>
    <w:rsid w:val="00C201E9"/>
    <w:rsid w:val="00C21850"/>
    <w:rsid w:val="00C22299"/>
    <w:rsid w:val="00C22E92"/>
    <w:rsid w:val="00C233B1"/>
    <w:rsid w:val="00C233B8"/>
    <w:rsid w:val="00C245FA"/>
    <w:rsid w:val="00C24BAD"/>
    <w:rsid w:val="00C258F8"/>
    <w:rsid w:val="00C25C32"/>
    <w:rsid w:val="00C25F00"/>
    <w:rsid w:val="00C25FD5"/>
    <w:rsid w:val="00C2764D"/>
    <w:rsid w:val="00C30600"/>
    <w:rsid w:val="00C30759"/>
    <w:rsid w:val="00C30D15"/>
    <w:rsid w:val="00C30DD4"/>
    <w:rsid w:val="00C30FA1"/>
    <w:rsid w:val="00C32725"/>
    <w:rsid w:val="00C32756"/>
    <w:rsid w:val="00C329DD"/>
    <w:rsid w:val="00C32A5E"/>
    <w:rsid w:val="00C32CEE"/>
    <w:rsid w:val="00C331E8"/>
    <w:rsid w:val="00C336E9"/>
    <w:rsid w:val="00C33A5B"/>
    <w:rsid w:val="00C33E71"/>
    <w:rsid w:val="00C33EC3"/>
    <w:rsid w:val="00C33FCA"/>
    <w:rsid w:val="00C345C3"/>
    <w:rsid w:val="00C34E71"/>
    <w:rsid w:val="00C34E99"/>
    <w:rsid w:val="00C35285"/>
    <w:rsid w:val="00C35355"/>
    <w:rsid w:val="00C35B10"/>
    <w:rsid w:val="00C36102"/>
    <w:rsid w:val="00C36382"/>
    <w:rsid w:val="00C374C9"/>
    <w:rsid w:val="00C378C2"/>
    <w:rsid w:val="00C40B81"/>
    <w:rsid w:val="00C415E5"/>
    <w:rsid w:val="00C41DC4"/>
    <w:rsid w:val="00C439CC"/>
    <w:rsid w:val="00C43C2F"/>
    <w:rsid w:val="00C43F50"/>
    <w:rsid w:val="00C441CE"/>
    <w:rsid w:val="00C44640"/>
    <w:rsid w:val="00C446B3"/>
    <w:rsid w:val="00C447C0"/>
    <w:rsid w:val="00C452DF"/>
    <w:rsid w:val="00C45495"/>
    <w:rsid w:val="00C4561F"/>
    <w:rsid w:val="00C45DB0"/>
    <w:rsid w:val="00C45FC6"/>
    <w:rsid w:val="00C46CEE"/>
    <w:rsid w:val="00C472AD"/>
    <w:rsid w:val="00C47830"/>
    <w:rsid w:val="00C479EF"/>
    <w:rsid w:val="00C509A2"/>
    <w:rsid w:val="00C509FB"/>
    <w:rsid w:val="00C50B05"/>
    <w:rsid w:val="00C50D39"/>
    <w:rsid w:val="00C50FEC"/>
    <w:rsid w:val="00C51525"/>
    <w:rsid w:val="00C51863"/>
    <w:rsid w:val="00C518B8"/>
    <w:rsid w:val="00C51C0B"/>
    <w:rsid w:val="00C523B7"/>
    <w:rsid w:val="00C52A77"/>
    <w:rsid w:val="00C5306C"/>
    <w:rsid w:val="00C53A52"/>
    <w:rsid w:val="00C541EF"/>
    <w:rsid w:val="00C544F6"/>
    <w:rsid w:val="00C54ECD"/>
    <w:rsid w:val="00C54F97"/>
    <w:rsid w:val="00C56B90"/>
    <w:rsid w:val="00C57BBA"/>
    <w:rsid w:val="00C60D75"/>
    <w:rsid w:val="00C60FDC"/>
    <w:rsid w:val="00C61525"/>
    <w:rsid w:val="00C62259"/>
    <w:rsid w:val="00C629DC"/>
    <w:rsid w:val="00C62AEE"/>
    <w:rsid w:val="00C631D3"/>
    <w:rsid w:val="00C636D8"/>
    <w:rsid w:val="00C63A32"/>
    <w:rsid w:val="00C63B56"/>
    <w:rsid w:val="00C63EC5"/>
    <w:rsid w:val="00C64359"/>
    <w:rsid w:val="00C646D9"/>
    <w:rsid w:val="00C64A91"/>
    <w:rsid w:val="00C65578"/>
    <w:rsid w:val="00C66366"/>
    <w:rsid w:val="00C6684E"/>
    <w:rsid w:val="00C66D03"/>
    <w:rsid w:val="00C67449"/>
    <w:rsid w:val="00C67F8B"/>
    <w:rsid w:val="00C7084F"/>
    <w:rsid w:val="00C71C4A"/>
    <w:rsid w:val="00C724B6"/>
    <w:rsid w:val="00C728C5"/>
    <w:rsid w:val="00C72B24"/>
    <w:rsid w:val="00C72DEE"/>
    <w:rsid w:val="00C74048"/>
    <w:rsid w:val="00C74783"/>
    <w:rsid w:val="00C749C7"/>
    <w:rsid w:val="00C74B87"/>
    <w:rsid w:val="00C75EAB"/>
    <w:rsid w:val="00C76381"/>
    <w:rsid w:val="00C7645D"/>
    <w:rsid w:val="00C76DDC"/>
    <w:rsid w:val="00C7766A"/>
    <w:rsid w:val="00C807B9"/>
    <w:rsid w:val="00C8142E"/>
    <w:rsid w:val="00C81819"/>
    <w:rsid w:val="00C81A43"/>
    <w:rsid w:val="00C81D46"/>
    <w:rsid w:val="00C8316D"/>
    <w:rsid w:val="00C836C1"/>
    <w:rsid w:val="00C844A2"/>
    <w:rsid w:val="00C86E74"/>
    <w:rsid w:val="00C872B7"/>
    <w:rsid w:val="00C8739C"/>
    <w:rsid w:val="00C87CC0"/>
    <w:rsid w:val="00C90285"/>
    <w:rsid w:val="00C919BE"/>
    <w:rsid w:val="00C921BE"/>
    <w:rsid w:val="00C928DA"/>
    <w:rsid w:val="00C93398"/>
    <w:rsid w:val="00C94446"/>
    <w:rsid w:val="00C94995"/>
    <w:rsid w:val="00C9527D"/>
    <w:rsid w:val="00C95727"/>
    <w:rsid w:val="00C958E8"/>
    <w:rsid w:val="00C95A31"/>
    <w:rsid w:val="00C95F64"/>
    <w:rsid w:val="00C9742B"/>
    <w:rsid w:val="00CA0385"/>
    <w:rsid w:val="00CA0628"/>
    <w:rsid w:val="00CA08A2"/>
    <w:rsid w:val="00CA08C4"/>
    <w:rsid w:val="00CA0D1A"/>
    <w:rsid w:val="00CA0F0E"/>
    <w:rsid w:val="00CA1425"/>
    <w:rsid w:val="00CA154B"/>
    <w:rsid w:val="00CA18A6"/>
    <w:rsid w:val="00CA28B1"/>
    <w:rsid w:val="00CA4A23"/>
    <w:rsid w:val="00CA4F24"/>
    <w:rsid w:val="00CA6D6B"/>
    <w:rsid w:val="00CA7656"/>
    <w:rsid w:val="00CA7701"/>
    <w:rsid w:val="00CA7CBB"/>
    <w:rsid w:val="00CA7D83"/>
    <w:rsid w:val="00CB084F"/>
    <w:rsid w:val="00CB0971"/>
    <w:rsid w:val="00CB0DF5"/>
    <w:rsid w:val="00CB10FF"/>
    <w:rsid w:val="00CB1251"/>
    <w:rsid w:val="00CB283E"/>
    <w:rsid w:val="00CB3C4A"/>
    <w:rsid w:val="00CB495E"/>
    <w:rsid w:val="00CB52C4"/>
    <w:rsid w:val="00CB58C3"/>
    <w:rsid w:val="00CB5D77"/>
    <w:rsid w:val="00CB5F31"/>
    <w:rsid w:val="00CB6436"/>
    <w:rsid w:val="00CB68C7"/>
    <w:rsid w:val="00CB7882"/>
    <w:rsid w:val="00CC14B5"/>
    <w:rsid w:val="00CC1545"/>
    <w:rsid w:val="00CC1CB4"/>
    <w:rsid w:val="00CC2E0D"/>
    <w:rsid w:val="00CC3926"/>
    <w:rsid w:val="00CC41A0"/>
    <w:rsid w:val="00CC4855"/>
    <w:rsid w:val="00CC55FE"/>
    <w:rsid w:val="00CC58E7"/>
    <w:rsid w:val="00CC605C"/>
    <w:rsid w:val="00CC60DB"/>
    <w:rsid w:val="00CC614F"/>
    <w:rsid w:val="00CC6BCD"/>
    <w:rsid w:val="00CC738F"/>
    <w:rsid w:val="00CC76F8"/>
    <w:rsid w:val="00CC7FEB"/>
    <w:rsid w:val="00CD0731"/>
    <w:rsid w:val="00CD098B"/>
    <w:rsid w:val="00CD1786"/>
    <w:rsid w:val="00CD1E3F"/>
    <w:rsid w:val="00CD213D"/>
    <w:rsid w:val="00CD228E"/>
    <w:rsid w:val="00CD2621"/>
    <w:rsid w:val="00CD3356"/>
    <w:rsid w:val="00CD518A"/>
    <w:rsid w:val="00CD6369"/>
    <w:rsid w:val="00CD6731"/>
    <w:rsid w:val="00CD6CCB"/>
    <w:rsid w:val="00CD7983"/>
    <w:rsid w:val="00CE025A"/>
    <w:rsid w:val="00CE043A"/>
    <w:rsid w:val="00CE0596"/>
    <w:rsid w:val="00CE26C3"/>
    <w:rsid w:val="00CE29CD"/>
    <w:rsid w:val="00CE2E5B"/>
    <w:rsid w:val="00CE30EC"/>
    <w:rsid w:val="00CE3383"/>
    <w:rsid w:val="00CE3840"/>
    <w:rsid w:val="00CE3AD8"/>
    <w:rsid w:val="00CE3EFF"/>
    <w:rsid w:val="00CE5FC2"/>
    <w:rsid w:val="00CE61F9"/>
    <w:rsid w:val="00CE7C06"/>
    <w:rsid w:val="00CF02E9"/>
    <w:rsid w:val="00CF052C"/>
    <w:rsid w:val="00CF0BFF"/>
    <w:rsid w:val="00CF3406"/>
    <w:rsid w:val="00CF41AE"/>
    <w:rsid w:val="00CF498B"/>
    <w:rsid w:val="00CF5519"/>
    <w:rsid w:val="00CF553B"/>
    <w:rsid w:val="00CF570D"/>
    <w:rsid w:val="00CF611B"/>
    <w:rsid w:val="00CF61D5"/>
    <w:rsid w:val="00CF703F"/>
    <w:rsid w:val="00CF79FF"/>
    <w:rsid w:val="00D007C9"/>
    <w:rsid w:val="00D008FE"/>
    <w:rsid w:val="00D009EB"/>
    <w:rsid w:val="00D00A72"/>
    <w:rsid w:val="00D017CA"/>
    <w:rsid w:val="00D02084"/>
    <w:rsid w:val="00D02628"/>
    <w:rsid w:val="00D026D2"/>
    <w:rsid w:val="00D03AE5"/>
    <w:rsid w:val="00D04687"/>
    <w:rsid w:val="00D0553F"/>
    <w:rsid w:val="00D059A0"/>
    <w:rsid w:val="00D05B7A"/>
    <w:rsid w:val="00D07111"/>
    <w:rsid w:val="00D0749C"/>
    <w:rsid w:val="00D07BD7"/>
    <w:rsid w:val="00D10178"/>
    <w:rsid w:val="00D11BB7"/>
    <w:rsid w:val="00D11CE3"/>
    <w:rsid w:val="00D11D40"/>
    <w:rsid w:val="00D1201D"/>
    <w:rsid w:val="00D124CB"/>
    <w:rsid w:val="00D12CCB"/>
    <w:rsid w:val="00D14144"/>
    <w:rsid w:val="00D146AB"/>
    <w:rsid w:val="00D14704"/>
    <w:rsid w:val="00D14F65"/>
    <w:rsid w:val="00D157EB"/>
    <w:rsid w:val="00D15D1D"/>
    <w:rsid w:val="00D16372"/>
    <w:rsid w:val="00D17370"/>
    <w:rsid w:val="00D1794B"/>
    <w:rsid w:val="00D17D37"/>
    <w:rsid w:val="00D17FDE"/>
    <w:rsid w:val="00D20133"/>
    <w:rsid w:val="00D204BF"/>
    <w:rsid w:val="00D20C98"/>
    <w:rsid w:val="00D21164"/>
    <w:rsid w:val="00D21649"/>
    <w:rsid w:val="00D22602"/>
    <w:rsid w:val="00D2260B"/>
    <w:rsid w:val="00D2356D"/>
    <w:rsid w:val="00D23846"/>
    <w:rsid w:val="00D2424D"/>
    <w:rsid w:val="00D26356"/>
    <w:rsid w:val="00D26D39"/>
    <w:rsid w:val="00D26F23"/>
    <w:rsid w:val="00D272FD"/>
    <w:rsid w:val="00D278E7"/>
    <w:rsid w:val="00D27CBC"/>
    <w:rsid w:val="00D307F9"/>
    <w:rsid w:val="00D30E91"/>
    <w:rsid w:val="00D32DFB"/>
    <w:rsid w:val="00D32EB4"/>
    <w:rsid w:val="00D331E2"/>
    <w:rsid w:val="00D33917"/>
    <w:rsid w:val="00D33E75"/>
    <w:rsid w:val="00D340EF"/>
    <w:rsid w:val="00D3474A"/>
    <w:rsid w:val="00D35567"/>
    <w:rsid w:val="00D35A35"/>
    <w:rsid w:val="00D36081"/>
    <w:rsid w:val="00D36780"/>
    <w:rsid w:val="00D3683A"/>
    <w:rsid w:val="00D36852"/>
    <w:rsid w:val="00D379B1"/>
    <w:rsid w:val="00D37EB8"/>
    <w:rsid w:val="00D37F8B"/>
    <w:rsid w:val="00D40820"/>
    <w:rsid w:val="00D40F47"/>
    <w:rsid w:val="00D41AA4"/>
    <w:rsid w:val="00D423A0"/>
    <w:rsid w:val="00D4259D"/>
    <w:rsid w:val="00D42E9C"/>
    <w:rsid w:val="00D43C99"/>
    <w:rsid w:val="00D43CAB"/>
    <w:rsid w:val="00D44C45"/>
    <w:rsid w:val="00D44D03"/>
    <w:rsid w:val="00D44D92"/>
    <w:rsid w:val="00D4549B"/>
    <w:rsid w:val="00D45FE8"/>
    <w:rsid w:val="00D461FD"/>
    <w:rsid w:val="00D466B2"/>
    <w:rsid w:val="00D469F1"/>
    <w:rsid w:val="00D46D8A"/>
    <w:rsid w:val="00D47148"/>
    <w:rsid w:val="00D4749B"/>
    <w:rsid w:val="00D479F9"/>
    <w:rsid w:val="00D47A71"/>
    <w:rsid w:val="00D50F07"/>
    <w:rsid w:val="00D51038"/>
    <w:rsid w:val="00D51E0B"/>
    <w:rsid w:val="00D51F9D"/>
    <w:rsid w:val="00D523E6"/>
    <w:rsid w:val="00D52637"/>
    <w:rsid w:val="00D52970"/>
    <w:rsid w:val="00D5398B"/>
    <w:rsid w:val="00D541FA"/>
    <w:rsid w:val="00D54CDB"/>
    <w:rsid w:val="00D558D9"/>
    <w:rsid w:val="00D56869"/>
    <w:rsid w:val="00D56D52"/>
    <w:rsid w:val="00D57AAE"/>
    <w:rsid w:val="00D60803"/>
    <w:rsid w:val="00D61469"/>
    <w:rsid w:val="00D61D61"/>
    <w:rsid w:val="00D624EC"/>
    <w:rsid w:val="00D62DB3"/>
    <w:rsid w:val="00D63166"/>
    <w:rsid w:val="00D648C2"/>
    <w:rsid w:val="00D658C1"/>
    <w:rsid w:val="00D65DEA"/>
    <w:rsid w:val="00D65F7B"/>
    <w:rsid w:val="00D662C0"/>
    <w:rsid w:val="00D6681F"/>
    <w:rsid w:val="00D66AC6"/>
    <w:rsid w:val="00D66CD9"/>
    <w:rsid w:val="00D67070"/>
    <w:rsid w:val="00D67295"/>
    <w:rsid w:val="00D67BAE"/>
    <w:rsid w:val="00D701C3"/>
    <w:rsid w:val="00D7074A"/>
    <w:rsid w:val="00D7111E"/>
    <w:rsid w:val="00D71C6B"/>
    <w:rsid w:val="00D72254"/>
    <w:rsid w:val="00D72B43"/>
    <w:rsid w:val="00D72CDA"/>
    <w:rsid w:val="00D72D87"/>
    <w:rsid w:val="00D73168"/>
    <w:rsid w:val="00D744F0"/>
    <w:rsid w:val="00D7526F"/>
    <w:rsid w:val="00D7547E"/>
    <w:rsid w:val="00D75743"/>
    <w:rsid w:val="00D75A57"/>
    <w:rsid w:val="00D77413"/>
    <w:rsid w:val="00D77D85"/>
    <w:rsid w:val="00D77FC7"/>
    <w:rsid w:val="00D8022A"/>
    <w:rsid w:val="00D807CA"/>
    <w:rsid w:val="00D81B44"/>
    <w:rsid w:val="00D81D17"/>
    <w:rsid w:val="00D81D52"/>
    <w:rsid w:val="00D82849"/>
    <w:rsid w:val="00D8286D"/>
    <w:rsid w:val="00D8316D"/>
    <w:rsid w:val="00D838DF"/>
    <w:rsid w:val="00D84201"/>
    <w:rsid w:val="00D84303"/>
    <w:rsid w:val="00D84BEB"/>
    <w:rsid w:val="00D85FCD"/>
    <w:rsid w:val="00D86D22"/>
    <w:rsid w:val="00D86EF1"/>
    <w:rsid w:val="00D879B9"/>
    <w:rsid w:val="00D9093D"/>
    <w:rsid w:val="00D90BFC"/>
    <w:rsid w:val="00D911F3"/>
    <w:rsid w:val="00D91323"/>
    <w:rsid w:val="00D91AE4"/>
    <w:rsid w:val="00D91B9B"/>
    <w:rsid w:val="00D930DF"/>
    <w:rsid w:val="00D940CF"/>
    <w:rsid w:val="00D945C3"/>
    <w:rsid w:val="00D95E9C"/>
    <w:rsid w:val="00D96506"/>
    <w:rsid w:val="00D967D5"/>
    <w:rsid w:val="00D96822"/>
    <w:rsid w:val="00D975DC"/>
    <w:rsid w:val="00D9774A"/>
    <w:rsid w:val="00DA0243"/>
    <w:rsid w:val="00DA0F84"/>
    <w:rsid w:val="00DA22B2"/>
    <w:rsid w:val="00DA27E8"/>
    <w:rsid w:val="00DA3494"/>
    <w:rsid w:val="00DA4C7C"/>
    <w:rsid w:val="00DA5A33"/>
    <w:rsid w:val="00DA60AA"/>
    <w:rsid w:val="00DA645A"/>
    <w:rsid w:val="00DA669B"/>
    <w:rsid w:val="00DA69D9"/>
    <w:rsid w:val="00DA6E23"/>
    <w:rsid w:val="00DA79B7"/>
    <w:rsid w:val="00DA7A85"/>
    <w:rsid w:val="00DA7AE4"/>
    <w:rsid w:val="00DB0333"/>
    <w:rsid w:val="00DB0CF5"/>
    <w:rsid w:val="00DB18B8"/>
    <w:rsid w:val="00DB22FD"/>
    <w:rsid w:val="00DB23F4"/>
    <w:rsid w:val="00DB2B84"/>
    <w:rsid w:val="00DB2F74"/>
    <w:rsid w:val="00DB3419"/>
    <w:rsid w:val="00DB36EA"/>
    <w:rsid w:val="00DB4015"/>
    <w:rsid w:val="00DB5025"/>
    <w:rsid w:val="00DB6264"/>
    <w:rsid w:val="00DB710C"/>
    <w:rsid w:val="00DB7C6F"/>
    <w:rsid w:val="00DC00BE"/>
    <w:rsid w:val="00DC04C6"/>
    <w:rsid w:val="00DC0C76"/>
    <w:rsid w:val="00DC0E53"/>
    <w:rsid w:val="00DC134B"/>
    <w:rsid w:val="00DC1647"/>
    <w:rsid w:val="00DC1BF1"/>
    <w:rsid w:val="00DC2B20"/>
    <w:rsid w:val="00DC2FDF"/>
    <w:rsid w:val="00DC337E"/>
    <w:rsid w:val="00DC404A"/>
    <w:rsid w:val="00DC42DA"/>
    <w:rsid w:val="00DC4669"/>
    <w:rsid w:val="00DC4EAF"/>
    <w:rsid w:val="00DC5146"/>
    <w:rsid w:val="00DC52EA"/>
    <w:rsid w:val="00DC5760"/>
    <w:rsid w:val="00DC5828"/>
    <w:rsid w:val="00DC58F1"/>
    <w:rsid w:val="00DC6CAE"/>
    <w:rsid w:val="00DC71D6"/>
    <w:rsid w:val="00DC761E"/>
    <w:rsid w:val="00DC7F27"/>
    <w:rsid w:val="00DD03A7"/>
    <w:rsid w:val="00DD0C11"/>
    <w:rsid w:val="00DD0C48"/>
    <w:rsid w:val="00DD1C31"/>
    <w:rsid w:val="00DD2032"/>
    <w:rsid w:val="00DD2194"/>
    <w:rsid w:val="00DD3D98"/>
    <w:rsid w:val="00DD3DA6"/>
    <w:rsid w:val="00DD3DFF"/>
    <w:rsid w:val="00DD3F39"/>
    <w:rsid w:val="00DD4015"/>
    <w:rsid w:val="00DD430D"/>
    <w:rsid w:val="00DD4660"/>
    <w:rsid w:val="00DD4DDC"/>
    <w:rsid w:val="00DD58F6"/>
    <w:rsid w:val="00DD5955"/>
    <w:rsid w:val="00DD5A0B"/>
    <w:rsid w:val="00DD5ADB"/>
    <w:rsid w:val="00DD5D5C"/>
    <w:rsid w:val="00DD682A"/>
    <w:rsid w:val="00DD7EC1"/>
    <w:rsid w:val="00DE0204"/>
    <w:rsid w:val="00DE093B"/>
    <w:rsid w:val="00DE0F4A"/>
    <w:rsid w:val="00DE110A"/>
    <w:rsid w:val="00DE1385"/>
    <w:rsid w:val="00DE1D63"/>
    <w:rsid w:val="00DE1D89"/>
    <w:rsid w:val="00DE24E7"/>
    <w:rsid w:val="00DE29F0"/>
    <w:rsid w:val="00DE53A3"/>
    <w:rsid w:val="00DE5666"/>
    <w:rsid w:val="00DE5ECB"/>
    <w:rsid w:val="00DE62B7"/>
    <w:rsid w:val="00DE6382"/>
    <w:rsid w:val="00DE67A1"/>
    <w:rsid w:val="00DE6D59"/>
    <w:rsid w:val="00DE6DDB"/>
    <w:rsid w:val="00DF07A9"/>
    <w:rsid w:val="00DF0C68"/>
    <w:rsid w:val="00DF0E4A"/>
    <w:rsid w:val="00DF17E9"/>
    <w:rsid w:val="00DF1D0D"/>
    <w:rsid w:val="00DF1E03"/>
    <w:rsid w:val="00DF21D0"/>
    <w:rsid w:val="00DF2C18"/>
    <w:rsid w:val="00DF382B"/>
    <w:rsid w:val="00DF3ADF"/>
    <w:rsid w:val="00DF3FC1"/>
    <w:rsid w:val="00DF4F4A"/>
    <w:rsid w:val="00DF4F74"/>
    <w:rsid w:val="00DF6175"/>
    <w:rsid w:val="00DF6D00"/>
    <w:rsid w:val="00E00249"/>
    <w:rsid w:val="00E00E5D"/>
    <w:rsid w:val="00E01A8D"/>
    <w:rsid w:val="00E02331"/>
    <w:rsid w:val="00E0316E"/>
    <w:rsid w:val="00E03339"/>
    <w:rsid w:val="00E03751"/>
    <w:rsid w:val="00E04698"/>
    <w:rsid w:val="00E04D22"/>
    <w:rsid w:val="00E04EBF"/>
    <w:rsid w:val="00E05167"/>
    <w:rsid w:val="00E05B64"/>
    <w:rsid w:val="00E060C4"/>
    <w:rsid w:val="00E06ACB"/>
    <w:rsid w:val="00E06ECC"/>
    <w:rsid w:val="00E06F57"/>
    <w:rsid w:val="00E07A39"/>
    <w:rsid w:val="00E07AF8"/>
    <w:rsid w:val="00E10108"/>
    <w:rsid w:val="00E112FA"/>
    <w:rsid w:val="00E12776"/>
    <w:rsid w:val="00E127EE"/>
    <w:rsid w:val="00E13A2B"/>
    <w:rsid w:val="00E13BAF"/>
    <w:rsid w:val="00E13BC4"/>
    <w:rsid w:val="00E14363"/>
    <w:rsid w:val="00E14700"/>
    <w:rsid w:val="00E147DA"/>
    <w:rsid w:val="00E14F71"/>
    <w:rsid w:val="00E152F2"/>
    <w:rsid w:val="00E155B2"/>
    <w:rsid w:val="00E15F95"/>
    <w:rsid w:val="00E1607B"/>
    <w:rsid w:val="00E1639F"/>
    <w:rsid w:val="00E164CB"/>
    <w:rsid w:val="00E17E14"/>
    <w:rsid w:val="00E204E7"/>
    <w:rsid w:val="00E20919"/>
    <w:rsid w:val="00E21116"/>
    <w:rsid w:val="00E21A76"/>
    <w:rsid w:val="00E21DA7"/>
    <w:rsid w:val="00E2248C"/>
    <w:rsid w:val="00E22B64"/>
    <w:rsid w:val="00E22E3E"/>
    <w:rsid w:val="00E23351"/>
    <w:rsid w:val="00E235F2"/>
    <w:rsid w:val="00E239FE"/>
    <w:rsid w:val="00E24120"/>
    <w:rsid w:val="00E2446D"/>
    <w:rsid w:val="00E24D08"/>
    <w:rsid w:val="00E25632"/>
    <w:rsid w:val="00E25766"/>
    <w:rsid w:val="00E26FD1"/>
    <w:rsid w:val="00E27903"/>
    <w:rsid w:val="00E305AA"/>
    <w:rsid w:val="00E3082B"/>
    <w:rsid w:val="00E30C60"/>
    <w:rsid w:val="00E313E6"/>
    <w:rsid w:val="00E33199"/>
    <w:rsid w:val="00E3344C"/>
    <w:rsid w:val="00E35C87"/>
    <w:rsid w:val="00E35D40"/>
    <w:rsid w:val="00E36BF0"/>
    <w:rsid w:val="00E40232"/>
    <w:rsid w:val="00E404ED"/>
    <w:rsid w:val="00E407A7"/>
    <w:rsid w:val="00E40DFE"/>
    <w:rsid w:val="00E40ED2"/>
    <w:rsid w:val="00E4160A"/>
    <w:rsid w:val="00E422BC"/>
    <w:rsid w:val="00E4247E"/>
    <w:rsid w:val="00E42819"/>
    <w:rsid w:val="00E42E74"/>
    <w:rsid w:val="00E435C4"/>
    <w:rsid w:val="00E43B4B"/>
    <w:rsid w:val="00E44244"/>
    <w:rsid w:val="00E44CBA"/>
    <w:rsid w:val="00E455C7"/>
    <w:rsid w:val="00E458AB"/>
    <w:rsid w:val="00E45A78"/>
    <w:rsid w:val="00E45F73"/>
    <w:rsid w:val="00E461EA"/>
    <w:rsid w:val="00E468B0"/>
    <w:rsid w:val="00E47884"/>
    <w:rsid w:val="00E50567"/>
    <w:rsid w:val="00E505DF"/>
    <w:rsid w:val="00E50EE9"/>
    <w:rsid w:val="00E51E81"/>
    <w:rsid w:val="00E525B4"/>
    <w:rsid w:val="00E52627"/>
    <w:rsid w:val="00E52853"/>
    <w:rsid w:val="00E52AEF"/>
    <w:rsid w:val="00E53298"/>
    <w:rsid w:val="00E53730"/>
    <w:rsid w:val="00E54E0F"/>
    <w:rsid w:val="00E54F7B"/>
    <w:rsid w:val="00E5564B"/>
    <w:rsid w:val="00E556E5"/>
    <w:rsid w:val="00E55B29"/>
    <w:rsid w:val="00E55C3D"/>
    <w:rsid w:val="00E55DE6"/>
    <w:rsid w:val="00E56B88"/>
    <w:rsid w:val="00E5705D"/>
    <w:rsid w:val="00E578CA"/>
    <w:rsid w:val="00E6063B"/>
    <w:rsid w:val="00E61757"/>
    <w:rsid w:val="00E6282D"/>
    <w:rsid w:val="00E634C4"/>
    <w:rsid w:val="00E639EF"/>
    <w:rsid w:val="00E651D1"/>
    <w:rsid w:val="00E65310"/>
    <w:rsid w:val="00E65BCE"/>
    <w:rsid w:val="00E663CC"/>
    <w:rsid w:val="00E67042"/>
    <w:rsid w:val="00E674DE"/>
    <w:rsid w:val="00E67DE7"/>
    <w:rsid w:val="00E67E4A"/>
    <w:rsid w:val="00E67EB7"/>
    <w:rsid w:val="00E707D1"/>
    <w:rsid w:val="00E70C63"/>
    <w:rsid w:val="00E70E7D"/>
    <w:rsid w:val="00E72052"/>
    <w:rsid w:val="00E72357"/>
    <w:rsid w:val="00E723CC"/>
    <w:rsid w:val="00E72D6C"/>
    <w:rsid w:val="00E72E1A"/>
    <w:rsid w:val="00E73211"/>
    <w:rsid w:val="00E73BE9"/>
    <w:rsid w:val="00E740CE"/>
    <w:rsid w:val="00E7432C"/>
    <w:rsid w:val="00E74CD3"/>
    <w:rsid w:val="00E74D07"/>
    <w:rsid w:val="00E74E2B"/>
    <w:rsid w:val="00E7572B"/>
    <w:rsid w:val="00E7608D"/>
    <w:rsid w:val="00E765E5"/>
    <w:rsid w:val="00E7697F"/>
    <w:rsid w:val="00E76A27"/>
    <w:rsid w:val="00E7742F"/>
    <w:rsid w:val="00E77F8C"/>
    <w:rsid w:val="00E80DC1"/>
    <w:rsid w:val="00E82452"/>
    <w:rsid w:val="00E82774"/>
    <w:rsid w:val="00E82AB8"/>
    <w:rsid w:val="00E82DBD"/>
    <w:rsid w:val="00E82EFB"/>
    <w:rsid w:val="00E83A47"/>
    <w:rsid w:val="00E83C37"/>
    <w:rsid w:val="00E840F7"/>
    <w:rsid w:val="00E84836"/>
    <w:rsid w:val="00E848DB"/>
    <w:rsid w:val="00E85CB7"/>
    <w:rsid w:val="00E868AB"/>
    <w:rsid w:val="00E87BF5"/>
    <w:rsid w:val="00E902C9"/>
    <w:rsid w:val="00E90570"/>
    <w:rsid w:val="00E90A1E"/>
    <w:rsid w:val="00E90B45"/>
    <w:rsid w:val="00E9199C"/>
    <w:rsid w:val="00E91CE4"/>
    <w:rsid w:val="00E91DCC"/>
    <w:rsid w:val="00E91FEA"/>
    <w:rsid w:val="00E92052"/>
    <w:rsid w:val="00E921D7"/>
    <w:rsid w:val="00E92331"/>
    <w:rsid w:val="00E9233E"/>
    <w:rsid w:val="00E92644"/>
    <w:rsid w:val="00E929F9"/>
    <w:rsid w:val="00E92C23"/>
    <w:rsid w:val="00E93A07"/>
    <w:rsid w:val="00E94114"/>
    <w:rsid w:val="00E9524D"/>
    <w:rsid w:val="00E95416"/>
    <w:rsid w:val="00E967D9"/>
    <w:rsid w:val="00E971A0"/>
    <w:rsid w:val="00E97336"/>
    <w:rsid w:val="00E97B40"/>
    <w:rsid w:val="00EA00A8"/>
    <w:rsid w:val="00EA084A"/>
    <w:rsid w:val="00EA0E61"/>
    <w:rsid w:val="00EA1AAF"/>
    <w:rsid w:val="00EA297C"/>
    <w:rsid w:val="00EA3DD3"/>
    <w:rsid w:val="00EA434E"/>
    <w:rsid w:val="00EA6486"/>
    <w:rsid w:val="00EA67A4"/>
    <w:rsid w:val="00EA77C6"/>
    <w:rsid w:val="00EA7D62"/>
    <w:rsid w:val="00EB058A"/>
    <w:rsid w:val="00EB0A2C"/>
    <w:rsid w:val="00EB11B2"/>
    <w:rsid w:val="00EB23D7"/>
    <w:rsid w:val="00EB2477"/>
    <w:rsid w:val="00EB3508"/>
    <w:rsid w:val="00EB375D"/>
    <w:rsid w:val="00EB57FA"/>
    <w:rsid w:val="00EB634D"/>
    <w:rsid w:val="00EB7497"/>
    <w:rsid w:val="00EB74F4"/>
    <w:rsid w:val="00EB7558"/>
    <w:rsid w:val="00EC0294"/>
    <w:rsid w:val="00EC0717"/>
    <w:rsid w:val="00EC0731"/>
    <w:rsid w:val="00EC087B"/>
    <w:rsid w:val="00EC0E56"/>
    <w:rsid w:val="00EC0E86"/>
    <w:rsid w:val="00EC15EF"/>
    <w:rsid w:val="00EC166B"/>
    <w:rsid w:val="00EC2E80"/>
    <w:rsid w:val="00EC354D"/>
    <w:rsid w:val="00EC57B9"/>
    <w:rsid w:val="00EC5A2A"/>
    <w:rsid w:val="00EC5B02"/>
    <w:rsid w:val="00EC6751"/>
    <w:rsid w:val="00EC6F39"/>
    <w:rsid w:val="00EC72BB"/>
    <w:rsid w:val="00EC72C1"/>
    <w:rsid w:val="00EC7A75"/>
    <w:rsid w:val="00EC7AFC"/>
    <w:rsid w:val="00EC7C4B"/>
    <w:rsid w:val="00EC7DA1"/>
    <w:rsid w:val="00ED0593"/>
    <w:rsid w:val="00ED07AF"/>
    <w:rsid w:val="00ED1561"/>
    <w:rsid w:val="00ED18C9"/>
    <w:rsid w:val="00ED2103"/>
    <w:rsid w:val="00ED25C6"/>
    <w:rsid w:val="00ED2624"/>
    <w:rsid w:val="00ED2E0C"/>
    <w:rsid w:val="00ED2F37"/>
    <w:rsid w:val="00ED3645"/>
    <w:rsid w:val="00ED389F"/>
    <w:rsid w:val="00ED3CBD"/>
    <w:rsid w:val="00ED4A6B"/>
    <w:rsid w:val="00ED4F03"/>
    <w:rsid w:val="00ED4F18"/>
    <w:rsid w:val="00ED56F6"/>
    <w:rsid w:val="00ED5909"/>
    <w:rsid w:val="00ED62B7"/>
    <w:rsid w:val="00ED6653"/>
    <w:rsid w:val="00ED698F"/>
    <w:rsid w:val="00ED75AB"/>
    <w:rsid w:val="00ED7D5C"/>
    <w:rsid w:val="00EE0835"/>
    <w:rsid w:val="00EE106B"/>
    <w:rsid w:val="00EE14C4"/>
    <w:rsid w:val="00EE15E8"/>
    <w:rsid w:val="00EE2B90"/>
    <w:rsid w:val="00EE3440"/>
    <w:rsid w:val="00EE3B3E"/>
    <w:rsid w:val="00EE3CDB"/>
    <w:rsid w:val="00EE4100"/>
    <w:rsid w:val="00EE413E"/>
    <w:rsid w:val="00EE42A7"/>
    <w:rsid w:val="00EE42B0"/>
    <w:rsid w:val="00EE5123"/>
    <w:rsid w:val="00EE5B89"/>
    <w:rsid w:val="00EE6695"/>
    <w:rsid w:val="00EE6772"/>
    <w:rsid w:val="00EE680A"/>
    <w:rsid w:val="00EE6D57"/>
    <w:rsid w:val="00EE7857"/>
    <w:rsid w:val="00EE7F56"/>
    <w:rsid w:val="00EF00BB"/>
    <w:rsid w:val="00EF0947"/>
    <w:rsid w:val="00EF0D9A"/>
    <w:rsid w:val="00EF1D13"/>
    <w:rsid w:val="00EF224F"/>
    <w:rsid w:val="00EF2402"/>
    <w:rsid w:val="00EF2BC9"/>
    <w:rsid w:val="00EF2FCC"/>
    <w:rsid w:val="00EF34B8"/>
    <w:rsid w:val="00EF371E"/>
    <w:rsid w:val="00EF4A4E"/>
    <w:rsid w:val="00EF4BAC"/>
    <w:rsid w:val="00EF5298"/>
    <w:rsid w:val="00EF56C9"/>
    <w:rsid w:val="00EF5F87"/>
    <w:rsid w:val="00EF6064"/>
    <w:rsid w:val="00EF6336"/>
    <w:rsid w:val="00EF6371"/>
    <w:rsid w:val="00EF757D"/>
    <w:rsid w:val="00F00AF0"/>
    <w:rsid w:val="00F017BF"/>
    <w:rsid w:val="00F02E7D"/>
    <w:rsid w:val="00F03326"/>
    <w:rsid w:val="00F040FB"/>
    <w:rsid w:val="00F04757"/>
    <w:rsid w:val="00F04F0F"/>
    <w:rsid w:val="00F04F9F"/>
    <w:rsid w:val="00F0544D"/>
    <w:rsid w:val="00F05882"/>
    <w:rsid w:val="00F05A5A"/>
    <w:rsid w:val="00F05FDA"/>
    <w:rsid w:val="00F063AB"/>
    <w:rsid w:val="00F0657B"/>
    <w:rsid w:val="00F065CA"/>
    <w:rsid w:val="00F06630"/>
    <w:rsid w:val="00F0694E"/>
    <w:rsid w:val="00F06E42"/>
    <w:rsid w:val="00F1022D"/>
    <w:rsid w:val="00F10656"/>
    <w:rsid w:val="00F106F6"/>
    <w:rsid w:val="00F1079C"/>
    <w:rsid w:val="00F1127E"/>
    <w:rsid w:val="00F1164C"/>
    <w:rsid w:val="00F1275A"/>
    <w:rsid w:val="00F12C52"/>
    <w:rsid w:val="00F12EF5"/>
    <w:rsid w:val="00F13B1B"/>
    <w:rsid w:val="00F154B0"/>
    <w:rsid w:val="00F15653"/>
    <w:rsid w:val="00F15975"/>
    <w:rsid w:val="00F15C1E"/>
    <w:rsid w:val="00F16B49"/>
    <w:rsid w:val="00F2080C"/>
    <w:rsid w:val="00F2128C"/>
    <w:rsid w:val="00F21687"/>
    <w:rsid w:val="00F217B8"/>
    <w:rsid w:val="00F22166"/>
    <w:rsid w:val="00F2317D"/>
    <w:rsid w:val="00F231D8"/>
    <w:rsid w:val="00F23285"/>
    <w:rsid w:val="00F2362F"/>
    <w:rsid w:val="00F245B6"/>
    <w:rsid w:val="00F25546"/>
    <w:rsid w:val="00F257AE"/>
    <w:rsid w:val="00F258E9"/>
    <w:rsid w:val="00F25A8B"/>
    <w:rsid w:val="00F264AD"/>
    <w:rsid w:val="00F27D17"/>
    <w:rsid w:val="00F30150"/>
    <w:rsid w:val="00F3084D"/>
    <w:rsid w:val="00F30D4E"/>
    <w:rsid w:val="00F32063"/>
    <w:rsid w:val="00F323A1"/>
    <w:rsid w:val="00F34224"/>
    <w:rsid w:val="00F3444F"/>
    <w:rsid w:val="00F344DD"/>
    <w:rsid w:val="00F34B8B"/>
    <w:rsid w:val="00F34CFA"/>
    <w:rsid w:val="00F35138"/>
    <w:rsid w:val="00F35BAA"/>
    <w:rsid w:val="00F360B7"/>
    <w:rsid w:val="00F36D9D"/>
    <w:rsid w:val="00F36F89"/>
    <w:rsid w:val="00F37136"/>
    <w:rsid w:val="00F375D7"/>
    <w:rsid w:val="00F37609"/>
    <w:rsid w:val="00F377CB"/>
    <w:rsid w:val="00F378BC"/>
    <w:rsid w:val="00F4007E"/>
    <w:rsid w:val="00F40332"/>
    <w:rsid w:val="00F40D99"/>
    <w:rsid w:val="00F417E2"/>
    <w:rsid w:val="00F418C5"/>
    <w:rsid w:val="00F419F4"/>
    <w:rsid w:val="00F42E3F"/>
    <w:rsid w:val="00F434C8"/>
    <w:rsid w:val="00F438C4"/>
    <w:rsid w:val="00F44DB7"/>
    <w:rsid w:val="00F44EA0"/>
    <w:rsid w:val="00F44FB2"/>
    <w:rsid w:val="00F45490"/>
    <w:rsid w:val="00F45D9A"/>
    <w:rsid w:val="00F4619B"/>
    <w:rsid w:val="00F46215"/>
    <w:rsid w:val="00F464FF"/>
    <w:rsid w:val="00F46E2D"/>
    <w:rsid w:val="00F475BD"/>
    <w:rsid w:val="00F47F8F"/>
    <w:rsid w:val="00F50E43"/>
    <w:rsid w:val="00F50F88"/>
    <w:rsid w:val="00F51F23"/>
    <w:rsid w:val="00F5211B"/>
    <w:rsid w:val="00F52DA4"/>
    <w:rsid w:val="00F53E17"/>
    <w:rsid w:val="00F55419"/>
    <w:rsid w:val="00F556C2"/>
    <w:rsid w:val="00F55D94"/>
    <w:rsid w:val="00F566F0"/>
    <w:rsid w:val="00F57F1F"/>
    <w:rsid w:val="00F60674"/>
    <w:rsid w:val="00F60EF1"/>
    <w:rsid w:val="00F61BE7"/>
    <w:rsid w:val="00F61FB7"/>
    <w:rsid w:val="00F62223"/>
    <w:rsid w:val="00F62C11"/>
    <w:rsid w:val="00F62E80"/>
    <w:rsid w:val="00F63602"/>
    <w:rsid w:val="00F63A23"/>
    <w:rsid w:val="00F63A98"/>
    <w:rsid w:val="00F63F6B"/>
    <w:rsid w:val="00F643EB"/>
    <w:rsid w:val="00F64544"/>
    <w:rsid w:val="00F65AE6"/>
    <w:rsid w:val="00F65DBA"/>
    <w:rsid w:val="00F65ECE"/>
    <w:rsid w:val="00F6652D"/>
    <w:rsid w:val="00F67519"/>
    <w:rsid w:val="00F67588"/>
    <w:rsid w:val="00F7046F"/>
    <w:rsid w:val="00F70478"/>
    <w:rsid w:val="00F70670"/>
    <w:rsid w:val="00F7072C"/>
    <w:rsid w:val="00F708A9"/>
    <w:rsid w:val="00F70BC0"/>
    <w:rsid w:val="00F7172A"/>
    <w:rsid w:val="00F724E9"/>
    <w:rsid w:val="00F72742"/>
    <w:rsid w:val="00F72ADF"/>
    <w:rsid w:val="00F72FEF"/>
    <w:rsid w:val="00F73092"/>
    <w:rsid w:val="00F73143"/>
    <w:rsid w:val="00F731E5"/>
    <w:rsid w:val="00F75444"/>
    <w:rsid w:val="00F759BB"/>
    <w:rsid w:val="00F762F4"/>
    <w:rsid w:val="00F76329"/>
    <w:rsid w:val="00F76390"/>
    <w:rsid w:val="00F76617"/>
    <w:rsid w:val="00F76795"/>
    <w:rsid w:val="00F7694B"/>
    <w:rsid w:val="00F774DF"/>
    <w:rsid w:val="00F77858"/>
    <w:rsid w:val="00F80174"/>
    <w:rsid w:val="00F80475"/>
    <w:rsid w:val="00F8178F"/>
    <w:rsid w:val="00F8224F"/>
    <w:rsid w:val="00F822BD"/>
    <w:rsid w:val="00F82EE2"/>
    <w:rsid w:val="00F831B0"/>
    <w:rsid w:val="00F8345B"/>
    <w:rsid w:val="00F83845"/>
    <w:rsid w:val="00F83BAD"/>
    <w:rsid w:val="00F83D72"/>
    <w:rsid w:val="00F83E5F"/>
    <w:rsid w:val="00F8562D"/>
    <w:rsid w:val="00F85932"/>
    <w:rsid w:val="00F85BC0"/>
    <w:rsid w:val="00F8608A"/>
    <w:rsid w:val="00F872B1"/>
    <w:rsid w:val="00F87F1D"/>
    <w:rsid w:val="00F87FE5"/>
    <w:rsid w:val="00F90C35"/>
    <w:rsid w:val="00F91B1E"/>
    <w:rsid w:val="00F93147"/>
    <w:rsid w:val="00F93744"/>
    <w:rsid w:val="00F93B24"/>
    <w:rsid w:val="00F93BA6"/>
    <w:rsid w:val="00F941CB"/>
    <w:rsid w:val="00F94448"/>
    <w:rsid w:val="00F94853"/>
    <w:rsid w:val="00F95388"/>
    <w:rsid w:val="00F95863"/>
    <w:rsid w:val="00F95D4A"/>
    <w:rsid w:val="00F95FB8"/>
    <w:rsid w:val="00F96938"/>
    <w:rsid w:val="00F96FED"/>
    <w:rsid w:val="00F97725"/>
    <w:rsid w:val="00F97F1D"/>
    <w:rsid w:val="00FA01FC"/>
    <w:rsid w:val="00FA0629"/>
    <w:rsid w:val="00FA16BB"/>
    <w:rsid w:val="00FA1843"/>
    <w:rsid w:val="00FA1A79"/>
    <w:rsid w:val="00FA281A"/>
    <w:rsid w:val="00FA2A1D"/>
    <w:rsid w:val="00FA3746"/>
    <w:rsid w:val="00FA3DC7"/>
    <w:rsid w:val="00FA40A7"/>
    <w:rsid w:val="00FA4365"/>
    <w:rsid w:val="00FA4554"/>
    <w:rsid w:val="00FA47C4"/>
    <w:rsid w:val="00FA58E6"/>
    <w:rsid w:val="00FA5ADF"/>
    <w:rsid w:val="00FA5FCA"/>
    <w:rsid w:val="00FA61B0"/>
    <w:rsid w:val="00FA647E"/>
    <w:rsid w:val="00FA76E6"/>
    <w:rsid w:val="00FA7F5A"/>
    <w:rsid w:val="00FB0587"/>
    <w:rsid w:val="00FB0D82"/>
    <w:rsid w:val="00FB16C2"/>
    <w:rsid w:val="00FB2509"/>
    <w:rsid w:val="00FB2CC0"/>
    <w:rsid w:val="00FB2F1D"/>
    <w:rsid w:val="00FB35B4"/>
    <w:rsid w:val="00FB438B"/>
    <w:rsid w:val="00FB5217"/>
    <w:rsid w:val="00FB6117"/>
    <w:rsid w:val="00FB6691"/>
    <w:rsid w:val="00FB6758"/>
    <w:rsid w:val="00FC00F7"/>
    <w:rsid w:val="00FC0534"/>
    <w:rsid w:val="00FC29EB"/>
    <w:rsid w:val="00FC3B72"/>
    <w:rsid w:val="00FC3DF9"/>
    <w:rsid w:val="00FC3EA7"/>
    <w:rsid w:val="00FC4D37"/>
    <w:rsid w:val="00FC4F88"/>
    <w:rsid w:val="00FC59D8"/>
    <w:rsid w:val="00FC5B18"/>
    <w:rsid w:val="00FC697B"/>
    <w:rsid w:val="00FC720A"/>
    <w:rsid w:val="00FC7478"/>
    <w:rsid w:val="00FC7610"/>
    <w:rsid w:val="00FC796C"/>
    <w:rsid w:val="00FD4A0D"/>
    <w:rsid w:val="00FD51B8"/>
    <w:rsid w:val="00FD5445"/>
    <w:rsid w:val="00FD5B07"/>
    <w:rsid w:val="00FD5B4C"/>
    <w:rsid w:val="00FD6388"/>
    <w:rsid w:val="00FD7044"/>
    <w:rsid w:val="00FD741E"/>
    <w:rsid w:val="00FD74B1"/>
    <w:rsid w:val="00FD76DF"/>
    <w:rsid w:val="00FE0CFD"/>
    <w:rsid w:val="00FE0FFF"/>
    <w:rsid w:val="00FE11CA"/>
    <w:rsid w:val="00FE139B"/>
    <w:rsid w:val="00FE1861"/>
    <w:rsid w:val="00FE2388"/>
    <w:rsid w:val="00FE2B42"/>
    <w:rsid w:val="00FE2E27"/>
    <w:rsid w:val="00FE2F81"/>
    <w:rsid w:val="00FE4AF2"/>
    <w:rsid w:val="00FE4B41"/>
    <w:rsid w:val="00FE4BAF"/>
    <w:rsid w:val="00FE4D7D"/>
    <w:rsid w:val="00FE6603"/>
    <w:rsid w:val="00FE67E1"/>
    <w:rsid w:val="00FE6AA7"/>
    <w:rsid w:val="00FE75C4"/>
    <w:rsid w:val="00FE787D"/>
    <w:rsid w:val="00FE79AB"/>
    <w:rsid w:val="00FE7AEF"/>
    <w:rsid w:val="00FE7E43"/>
    <w:rsid w:val="00FF0519"/>
    <w:rsid w:val="00FF08C9"/>
    <w:rsid w:val="00FF0F20"/>
    <w:rsid w:val="00FF17A1"/>
    <w:rsid w:val="00FF2BD0"/>
    <w:rsid w:val="00FF3501"/>
    <w:rsid w:val="00FF36FE"/>
    <w:rsid w:val="00FF419B"/>
    <w:rsid w:val="00FF475E"/>
    <w:rsid w:val="00FF4A7C"/>
    <w:rsid w:val="00FF4C59"/>
    <w:rsid w:val="00FF4D1E"/>
    <w:rsid w:val="00FF5290"/>
    <w:rsid w:val="00FF52CE"/>
    <w:rsid w:val="00FF5326"/>
    <w:rsid w:val="00FF538D"/>
    <w:rsid w:val="00FF5487"/>
    <w:rsid w:val="00FF56A8"/>
    <w:rsid w:val="00FF59B9"/>
    <w:rsid w:val="00FF6532"/>
    <w:rsid w:val="00FF67B8"/>
    <w:rsid w:val="00FF7794"/>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f" fillcolor="white" stroke="f">
      <v:fill color="white" on="f"/>
      <v:stroke on="f"/>
      <o:colormru v:ext="edit" colors="#f8f8f8,#e7e6e6,#ff6,#f2f2f2,#deeaf6,#ff9"/>
    </o:shapedefaults>
    <o:shapelayout v:ext="edit">
      <o:idmap v:ext="edit" data="2"/>
    </o:shapelayout>
  </w:shapeDefaults>
  <w:decimalSymbol w:val="."/>
  <w:listSeparator w:val=","/>
  <w14:docId w14:val="24CC2E56"/>
  <w15:chartTrackingRefBased/>
  <w15:docId w15:val="{BC3B36CB-D3A2-4776-A502-64EC8D7E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437AFF"/>
    <w:pPr>
      <w:outlineLvl w:val="0"/>
    </w:pPr>
    <w:rPr>
      <w:sz w:val="34"/>
      <w:szCs w:val="34"/>
    </w:rPr>
  </w:style>
  <w:style w:type="paragraph" w:styleId="Heading2">
    <w:name w:val="heading 2"/>
    <w:basedOn w:val="Normal"/>
    <w:next w:val="Normal"/>
    <w:link w:val="Heading2Char"/>
    <w:uiPriority w:val="9"/>
    <w:unhideWhenUsed/>
    <w:qFormat/>
    <w:rsid w:val="00540048"/>
    <w:pPr>
      <w:keepNext/>
      <w:keepLines/>
      <w:widowControl w:val="0"/>
      <w:spacing w:before="120"/>
      <w:jc w:val="center"/>
      <w:outlineLvl w:val="1"/>
    </w:pPr>
    <w:rPr>
      <w:rFonts w:ascii="Century Gothic" w:eastAsia="Times New Roman" w:hAnsi="Century Gothic" w:cs="Calibri Light"/>
      <w:b/>
      <w:color w:val="262626"/>
      <w:sz w:val="32"/>
      <w:szCs w:val="32"/>
      <w:lang w:val="en-CA"/>
    </w:rPr>
  </w:style>
  <w:style w:type="paragraph" w:styleId="Heading3">
    <w:name w:val="heading 3"/>
    <w:basedOn w:val="Heading2"/>
    <w:next w:val="Normal"/>
    <w:link w:val="Heading3Char"/>
    <w:uiPriority w:val="9"/>
    <w:unhideWhenUsed/>
    <w:qFormat/>
    <w:rsid w:val="00C87CC0"/>
    <w:pPr>
      <w:outlineLvl w:val="2"/>
    </w:pPr>
    <w:rPr>
      <w:sz w:val="28"/>
      <w:szCs w:val="28"/>
    </w:rPr>
  </w:style>
  <w:style w:type="paragraph" w:styleId="Heading4">
    <w:name w:val="heading 4"/>
    <w:basedOn w:val="Normal"/>
    <w:next w:val="Normal"/>
    <w:link w:val="Heading4Char"/>
    <w:uiPriority w:val="9"/>
    <w:unhideWhenUsed/>
    <w:qFormat/>
    <w:rsid w:val="00894686"/>
    <w:pPr>
      <w:spacing w:before="60"/>
      <w:jc w:val="center"/>
      <w:outlineLvl w:val="3"/>
    </w:pPr>
    <w:rPr>
      <w:rFonts w:ascii="Century Gothic" w:hAnsi="Century Gothic"/>
      <w:b/>
      <w:bCs/>
      <w:sz w:val="24"/>
      <w:szCs w:val="24"/>
    </w:rPr>
  </w:style>
  <w:style w:type="paragraph" w:styleId="Heading5">
    <w:name w:val="heading 5"/>
    <w:basedOn w:val="Normal"/>
    <w:next w:val="Normal"/>
    <w:link w:val="Heading5Char"/>
    <w:uiPriority w:val="9"/>
    <w:unhideWhenUsed/>
    <w:qFormat/>
    <w:rsid w:val="00384F09"/>
    <w:pPr>
      <w:spacing w:before="240"/>
      <w:ind w:left="86" w:right="101"/>
      <w:jc w:val="center"/>
      <w:outlineLvl w:val="4"/>
    </w:pPr>
    <w:rPr>
      <w:rFonts w:ascii="Ink Free" w:hAnsi="Ink Free"/>
      <w:b/>
      <w:bCs/>
      <w:color w:val="17365D"/>
      <w:sz w:val="32"/>
      <w:szCs w:val="32"/>
      <w:lang w:val="en-CA"/>
    </w:rPr>
  </w:style>
  <w:style w:type="paragraph" w:styleId="Heading6">
    <w:name w:val="heading 6"/>
    <w:basedOn w:val="Heading2"/>
    <w:next w:val="Normal"/>
    <w:link w:val="Heading6Char"/>
    <w:uiPriority w:val="9"/>
    <w:unhideWhenUsed/>
    <w:qFormat/>
    <w:rsid w:val="00DF17E9"/>
    <w:pPr>
      <w:pBdr>
        <w:bottom w:val="single" w:sz="4" w:space="5" w:color="A6A6A6"/>
      </w:pBdr>
      <w:jc w:val="left"/>
      <w:outlineLvl w:val="5"/>
    </w:pPr>
    <w:rPr>
      <w:b w:val="0"/>
      <w:color w:val="7F7F7F"/>
      <w:sz w:val="20"/>
      <w:szCs w:val="20"/>
    </w:rPr>
  </w:style>
  <w:style w:type="paragraph" w:styleId="Heading7">
    <w:name w:val="heading 7"/>
    <w:basedOn w:val="Normal"/>
    <w:next w:val="Normal"/>
    <w:link w:val="Heading7Char"/>
    <w:uiPriority w:val="9"/>
    <w:unhideWhenUsed/>
    <w:qFormat/>
    <w:rsid w:val="007A6C3E"/>
    <w:pPr>
      <w:keepNext/>
      <w:keepLines/>
      <w:spacing w:before="40" w:after="0"/>
      <w:outlineLvl w:val="6"/>
    </w:pPr>
    <w:rPr>
      <w:rFonts w:ascii="Calibri Light" w:eastAsia="Times New Roman" w:hAnsi="Calibri Light"/>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437AFF"/>
    <w:rPr>
      <w:rFonts w:ascii="Century Gothic" w:eastAsia="Times New Roman" w:hAnsi="Century Gothic" w:cs="Calibri Light"/>
      <w:b/>
      <w:color w:val="262626"/>
      <w:sz w:val="34"/>
      <w:szCs w:val="34"/>
      <w:lang w:val="en-CA"/>
    </w:rPr>
  </w:style>
  <w:style w:type="character" w:customStyle="1" w:styleId="Heading2Char">
    <w:name w:val="Heading 2 Char"/>
    <w:link w:val="Heading2"/>
    <w:uiPriority w:val="9"/>
    <w:rsid w:val="00540048"/>
    <w:rPr>
      <w:rFonts w:ascii="Century Gothic" w:eastAsia="Times New Roman" w:hAnsi="Century Gothic" w:cs="Calibri Light"/>
      <w:b/>
      <w:color w:val="262626"/>
      <w:sz w:val="32"/>
      <w:szCs w:val="32"/>
      <w:lang w:val="en-CA"/>
    </w:rPr>
  </w:style>
  <w:style w:type="character" w:customStyle="1" w:styleId="Heading3Char">
    <w:name w:val="Heading 3 Char"/>
    <w:link w:val="Heading3"/>
    <w:uiPriority w:val="9"/>
    <w:rsid w:val="00C87CC0"/>
    <w:rPr>
      <w:rFonts w:ascii="Century Gothic" w:eastAsia="Times New Roman" w:hAnsi="Century Gothic" w:cs="Calibri Light"/>
      <w:b/>
      <w:color w:val="262626"/>
      <w:sz w:val="28"/>
      <w:szCs w:val="28"/>
      <w:lang w:val="en-CA"/>
    </w:rPr>
  </w:style>
  <w:style w:type="paragraph" w:styleId="Title">
    <w:name w:val="Title"/>
    <w:basedOn w:val="Normal"/>
    <w:next w:val="Normal"/>
    <w:link w:val="TitleChar"/>
    <w:uiPriority w:val="10"/>
    <w:qFormat/>
    <w:rsid w:val="00D3474A"/>
    <w:pPr>
      <w:spacing w:after="0"/>
    </w:pPr>
    <w:rPr>
      <w:rFonts w:ascii="Arial Narrow" w:hAnsi="Arial Narrow"/>
      <w:sz w:val="124"/>
      <w:szCs w:val="124"/>
    </w:rPr>
  </w:style>
  <w:style w:type="character" w:customStyle="1" w:styleId="TitleChar">
    <w:name w:val="Title Char"/>
    <w:link w:val="Title"/>
    <w:uiPriority w:val="10"/>
    <w:rsid w:val="00D3474A"/>
    <w:rPr>
      <w:rFonts w:ascii="Arial Narrow" w:hAnsi="Arial Narrow"/>
      <w:sz w:val="124"/>
      <w:szCs w:val="124"/>
    </w:rPr>
  </w:style>
  <w:style w:type="character" w:customStyle="1" w:styleId="Heading4Char">
    <w:name w:val="Heading 4 Char"/>
    <w:link w:val="Heading4"/>
    <w:uiPriority w:val="9"/>
    <w:rsid w:val="00894686"/>
    <w:rPr>
      <w:rFonts w:ascii="Century Gothic" w:hAnsi="Century Gothic"/>
      <w:b/>
      <w:bCs/>
      <w:sz w:val="24"/>
      <w:szCs w:val="24"/>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B82444"/>
    <w:pPr>
      <w:numPr>
        <w:numId w:val="3"/>
      </w:numPr>
      <w:spacing w:after="4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styleId="BalloonText">
    <w:name w:val="Balloon Text"/>
    <w:basedOn w:val="Normal"/>
    <w:link w:val="BalloonTextChar"/>
    <w:uiPriority w:val="99"/>
    <w:semiHidden/>
    <w:unhideWhenUsed/>
    <w:rsid w:val="00532B40"/>
    <w:pPr>
      <w:spacing w:after="0"/>
    </w:pPr>
    <w:rPr>
      <w:rFonts w:ascii="Segoe UI" w:hAnsi="Segoe UI" w:cs="Segoe UI"/>
      <w:sz w:val="18"/>
      <w:szCs w:val="18"/>
    </w:rPr>
  </w:style>
  <w:style w:type="character" w:customStyle="1" w:styleId="BalloonTextChar">
    <w:name w:val="Balloon Text Char"/>
    <w:link w:val="BalloonText"/>
    <w:uiPriority w:val="99"/>
    <w:semiHidden/>
    <w:rsid w:val="00532B40"/>
    <w:rPr>
      <w:rFonts w:ascii="Segoe UI" w:hAnsi="Segoe UI" w:cs="Segoe UI"/>
      <w:sz w:val="18"/>
      <w:szCs w:val="18"/>
    </w:rPr>
  </w:style>
  <w:style w:type="character" w:customStyle="1" w:styleId="tgc">
    <w:name w:val="_tgc"/>
    <w:rsid w:val="008B639A"/>
  </w:style>
  <w:style w:type="character" w:customStyle="1" w:styleId="Heading5Char">
    <w:name w:val="Heading 5 Char"/>
    <w:link w:val="Heading5"/>
    <w:uiPriority w:val="9"/>
    <w:rsid w:val="00384F09"/>
    <w:rPr>
      <w:rFonts w:ascii="Ink Free" w:hAnsi="Ink Free"/>
      <w:b/>
      <w:bCs/>
      <w:color w:val="17365D"/>
      <w:sz w:val="32"/>
      <w:szCs w:val="32"/>
      <w:lang w:val="en-CA"/>
    </w:rPr>
  </w:style>
  <w:style w:type="character" w:customStyle="1" w:styleId="Heading6Char">
    <w:name w:val="Heading 6 Char"/>
    <w:link w:val="Heading6"/>
    <w:uiPriority w:val="9"/>
    <w:rsid w:val="00DF17E9"/>
    <w:rPr>
      <w:rFonts w:ascii="Century Gothic" w:eastAsia="Times New Roman" w:hAnsi="Century Gothic" w:cs="Calibri Light"/>
      <w:color w:val="7F7F7F"/>
      <w:lang w:val="en-CA"/>
    </w:rPr>
  </w:style>
  <w:style w:type="character" w:styleId="FollowedHyperlink">
    <w:name w:val="FollowedHyperlink"/>
    <w:uiPriority w:val="99"/>
    <w:semiHidden/>
    <w:unhideWhenUsed/>
    <w:rsid w:val="00654F56"/>
    <w:rPr>
      <w:color w:val="954F72"/>
      <w:u w:val="single"/>
    </w:rPr>
  </w:style>
  <w:style w:type="character" w:customStyle="1" w:styleId="Heading7Char">
    <w:name w:val="Heading 7 Char"/>
    <w:link w:val="Heading7"/>
    <w:uiPriority w:val="9"/>
    <w:rsid w:val="007A6C3E"/>
    <w:rPr>
      <w:rFonts w:ascii="Calibri Light" w:eastAsia="Times New Roman" w:hAnsi="Calibri Light" w:cs="Times New Roman"/>
      <w:i/>
      <w:iCs/>
      <w:color w:val="243F60"/>
      <w:sz w:val="22"/>
      <w:szCs w:val="22"/>
    </w:rPr>
  </w:style>
  <w:style w:type="character" w:customStyle="1" w:styleId="renderedqtext">
    <w:name w:val="rendered_qtext"/>
    <w:rsid w:val="002C2B52"/>
  </w:style>
  <w:style w:type="character" w:customStyle="1" w:styleId="1jbip">
    <w:name w:val="_1jbip"/>
    <w:basedOn w:val="DefaultParagraphFont"/>
    <w:rsid w:val="00F47F8F"/>
  </w:style>
  <w:style w:type="paragraph" w:styleId="Quote">
    <w:name w:val="Quote"/>
    <w:basedOn w:val="Normal"/>
    <w:next w:val="Normal"/>
    <w:link w:val="QuoteChar"/>
    <w:uiPriority w:val="29"/>
    <w:qFormat/>
    <w:rsid w:val="001541FB"/>
    <w:rPr>
      <w:i/>
      <w:iCs/>
      <w:color w:val="000000"/>
      <w:lang w:val="en-CA"/>
    </w:rPr>
  </w:style>
  <w:style w:type="character" w:customStyle="1" w:styleId="QuoteChar">
    <w:name w:val="Quote Char"/>
    <w:link w:val="Quote"/>
    <w:uiPriority w:val="29"/>
    <w:rsid w:val="001541FB"/>
    <w:rPr>
      <w:i/>
      <w:iCs/>
      <w:color w:val="000000"/>
      <w:sz w:val="22"/>
      <w:szCs w:val="22"/>
      <w:lang w:val="en-CA"/>
    </w:rPr>
  </w:style>
  <w:style w:type="character" w:styleId="SubtleEmphasis">
    <w:name w:val="Subtle Emphasis"/>
    <w:uiPriority w:val="19"/>
    <w:qFormat/>
    <w:rsid w:val="001541FB"/>
    <w:rPr>
      <w:i/>
      <w:iCs/>
      <w:color w:val="808080"/>
    </w:rPr>
  </w:style>
  <w:style w:type="character" w:customStyle="1" w:styleId="e24kjd">
    <w:name w:val="e24kjd"/>
    <w:basedOn w:val="DefaultParagraphFont"/>
    <w:rsid w:val="00E83C37"/>
  </w:style>
  <w:style w:type="character" w:customStyle="1" w:styleId="inlineeditorvalue">
    <w:name w:val="inline_editor_value"/>
    <w:basedOn w:val="DefaultParagraphFont"/>
    <w:rsid w:val="00057E55"/>
  </w:style>
  <w:style w:type="character" w:customStyle="1" w:styleId="Title2">
    <w:name w:val="Title2"/>
    <w:basedOn w:val="DefaultParagraphFont"/>
    <w:rsid w:val="00EE42B0"/>
  </w:style>
  <w:style w:type="character" w:customStyle="1" w:styleId="wprm-recipe-ingredient-amount">
    <w:name w:val="wprm-recipe-ingredient-amount"/>
    <w:rsid w:val="006B1BE3"/>
  </w:style>
  <w:style w:type="character" w:customStyle="1" w:styleId="wprm-recipe-ingredient-name">
    <w:name w:val="wprm-recipe-ingredient-name"/>
    <w:rsid w:val="006B1BE3"/>
  </w:style>
  <w:style w:type="character" w:customStyle="1" w:styleId="wprm-recipe-ingredient-notes">
    <w:name w:val="wprm-recipe-ingredient-notes"/>
    <w:rsid w:val="006B1BE3"/>
  </w:style>
  <w:style w:type="character" w:customStyle="1" w:styleId="wprm-recipe-ingredient-unit">
    <w:name w:val="wprm-recipe-ingredient-unit"/>
    <w:rsid w:val="006B1BE3"/>
  </w:style>
  <w:style w:type="paragraph" w:styleId="IntenseQuote">
    <w:name w:val="Intense Quote"/>
    <w:basedOn w:val="Normal"/>
    <w:next w:val="Normal"/>
    <w:link w:val="IntenseQuoteChar"/>
    <w:uiPriority w:val="30"/>
    <w:qFormat/>
    <w:rsid w:val="00DC4669"/>
    <w:pPr>
      <w:pBdr>
        <w:top w:val="single" w:sz="4" w:space="10" w:color="604900" w:themeColor="accent1"/>
        <w:bottom w:val="single" w:sz="4" w:space="10" w:color="604900" w:themeColor="accent1"/>
      </w:pBdr>
      <w:spacing w:before="360" w:after="360"/>
      <w:ind w:left="864" w:right="864"/>
      <w:jc w:val="center"/>
    </w:pPr>
    <w:rPr>
      <w:i/>
      <w:iCs/>
      <w:color w:val="604900" w:themeColor="accent1"/>
    </w:rPr>
  </w:style>
  <w:style w:type="character" w:customStyle="1" w:styleId="IntenseQuoteChar">
    <w:name w:val="Intense Quote Char"/>
    <w:basedOn w:val="DefaultParagraphFont"/>
    <w:link w:val="IntenseQuote"/>
    <w:uiPriority w:val="30"/>
    <w:rsid w:val="00DC4669"/>
    <w:rPr>
      <w:i/>
      <w:iCs/>
      <w:color w:val="604900" w:themeColor="accent1"/>
      <w:sz w:val="22"/>
      <w:szCs w:val="22"/>
    </w:rPr>
  </w:style>
  <w:style w:type="paragraph" w:customStyle="1" w:styleId="xmsonormal">
    <w:name w:val="x_msonormal"/>
    <w:basedOn w:val="Normal"/>
    <w:rsid w:val="0021790D"/>
    <w:pPr>
      <w:spacing w:before="100" w:beforeAutospacing="1" w:after="100" w:afterAutospacing="1"/>
    </w:pPr>
    <w:rPr>
      <w:rFonts w:ascii="Times New Roman" w:eastAsia="Times New Roman" w:hAnsi="Times New Roman"/>
      <w:sz w:val="24"/>
      <w:szCs w:val="24"/>
    </w:rPr>
  </w:style>
  <w:style w:type="character" w:customStyle="1" w:styleId="muxgbd">
    <w:name w:val="muxgbd"/>
    <w:basedOn w:val="DefaultParagraphFont"/>
    <w:rsid w:val="002E75CD"/>
  </w:style>
  <w:style w:type="character" w:styleId="UnresolvedMention">
    <w:name w:val="Unresolved Mention"/>
    <w:basedOn w:val="DefaultParagraphFont"/>
    <w:uiPriority w:val="99"/>
    <w:semiHidden/>
    <w:unhideWhenUsed/>
    <w:rsid w:val="00D5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004">
      <w:bodyDiv w:val="1"/>
      <w:marLeft w:val="0"/>
      <w:marRight w:val="0"/>
      <w:marTop w:val="0"/>
      <w:marBottom w:val="0"/>
      <w:divBdr>
        <w:top w:val="none" w:sz="0" w:space="0" w:color="auto"/>
        <w:left w:val="none" w:sz="0" w:space="0" w:color="auto"/>
        <w:bottom w:val="none" w:sz="0" w:space="0" w:color="auto"/>
        <w:right w:val="none" w:sz="0" w:space="0" w:color="auto"/>
      </w:divBdr>
    </w:div>
    <w:div w:id="4872218">
      <w:bodyDiv w:val="1"/>
      <w:marLeft w:val="0"/>
      <w:marRight w:val="0"/>
      <w:marTop w:val="0"/>
      <w:marBottom w:val="0"/>
      <w:divBdr>
        <w:top w:val="none" w:sz="0" w:space="0" w:color="auto"/>
        <w:left w:val="none" w:sz="0" w:space="0" w:color="auto"/>
        <w:bottom w:val="none" w:sz="0" w:space="0" w:color="auto"/>
        <w:right w:val="none" w:sz="0" w:space="0" w:color="auto"/>
      </w:divBdr>
    </w:div>
    <w:div w:id="15891261">
      <w:bodyDiv w:val="1"/>
      <w:marLeft w:val="0"/>
      <w:marRight w:val="0"/>
      <w:marTop w:val="0"/>
      <w:marBottom w:val="0"/>
      <w:divBdr>
        <w:top w:val="none" w:sz="0" w:space="0" w:color="auto"/>
        <w:left w:val="none" w:sz="0" w:space="0" w:color="auto"/>
        <w:bottom w:val="none" w:sz="0" w:space="0" w:color="auto"/>
        <w:right w:val="none" w:sz="0" w:space="0" w:color="auto"/>
      </w:divBdr>
    </w:div>
    <w:div w:id="27922287">
      <w:bodyDiv w:val="1"/>
      <w:marLeft w:val="0"/>
      <w:marRight w:val="0"/>
      <w:marTop w:val="0"/>
      <w:marBottom w:val="0"/>
      <w:divBdr>
        <w:top w:val="none" w:sz="0" w:space="0" w:color="auto"/>
        <w:left w:val="none" w:sz="0" w:space="0" w:color="auto"/>
        <w:bottom w:val="none" w:sz="0" w:space="0" w:color="auto"/>
        <w:right w:val="none" w:sz="0" w:space="0" w:color="auto"/>
      </w:divBdr>
    </w:div>
    <w:div w:id="41830570">
      <w:bodyDiv w:val="1"/>
      <w:marLeft w:val="0"/>
      <w:marRight w:val="0"/>
      <w:marTop w:val="0"/>
      <w:marBottom w:val="0"/>
      <w:divBdr>
        <w:top w:val="none" w:sz="0" w:space="0" w:color="auto"/>
        <w:left w:val="none" w:sz="0" w:space="0" w:color="auto"/>
        <w:bottom w:val="none" w:sz="0" w:space="0" w:color="auto"/>
        <w:right w:val="none" w:sz="0" w:space="0" w:color="auto"/>
      </w:divBdr>
    </w:div>
    <w:div w:id="53894761">
      <w:bodyDiv w:val="1"/>
      <w:marLeft w:val="0"/>
      <w:marRight w:val="0"/>
      <w:marTop w:val="0"/>
      <w:marBottom w:val="0"/>
      <w:divBdr>
        <w:top w:val="none" w:sz="0" w:space="0" w:color="auto"/>
        <w:left w:val="none" w:sz="0" w:space="0" w:color="auto"/>
        <w:bottom w:val="none" w:sz="0" w:space="0" w:color="auto"/>
        <w:right w:val="none" w:sz="0" w:space="0" w:color="auto"/>
      </w:divBdr>
    </w:div>
    <w:div w:id="54206217">
      <w:bodyDiv w:val="1"/>
      <w:marLeft w:val="0"/>
      <w:marRight w:val="0"/>
      <w:marTop w:val="0"/>
      <w:marBottom w:val="0"/>
      <w:divBdr>
        <w:top w:val="none" w:sz="0" w:space="0" w:color="auto"/>
        <w:left w:val="none" w:sz="0" w:space="0" w:color="auto"/>
        <w:bottom w:val="none" w:sz="0" w:space="0" w:color="auto"/>
        <w:right w:val="none" w:sz="0" w:space="0" w:color="auto"/>
      </w:divBdr>
    </w:div>
    <w:div w:id="63184556">
      <w:bodyDiv w:val="1"/>
      <w:marLeft w:val="0"/>
      <w:marRight w:val="0"/>
      <w:marTop w:val="0"/>
      <w:marBottom w:val="0"/>
      <w:divBdr>
        <w:top w:val="none" w:sz="0" w:space="0" w:color="auto"/>
        <w:left w:val="none" w:sz="0" w:space="0" w:color="auto"/>
        <w:bottom w:val="none" w:sz="0" w:space="0" w:color="auto"/>
        <w:right w:val="none" w:sz="0" w:space="0" w:color="auto"/>
      </w:divBdr>
    </w:div>
    <w:div w:id="71045765">
      <w:bodyDiv w:val="1"/>
      <w:marLeft w:val="0"/>
      <w:marRight w:val="0"/>
      <w:marTop w:val="0"/>
      <w:marBottom w:val="0"/>
      <w:divBdr>
        <w:top w:val="none" w:sz="0" w:space="0" w:color="auto"/>
        <w:left w:val="none" w:sz="0" w:space="0" w:color="auto"/>
        <w:bottom w:val="none" w:sz="0" w:space="0" w:color="auto"/>
        <w:right w:val="none" w:sz="0" w:space="0" w:color="auto"/>
      </w:divBdr>
    </w:div>
    <w:div w:id="117572824">
      <w:bodyDiv w:val="1"/>
      <w:marLeft w:val="0"/>
      <w:marRight w:val="0"/>
      <w:marTop w:val="0"/>
      <w:marBottom w:val="0"/>
      <w:divBdr>
        <w:top w:val="none" w:sz="0" w:space="0" w:color="auto"/>
        <w:left w:val="none" w:sz="0" w:space="0" w:color="auto"/>
        <w:bottom w:val="none" w:sz="0" w:space="0" w:color="auto"/>
        <w:right w:val="none" w:sz="0" w:space="0" w:color="auto"/>
      </w:divBdr>
    </w:div>
    <w:div w:id="120272881">
      <w:bodyDiv w:val="1"/>
      <w:marLeft w:val="0"/>
      <w:marRight w:val="0"/>
      <w:marTop w:val="0"/>
      <w:marBottom w:val="0"/>
      <w:divBdr>
        <w:top w:val="none" w:sz="0" w:space="0" w:color="auto"/>
        <w:left w:val="none" w:sz="0" w:space="0" w:color="auto"/>
        <w:bottom w:val="none" w:sz="0" w:space="0" w:color="auto"/>
        <w:right w:val="none" w:sz="0" w:space="0" w:color="auto"/>
      </w:divBdr>
    </w:div>
    <w:div w:id="122502112">
      <w:bodyDiv w:val="1"/>
      <w:marLeft w:val="0"/>
      <w:marRight w:val="0"/>
      <w:marTop w:val="0"/>
      <w:marBottom w:val="0"/>
      <w:divBdr>
        <w:top w:val="none" w:sz="0" w:space="0" w:color="auto"/>
        <w:left w:val="none" w:sz="0" w:space="0" w:color="auto"/>
        <w:bottom w:val="none" w:sz="0" w:space="0" w:color="auto"/>
        <w:right w:val="none" w:sz="0" w:space="0" w:color="auto"/>
      </w:divBdr>
    </w:div>
    <w:div w:id="127549568">
      <w:bodyDiv w:val="1"/>
      <w:marLeft w:val="0"/>
      <w:marRight w:val="0"/>
      <w:marTop w:val="0"/>
      <w:marBottom w:val="0"/>
      <w:divBdr>
        <w:top w:val="none" w:sz="0" w:space="0" w:color="auto"/>
        <w:left w:val="none" w:sz="0" w:space="0" w:color="auto"/>
        <w:bottom w:val="none" w:sz="0" w:space="0" w:color="auto"/>
        <w:right w:val="none" w:sz="0" w:space="0" w:color="auto"/>
      </w:divBdr>
    </w:div>
    <w:div w:id="129134503">
      <w:bodyDiv w:val="1"/>
      <w:marLeft w:val="0"/>
      <w:marRight w:val="0"/>
      <w:marTop w:val="0"/>
      <w:marBottom w:val="0"/>
      <w:divBdr>
        <w:top w:val="none" w:sz="0" w:space="0" w:color="auto"/>
        <w:left w:val="none" w:sz="0" w:space="0" w:color="auto"/>
        <w:bottom w:val="none" w:sz="0" w:space="0" w:color="auto"/>
        <w:right w:val="none" w:sz="0" w:space="0" w:color="auto"/>
      </w:divBdr>
    </w:div>
    <w:div w:id="138886747">
      <w:bodyDiv w:val="1"/>
      <w:marLeft w:val="0"/>
      <w:marRight w:val="0"/>
      <w:marTop w:val="0"/>
      <w:marBottom w:val="0"/>
      <w:divBdr>
        <w:top w:val="none" w:sz="0" w:space="0" w:color="auto"/>
        <w:left w:val="none" w:sz="0" w:space="0" w:color="auto"/>
        <w:bottom w:val="none" w:sz="0" w:space="0" w:color="auto"/>
        <w:right w:val="none" w:sz="0" w:space="0" w:color="auto"/>
      </w:divBdr>
    </w:div>
    <w:div w:id="151482899">
      <w:bodyDiv w:val="1"/>
      <w:marLeft w:val="0"/>
      <w:marRight w:val="0"/>
      <w:marTop w:val="0"/>
      <w:marBottom w:val="0"/>
      <w:divBdr>
        <w:top w:val="none" w:sz="0" w:space="0" w:color="auto"/>
        <w:left w:val="none" w:sz="0" w:space="0" w:color="auto"/>
        <w:bottom w:val="none" w:sz="0" w:space="0" w:color="auto"/>
        <w:right w:val="none" w:sz="0" w:space="0" w:color="auto"/>
      </w:divBdr>
    </w:div>
    <w:div w:id="167256017">
      <w:bodyDiv w:val="1"/>
      <w:marLeft w:val="0"/>
      <w:marRight w:val="0"/>
      <w:marTop w:val="0"/>
      <w:marBottom w:val="0"/>
      <w:divBdr>
        <w:top w:val="none" w:sz="0" w:space="0" w:color="auto"/>
        <w:left w:val="none" w:sz="0" w:space="0" w:color="auto"/>
        <w:bottom w:val="none" w:sz="0" w:space="0" w:color="auto"/>
        <w:right w:val="none" w:sz="0" w:space="0" w:color="auto"/>
      </w:divBdr>
    </w:div>
    <w:div w:id="169297770">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8593160">
      <w:bodyDiv w:val="1"/>
      <w:marLeft w:val="0"/>
      <w:marRight w:val="0"/>
      <w:marTop w:val="0"/>
      <w:marBottom w:val="0"/>
      <w:divBdr>
        <w:top w:val="none" w:sz="0" w:space="0" w:color="auto"/>
        <w:left w:val="none" w:sz="0" w:space="0" w:color="auto"/>
        <w:bottom w:val="none" w:sz="0" w:space="0" w:color="auto"/>
        <w:right w:val="none" w:sz="0" w:space="0" w:color="auto"/>
      </w:divBdr>
    </w:div>
    <w:div w:id="184371656">
      <w:bodyDiv w:val="1"/>
      <w:marLeft w:val="0"/>
      <w:marRight w:val="0"/>
      <w:marTop w:val="0"/>
      <w:marBottom w:val="0"/>
      <w:divBdr>
        <w:top w:val="none" w:sz="0" w:space="0" w:color="auto"/>
        <w:left w:val="none" w:sz="0" w:space="0" w:color="auto"/>
        <w:bottom w:val="none" w:sz="0" w:space="0" w:color="auto"/>
        <w:right w:val="none" w:sz="0" w:space="0" w:color="auto"/>
      </w:divBdr>
    </w:div>
    <w:div w:id="200017391">
      <w:bodyDiv w:val="1"/>
      <w:marLeft w:val="0"/>
      <w:marRight w:val="0"/>
      <w:marTop w:val="0"/>
      <w:marBottom w:val="0"/>
      <w:divBdr>
        <w:top w:val="none" w:sz="0" w:space="0" w:color="auto"/>
        <w:left w:val="none" w:sz="0" w:space="0" w:color="auto"/>
        <w:bottom w:val="none" w:sz="0" w:space="0" w:color="auto"/>
        <w:right w:val="none" w:sz="0" w:space="0" w:color="auto"/>
      </w:divBdr>
    </w:div>
    <w:div w:id="233122464">
      <w:bodyDiv w:val="1"/>
      <w:marLeft w:val="0"/>
      <w:marRight w:val="0"/>
      <w:marTop w:val="0"/>
      <w:marBottom w:val="0"/>
      <w:divBdr>
        <w:top w:val="none" w:sz="0" w:space="0" w:color="auto"/>
        <w:left w:val="none" w:sz="0" w:space="0" w:color="auto"/>
        <w:bottom w:val="none" w:sz="0" w:space="0" w:color="auto"/>
        <w:right w:val="none" w:sz="0" w:space="0" w:color="auto"/>
      </w:divBdr>
    </w:div>
    <w:div w:id="249899782">
      <w:bodyDiv w:val="1"/>
      <w:marLeft w:val="0"/>
      <w:marRight w:val="0"/>
      <w:marTop w:val="0"/>
      <w:marBottom w:val="0"/>
      <w:divBdr>
        <w:top w:val="none" w:sz="0" w:space="0" w:color="auto"/>
        <w:left w:val="none" w:sz="0" w:space="0" w:color="auto"/>
        <w:bottom w:val="none" w:sz="0" w:space="0" w:color="auto"/>
        <w:right w:val="none" w:sz="0" w:space="0" w:color="auto"/>
      </w:divBdr>
    </w:div>
    <w:div w:id="260334355">
      <w:bodyDiv w:val="1"/>
      <w:marLeft w:val="0"/>
      <w:marRight w:val="0"/>
      <w:marTop w:val="0"/>
      <w:marBottom w:val="0"/>
      <w:divBdr>
        <w:top w:val="none" w:sz="0" w:space="0" w:color="auto"/>
        <w:left w:val="none" w:sz="0" w:space="0" w:color="auto"/>
        <w:bottom w:val="none" w:sz="0" w:space="0" w:color="auto"/>
        <w:right w:val="none" w:sz="0" w:space="0" w:color="auto"/>
      </w:divBdr>
    </w:div>
    <w:div w:id="261913700">
      <w:bodyDiv w:val="1"/>
      <w:marLeft w:val="0"/>
      <w:marRight w:val="0"/>
      <w:marTop w:val="0"/>
      <w:marBottom w:val="0"/>
      <w:divBdr>
        <w:top w:val="none" w:sz="0" w:space="0" w:color="auto"/>
        <w:left w:val="none" w:sz="0" w:space="0" w:color="auto"/>
        <w:bottom w:val="none" w:sz="0" w:space="0" w:color="auto"/>
        <w:right w:val="none" w:sz="0" w:space="0" w:color="auto"/>
      </w:divBdr>
    </w:div>
    <w:div w:id="262038698">
      <w:bodyDiv w:val="1"/>
      <w:marLeft w:val="0"/>
      <w:marRight w:val="0"/>
      <w:marTop w:val="0"/>
      <w:marBottom w:val="0"/>
      <w:divBdr>
        <w:top w:val="none" w:sz="0" w:space="0" w:color="auto"/>
        <w:left w:val="none" w:sz="0" w:space="0" w:color="auto"/>
        <w:bottom w:val="none" w:sz="0" w:space="0" w:color="auto"/>
        <w:right w:val="none" w:sz="0" w:space="0" w:color="auto"/>
      </w:divBdr>
    </w:div>
    <w:div w:id="268241068">
      <w:bodyDiv w:val="1"/>
      <w:marLeft w:val="0"/>
      <w:marRight w:val="0"/>
      <w:marTop w:val="0"/>
      <w:marBottom w:val="0"/>
      <w:divBdr>
        <w:top w:val="none" w:sz="0" w:space="0" w:color="auto"/>
        <w:left w:val="none" w:sz="0" w:space="0" w:color="auto"/>
        <w:bottom w:val="none" w:sz="0" w:space="0" w:color="auto"/>
        <w:right w:val="none" w:sz="0" w:space="0" w:color="auto"/>
      </w:divBdr>
    </w:div>
    <w:div w:id="287129448">
      <w:bodyDiv w:val="1"/>
      <w:marLeft w:val="0"/>
      <w:marRight w:val="0"/>
      <w:marTop w:val="0"/>
      <w:marBottom w:val="0"/>
      <w:divBdr>
        <w:top w:val="none" w:sz="0" w:space="0" w:color="auto"/>
        <w:left w:val="none" w:sz="0" w:space="0" w:color="auto"/>
        <w:bottom w:val="none" w:sz="0" w:space="0" w:color="auto"/>
        <w:right w:val="none" w:sz="0" w:space="0" w:color="auto"/>
      </w:divBdr>
    </w:div>
    <w:div w:id="296838655">
      <w:bodyDiv w:val="1"/>
      <w:marLeft w:val="0"/>
      <w:marRight w:val="0"/>
      <w:marTop w:val="0"/>
      <w:marBottom w:val="0"/>
      <w:divBdr>
        <w:top w:val="none" w:sz="0" w:space="0" w:color="auto"/>
        <w:left w:val="none" w:sz="0" w:space="0" w:color="auto"/>
        <w:bottom w:val="none" w:sz="0" w:space="0" w:color="auto"/>
        <w:right w:val="none" w:sz="0" w:space="0" w:color="auto"/>
      </w:divBdr>
      <w:divsChild>
        <w:div w:id="933172527">
          <w:marLeft w:val="0"/>
          <w:marRight w:val="0"/>
          <w:marTop w:val="0"/>
          <w:marBottom w:val="0"/>
          <w:divBdr>
            <w:top w:val="none" w:sz="0" w:space="0" w:color="auto"/>
            <w:left w:val="none" w:sz="0" w:space="0" w:color="auto"/>
            <w:bottom w:val="none" w:sz="0" w:space="0" w:color="auto"/>
            <w:right w:val="none" w:sz="0" w:space="0" w:color="auto"/>
          </w:divBdr>
        </w:div>
        <w:div w:id="814954963">
          <w:marLeft w:val="0"/>
          <w:marRight w:val="0"/>
          <w:marTop w:val="0"/>
          <w:marBottom w:val="0"/>
          <w:divBdr>
            <w:top w:val="none" w:sz="0" w:space="0" w:color="auto"/>
            <w:left w:val="none" w:sz="0" w:space="0" w:color="auto"/>
            <w:bottom w:val="none" w:sz="0" w:space="0" w:color="auto"/>
            <w:right w:val="none" w:sz="0" w:space="0" w:color="auto"/>
          </w:divBdr>
        </w:div>
        <w:div w:id="2026132620">
          <w:marLeft w:val="0"/>
          <w:marRight w:val="0"/>
          <w:marTop w:val="0"/>
          <w:marBottom w:val="0"/>
          <w:divBdr>
            <w:top w:val="none" w:sz="0" w:space="0" w:color="auto"/>
            <w:left w:val="none" w:sz="0" w:space="0" w:color="auto"/>
            <w:bottom w:val="none" w:sz="0" w:space="0" w:color="auto"/>
            <w:right w:val="none" w:sz="0" w:space="0" w:color="auto"/>
          </w:divBdr>
        </w:div>
        <w:div w:id="734814699">
          <w:marLeft w:val="0"/>
          <w:marRight w:val="0"/>
          <w:marTop w:val="0"/>
          <w:marBottom w:val="0"/>
          <w:divBdr>
            <w:top w:val="none" w:sz="0" w:space="0" w:color="auto"/>
            <w:left w:val="none" w:sz="0" w:space="0" w:color="auto"/>
            <w:bottom w:val="none" w:sz="0" w:space="0" w:color="auto"/>
            <w:right w:val="none" w:sz="0" w:space="0" w:color="auto"/>
          </w:divBdr>
        </w:div>
        <w:div w:id="130944994">
          <w:marLeft w:val="0"/>
          <w:marRight w:val="0"/>
          <w:marTop w:val="0"/>
          <w:marBottom w:val="0"/>
          <w:divBdr>
            <w:top w:val="none" w:sz="0" w:space="0" w:color="auto"/>
            <w:left w:val="none" w:sz="0" w:space="0" w:color="auto"/>
            <w:bottom w:val="none" w:sz="0" w:space="0" w:color="auto"/>
            <w:right w:val="none" w:sz="0" w:space="0" w:color="auto"/>
          </w:divBdr>
        </w:div>
        <w:div w:id="1852378820">
          <w:marLeft w:val="0"/>
          <w:marRight w:val="0"/>
          <w:marTop w:val="0"/>
          <w:marBottom w:val="0"/>
          <w:divBdr>
            <w:top w:val="none" w:sz="0" w:space="0" w:color="auto"/>
            <w:left w:val="none" w:sz="0" w:space="0" w:color="auto"/>
            <w:bottom w:val="none" w:sz="0" w:space="0" w:color="auto"/>
            <w:right w:val="none" w:sz="0" w:space="0" w:color="auto"/>
          </w:divBdr>
        </w:div>
      </w:divsChild>
    </w:div>
    <w:div w:id="302126701">
      <w:bodyDiv w:val="1"/>
      <w:marLeft w:val="0"/>
      <w:marRight w:val="0"/>
      <w:marTop w:val="0"/>
      <w:marBottom w:val="0"/>
      <w:divBdr>
        <w:top w:val="none" w:sz="0" w:space="0" w:color="auto"/>
        <w:left w:val="none" w:sz="0" w:space="0" w:color="auto"/>
        <w:bottom w:val="none" w:sz="0" w:space="0" w:color="auto"/>
        <w:right w:val="none" w:sz="0" w:space="0" w:color="auto"/>
      </w:divBdr>
    </w:div>
    <w:div w:id="302584697">
      <w:bodyDiv w:val="1"/>
      <w:marLeft w:val="0"/>
      <w:marRight w:val="0"/>
      <w:marTop w:val="0"/>
      <w:marBottom w:val="0"/>
      <w:divBdr>
        <w:top w:val="none" w:sz="0" w:space="0" w:color="auto"/>
        <w:left w:val="none" w:sz="0" w:space="0" w:color="auto"/>
        <w:bottom w:val="none" w:sz="0" w:space="0" w:color="auto"/>
        <w:right w:val="none" w:sz="0" w:space="0" w:color="auto"/>
      </w:divBdr>
    </w:div>
    <w:div w:id="321392043">
      <w:bodyDiv w:val="1"/>
      <w:marLeft w:val="0"/>
      <w:marRight w:val="0"/>
      <w:marTop w:val="0"/>
      <w:marBottom w:val="0"/>
      <w:divBdr>
        <w:top w:val="none" w:sz="0" w:space="0" w:color="auto"/>
        <w:left w:val="none" w:sz="0" w:space="0" w:color="auto"/>
        <w:bottom w:val="none" w:sz="0" w:space="0" w:color="auto"/>
        <w:right w:val="none" w:sz="0" w:space="0" w:color="auto"/>
      </w:divBdr>
    </w:div>
    <w:div w:id="331415671">
      <w:bodyDiv w:val="1"/>
      <w:marLeft w:val="0"/>
      <w:marRight w:val="0"/>
      <w:marTop w:val="0"/>
      <w:marBottom w:val="0"/>
      <w:divBdr>
        <w:top w:val="none" w:sz="0" w:space="0" w:color="auto"/>
        <w:left w:val="none" w:sz="0" w:space="0" w:color="auto"/>
        <w:bottom w:val="none" w:sz="0" w:space="0" w:color="auto"/>
        <w:right w:val="none" w:sz="0" w:space="0" w:color="auto"/>
      </w:divBdr>
    </w:div>
    <w:div w:id="335572377">
      <w:bodyDiv w:val="1"/>
      <w:marLeft w:val="0"/>
      <w:marRight w:val="0"/>
      <w:marTop w:val="0"/>
      <w:marBottom w:val="0"/>
      <w:divBdr>
        <w:top w:val="none" w:sz="0" w:space="0" w:color="auto"/>
        <w:left w:val="none" w:sz="0" w:space="0" w:color="auto"/>
        <w:bottom w:val="none" w:sz="0" w:space="0" w:color="auto"/>
        <w:right w:val="none" w:sz="0" w:space="0" w:color="auto"/>
      </w:divBdr>
    </w:div>
    <w:div w:id="411123114">
      <w:bodyDiv w:val="1"/>
      <w:marLeft w:val="0"/>
      <w:marRight w:val="0"/>
      <w:marTop w:val="0"/>
      <w:marBottom w:val="0"/>
      <w:divBdr>
        <w:top w:val="none" w:sz="0" w:space="0" w:color="auto"/>
        <w:left w:val="none" w:sz="0" w:space="0" w:color="auto"/>
        <w:bottom w:val="none" w:sz="0" w:space="0" w:color="auto"/>
        <w:right w:val="none" w:sz="0" w:space="0" w:color="auto"/>
      </w:divBdr>
    </w:div>
    <w:div w:id="421872709">
      <w:bodyDiv w:val="1"/>
      <w:marLeft w:val="0"/>
      <w:marRight w:val="0"/>
      <w:marTop w:val="0"/>
      <w:marBottom w:val="0"/>
      <w:divBdr>
        <w:top w:val="none" w:sz="0" w:space="0" w:color="auto"/>
        <w:left w:val="none" w:sz="0" w:space="0" w:color="auto"/>
        <w:bottom w:val="none" w:sz="0" w:space="0" w:color="auto"/>
        <w:right w:val="none" w:sz="0" w:space="0" w:color="auto"/>
      </w:divBdr>
    </w:div>
    <w:div w:id="425922711">
      <w:bodyDiv w:val="1"/>
      <w:marLeft w:val="0"/>
      <w:marRight w:val="0"/>
      <w:marTop w:val="0"/>
      <w:marBottom w:val="0"/>
      <w:divBdr>
        <w:top w:val="none" w:sz="0" w:space="0" w:color="auto"/>
        <w:left w:val="none" w:sz="0" w:space="0" w:color="auto"/>
        <w:bottom w:val="none" w:sz="0" w:space="0" w:color="auto"/>
        <w:right w:val="none" w:sz="0" w:space="0" w:color="auto"/>
      </w:divBdr>
    </w:div>
    <w:div w:id="461928809">
      <w:bodyDiv w:val="1"/>
      <w:marLeft w:val="0"/>
      <w:marRight w:val="0"/>
      <w:marTop w:val="0"/>
      <w:marBottom w:val="0"/>
      <w:divBdr>
        <w:top w:val="none" w:sz="0" w:space="0" w:color="auto"/>
        <w:left w:val="none" w:sz="0" w:space="0" w:color="auto"/>
        <w:bottom w:val="none" w:sz="0" w:space="0" w:color="auto"/>
        <w:right w:val="none" w:sz="0" w:space="0" w:color="auto"/>
      </w:divBdr>
      <w:divsChild>
        <w:div w:id="819419797">
          <w:marLeft w:val="0"/>
          <w:marRight w:val="0"/>
          <w:marTop w:val="300"/>
          <w:marBottom w:val="0"/>
          <w:divBdr>
            <w:top w:val="none" w:sz="0" w:space="0" w:color="auto"/>
            <w:left w:val="none" w:sz="0" w:space="0" w:color="auto"/>
            <w:bottom w:val="none" w:sz="0" w:space="0" w:color="auto"/>
            <w:right w:val="none" w:sz="0" w:space="0" w:color="auto"/>
          </w:divBdr>
        </w:div>
      </w:divsChild>
    </w:div>
    <w:div w:id="468743989">
      <w:bodyDiv w:val="1"/>
      <w:marLeft w:val="0"/>
      <w:marRight w:val="0"/>
      <w:marTop w:val="0"/>
      <w:marBottom w:val="0"/>
      <w:divBdr>
        <w:top w:val="none" w:sz="0" w:space="0" w:color="auto"/>
        <w:left w:val="none" w:sz="0" w:space="0" w:color="auto"/>
        <w:bottom w:val="none" w:sz="0" w:space="0" w:color="auto"/>
        <w:right w:val="none" w:sz="0" w:space="0" w:color="auto"/>
      </w:divBdr>
    </w:div>
    <w:div w:id="470709959">
      <w:bodyDiv w:val="1"/>
      <w:marLeft w:val="0"/>
      <w:marRight w:val="0"/>
      <w:marTop w:val="0"/>
      <w:marBottom w:val="0"/>
      <w:divBdr>
        <w:top w:val="none" w:sz="0" w:space="0" w:color="auto"/>
        <w:left w:val="none" w:sz="0" w:space="0" w:color="auto"/>
        <w:bottom w:val="none" w:sz="0" w:space="0" w:color="auto"/>
        <w:right w:val="none" w:sz="0" w:space="0" w:color="auto"/>
      </w:divBdr>
    </w:div>
    <w:div w:id="476265029">
      <w:bodyDiv w:val="1"/>
      <w:marLeft w:val="0"/>
      <w:marRight w:val="0"/>
      <w:marTop w:val="0"/>
      <w:marBottom w:val="0"/>
      <w:divBdr>
        <w:top w:val="none" w:sz="0" w:space="0" w:color="auto"/>
        <w:left w:val="none" w:sz="0" w:space="0" w:color="auto"/>
        <w:bottom w:val="none" w:sz="0" w:space="0" w:color="auto"/>
        <w:right w:val="none" w:sz="0" w:space="0" w:color="auto"/>
      </w:divBdr>
    </w:div>
    <w:div w:id="490145031">
      <w:bodyDiv w:val="1"/>
      <w:marLeft w:val="0"/>
      <w:marRight w:val="0"/>
      <w:marTop w:val="0"/>
      <w:marBottom w:val="0"/>
      <w:divBdr>
        <w:top w:val="none" w:sz="0" w:space="0" w:color="auto"/>
        <w:left w:val="none" w:sz="0" w:space="0" w:color="auto"/>
        <w:bottom w:val="none" w:sz="0" w:space="0" w:color="auto"/>
        <w:right w:val="none" w:sz="0" w:space="0" w:color="auto"/>
      </w:divBdr>
    </w:div>
    <w:div w:id="495389010">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0314663">
      <w:bodyDiv w:val="1"/>
      <w:marLeft w:val="0"/>
      <w:marRight w:val="0"/>
      <w:marTop w:val="0"/>
      <w:marBottom w:val="0"/>
      <w:divBdr>
        <w:top w:val="none" w:sz="0" w:space="0" w:color="auto"/>
        <w:left w:val="none" w:sz="0" w:space="0" w:color="auto"/>
        <w:bottom w:val="none" w:sz="0" w:space="0" w:color="auto"/>
        <w:right w:val="none" w:sz="0" w:space="0" w:color="auto"/>
      </w:divBdr>
    </w:div>
    <w:div w:id="513687415">
      <w:bodyDiv w:val="1"/>
      <w:marLeft w:val="0"/>
      <w:marRight w:val="0"/>
      <w:marTop w:val="0"/>
      <w:marBottom w:val="0"/>
      <w:divBdr>
        <w:top w:val="none" w:sz="0" w:space="0" w:color="auto"/>
        <w:left w:val="none" w:sz="0" w:space="0" w:color="auto"/>
        <w:bottom w:val="none" w:sz="0" w:space="0" w:color="auto"/>
        <w:right w:val="none" w:sz="0" w:space="0" w:color="auto"/>
      </w:divBdr>
    </w:div>
    <w:div w:id="517086865">
      <w:bodyDiv w:val="1"/>
      <w:marLeft w:val="0"/>
      <w:marRight w:val="0"/>
      <w:marTop w:val="0"/>
      <w:marBottom w:val="0"/>
      <w:divBdr>
        <w:top w:val="none" w:sz="0" w:space="0" w:color="auto"/>
        <w:left w:val="none" w:sz="0" w:space="0" w:color="auto"/>
        <w:bottom w:val="none" w:sz="0" w:space="0" w:color="auto"/>
        <w:right w:val="none" w:sz="0" w:space="0" w:color="auto"/>
      </w:divBdr>
    </w:div>
    <w:div w:id="530847627">
      <w:bodyDiv w:val="1"/>
      <w:marLeft w:val="0"/>
      <w:marRight w:val="0"/>
      <w:marTop w:val="0"/>
      <w:marBottom w:val="0"/>
      <w:divBdr>
        <w:top w:val="none" w:sz="0" w:space="0" w:color="auto"/>
        <w:left w:val="none" w:sz="0" w:space="0" w:color="auto"/>
        <w:bottom w:val="none" w:sz="0" w:space="0" w:color="auto"/>
        <w:right w:val="none" w:sz="0" w:space="0" w:color="auto"/>
      </w:divBdr>
    </w:div>
    <w:div w:id="545412045">
      <w:bodyDiv w:val="1"/>
      <w:marLeft w:val="0"/>
      <w:marRight w:val="0"/>
      <w:marTop w:val="0"/>
      <w:marBottom w:val="0"/>
      <w:divBdr>
        <w:top w:val="none" w:sz="0" w:space="0" w:color="auto"/>
        <w:left w:val="none" w:sz="0" w:space="0" w:color="auto"/>
        <w:bottom w:val="none" w:sz="0" w:space="0" w:color="auto"/>
        <w:right w:val="none" w:sz="0" w:space="0" w:color="auto"/>
      </w:divBdr>
    </w:div>
    <w:div w:id="547641452">
      <w:bodyDiv w:val="1"/>
      <w:marLeft w:val="0"/>
      <w:marRight w:val="0"/>
      <w:marTop w:val="0"/>
      <w:marBottom w:val="0"/>
      <w:divBdr>
        <w:top w:val="none" w:sz="0" w:space="0" w:color="auto"/>
        <w:left w:val="none" w:sz="0" w:space="0" w:color="auto"/>
        <w:bottom w:val="none" w:sz="0" w:space="0" w:color="auto"/>
        <w:right w:val="none" w:sz="0" w:space="0" w:color="auto"/>
      </w:divBdr>
    </w:div>
    <w:div w:id="555895630">
      <w:bodyDiv w:val="1"/>
      <w:marLeft w:val="0"/>
      <w:marRight w:val="0"/>
      <w:marTop w:val="0"/>
      <w:marBottom w:val="0"/>
      <w:divBdr>
        <w:top w:val="none" w:sz="0" w:space="0" w:color="auto"/>
        <w:left w:val="none" w:sz="0" w:space="0" w:color="auto"/>
        <w:bottom w:val="none" w:sz="0" w:space="0" w:color="auto"/>
        <w:right w:val="none" w:sz="0" w:space="0" w:color="auto"/>
      </w:divBdr>
    </w:div>
    <w:div w:id="575869730">
      <w:bodyDiv w:val="1"/>
      <w:marLeft w:val="0"/>
      <w:marRight w:val="0"/>
      <w:marTop w:val="0"/>
      <w:marBottom w:val="0"/>
      <w:divBdr>
        <w:top w:val="none" w:sz="0" w:space="0" w:color="auto"/>
        <w:left w:val="none" w:sz="0" w:space="0" w:color="auto"/>
        <w:bottom w:val="none" w:sz="0" w:space="0" w:color="auto"/>
        <w:right w:val="none" w:sz="0" w:space="0" w:color="auto"/>
      </w:divBdr>
    </w:div>
    <w:div w:id="585959882">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610207699">
      <w:bodyDiv w:val="1"/>
      <w:marLeft w:val="0"/>
      <w:marRight w:val="0"/>
      <w:marTop w:val="0"/>
      <w:marBottom w:val="0"/>
      <w:divBdr>
        <w:top w:val="none" w:sz="0" w:space="0" w:color="auto"/>
        <w:left w:val="none" w:sz="0" w:space="0" w:color="auto"/>
        <w:bottom w:val="none" w:sz="0" w:space="0" w:color="auto"/>
        <w:right w:val="none" w:sz="0" w:space="0" w:color="auto"/>
      </w:divBdr>
    </w:div>
    <w:div w:id="610862882">
      <w:bodyDiv w:val="1"/>
      <w:marLeft w:val="0"/>
      <w:marRight w:val="0"/>
      <w:marTop w:val="0"/>
      <w:marBottom w:val="0"/>
      <w:divBdr>
        <w:top w:val="none" w:sz="0" w:space="0" w:color="auto"/>
        <w:left w:val="none" w:sz="0" w:space="0" w:color="auto"/>
        <w:bottom w:val="none" w:sz="0" w:space="0" w:color="auto"/>
        <w:right w:val="none" w:sz="0" w:space="0" w:color="auto"/>
      </w:divBdr>
    </w:div>
    <w:div w:id="615328631">
      <w:bodyDiv w:val="1"/>
      <w:marLeft w:val="0"/>
      <w:marRight w:val="0"/>
      <w:marTop w:val="0"/>
      <w:marBottom w:val="0"/>
      <w:divBdr>
        <w:top w:val="none" w:sz="0" w:space="0" w:color="auto"/>
        <w:left w:val="none" w:sz="0" w:space="0" w:color="auto"/>
        <w:bottom w:val="none" w:sz="0" w:space="0" w:color="auto"/>
        <w:right w:val="none" w:sz="0" w:space="0" w:color="auto"/>
      </w:divBdr>
    </w:div>
    <w:div w:id="623854011">
      <w:bodyDiv w:val="1"/>
      <w:marLeft w:val="0"/>
      <w:marRight w:val="0"/>
      <w:marTop w:val="0"/>
      <w:marBottom w:val="0"/>
      <w:divBdr>
        <w:top w:val="none" w:sz="0" w:space="0" w:color="auto"/>
        <w:left w:val="none" w:sz="0" w:space="0" w:color="auto"/>
        <w:bottom w:val="none" w:sz="0" w:space="0" w:color="auto"/>
        <w:right w:val="none" w:sz="0" w:space="0" w:color="auto"/>
      </w:divBdr>
    </w:div>
    <w:div w:id="631785263">
      <w:bodyDiv w:val="1"/>
      <w:marLeft w:val="0"/>
      <w:marRight w:val="0"/>
      <w:marTop w:val="0"/>
      <w:marBottom w:val="0"/>
      <w:divBdr>
        <w:top w:val="none" w:sz="0" w:space="0" w:color="auto"/>
        <w:left w:val="none" w:sz="0" w:space="0" w:color="auto"/>
        <w:bottom w:val="none" w:sz="0" w:space="0" w:color="auto"/>
        <w:right w:val="none" w:sz="0" w:space="0" w:color="auto"/>
      </w:divBdr>
    </w:div>
    <w:div w:id="632439845">
      <w:bodyDiv w:val="1"/>
      <w:marLeft w:val="0"/>
      <w:marRight w:val="0"/>
      <w:marTop w:val="0"/>
      <w:marBottom w:val="0"/>
      <w:divBdr>
        <w:top w:val="none" w:sz="0" w:space="0" w:color="auto"/>
        <w:left w:val="none" w:sz="0" w:space="0" w:color="auto"/>
        <w:bottom w:val="none" w:sz="0" w:space="0" w:color="auto"/>
        <w:right w:val="none" w:sz="0" w:space="0" w:color="auto"/>
      </w:divBdr>
    </w:div>
    <w:div w:id="649136332">
      <w:bodyDiv w:val="1"/>
      <w:marLeft w:val="0"/>
      <w:marRight w:val="0"/>
      <w:marTop w:val="0"/>
      <w:marBottom w:val="0"/>
      <w:divBdr>
        <w:top w:val="none" w:sz="0" w:space="0" w:color="auto"/>
        <w:left w:val="none" w:sz="0" w:space="0" w:color="auto"/>
        <w:bottom w:val="none" w:sz="0" w:space="0" w:color="auto"/>
        <w:right w:val="none" w:sz="0" w:space="0" w:color="auto"/>
      </w:divBdr>
    </w:div>
    <w:div w:id="661660570">
      <w:bodyDiv w:val="1"/>
      <w:marLeft w:val="0"/>
      <w:marRight w:val="0"/>
      <w:marTop w:val="0"/>
      <w:marBottom w:val="0"/>
      <w:divBdr>
        <w:top w:val="none" w:sz="0" w:space="0" w:color="auto"/>
        <w:left w:val="none" w:sz="0" w:space="0" w:color="auto"/>
        <w:bottom w:val="none" w:sz="0" w:space="0" w:color="auto"/>
        <w:right w:val="none" w:sz="0" w:space="0" w:color="auto"/>
      </w:divBdr>
    </w:div>
    <w:div w:id="671418023">
      <w:bodyDiv w:val="1"/>
      <w:marLeft w:val="0"/>
      <w:marRight w:val="0"/>
      <w:marTop w:val="0"/>
      <w:marBottom w:val="0"/>
      <w:divBdr>
        <w:top w:val="none" w:sz="0" w:space="0" w:color="auto"/>
        <w:left w:val="none" w:sz="0" w:space="0" w:color="auto"/>
        <w:bottom w:val="none" w:sz="0" w:space="0" w:color="auto"/>
        <w:right w:val="none" w:sz="0" w:space="0" w:color="auto"/>
      </w:divBdr>
    </w:div>
    <w:div w:id="671875274">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4379995">
      <w:bodyDiv w:val="1"/>
      <w:marLeft w:val="0"/>
      <w:marRight w:val="0"/>
      <w:marTop w:val="0"/>
      <w:marBottom w:val="0"/>
      <w:divBdr>
        <w:top w:val="none" w:sz="0" w:space="0" w:color="auto"/>
        <w:left w:val="none" w:sz="0" w:space="0" w:color="auto"/>
        <w:bottom w:val="none" w:sz="0" w:space="0" w:color="auto"/>
        <w:right w:val="none" w:sz="0" w:space="0" w:color="auto"/>
      </w:divBdr>
    </w:div>
    <w:div w:id="709961203">
      <w:bodyDiv w:val="1"/>
      <w:marLeft w:val="0"/>
      <w:marRight w:val="0"/>
      <w:marTop w:val="0"/>
      <w:marBottom w:val="0"/>
      <w:divBdr>
        <w:top w:val="none" w:sz="0" w:space="0" w:color="auto"/>
        <w:left w:val="none" w:sz="0" w:space="0" w:color="auto"/>
        <w:bottom w:val="none" w:sz="0" w:space="0" w:color="auto"/>
        <w:right w:val="none" w:sz="0" w:space="0" w:color="auto"/>
      </w:divBdr>
    </w:div>
    <w:div w:id="710422550">
      <w:bodyDiv w:val="1"/>
      <w:marLeft w:val="0"/>
      <w:marRight w:val="0"/>
      <w:marTop w:val="0"/>
      <w:marBottom w:val="0"/>
      <w:divBdr>
        <w:top w:val="none" w:sz="0" w:space="0" w:color="auto"/>
        <w:left w:val="none" w:sz="0" w:space="0" w:color="auto"/>
        <w:bottom w:val="none" w:sz="0" w:space="0" w:color="auto"/>
        <w:right w:val="none" w:sz="0" w:space="0" w:color="auto"/>
      </w:divBdr>
    </w:div>
    <w:div w:id="719982420">
      <w:bodyDiv w:val="1"/>
      <w:marLeft w:val="0"/>
      <w:marRight w:val="0"/>
      <w:marTop w:val="0"/>
      <w:marBottom w:val="0"/>
      <w:divBdr>
        <w:top w:val="none" w:sz="0" w:space="0" w:color="auto"/>
        <w:left w:val="none" w:sz="0" w:space="0" w:color="auto"/>
        <w:bottom w:val="none" w:sz="0" w:space="0" w:color="auto"/>
        <w:right w:val="none" w:sz="0" w:space="0" w:color="auto"/>
      </w:divBdr>
    </w:div>
    <w:div w:id="742794964">
      <w:bodyDiv w:val="1"/>
      <w:marLeft w:val="0"/>
      <w:marRight w:val="0"/>
      <w:marTop w:val="0"/>
      <w:marBottom w:val="0"/>
      <w:divBdr>
        <w:top w:val="none" w:sz="0" w:space="0" w:color="auto"/>
        <w:left w:val="none" w:sz="0" w:space="0" w:color="auto"/>
        <w:bottom w:val="none" w:sz="0" w:space="0" w:color="auto"/>
        <w:right w:val="none" w:sz="0" w:space="0" w:color="auto"/>
      </w:divBdr>
    </w:div>
    <w:div w:id="744498237">
      <w:bodyDiv w:val="1"/>
      <w:marLeft w:val="0"/>
      <w:marRight w:val="0"/>
      <w:marTop w:val="0"/>
      <w:marBottom w:val="0"/>
      <w:divBdr>
        <w:top w:val="none" w:sz="0" w:space="0" w:color="auto"/>
        <w:left w:val="none" w:sz="0" w:space="0" w:color="auto"/>
        <w:bottom w:val="none" w:sz="0" w:space="0" w:color="auto"/>
        <w:right w:val="none" w:sz="0" w:space="0" w:color="auto"/>
      </w:divBdr>
    </w:div>
    <w:div w:id="746461125">
      <w:bodyDiv w:val="1"/>
      <w:marLeft w:val="0"/>
      <w:marRight w:val="0"/>
      <w:marTop w:val="0"/>
      <w:marBottom w:val="0"/>
      <w:divBdr>
        <w:top w:val="none" w:sz="0" w:space="0" w:color="auto"/>
        <w:left w:val="none" w:sz="0" w:space="0" w:color="auto"/>
        <w:bottom w:val="none" w:sz="0" w:space="0" w:color="auto"/>
        <w:right w:val="none" w:sz="0" w:space="0" w:color="auto"/>
      </w:divBdr>
    </w:div>
    <w:div w:id="748232450">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52629454">
      <w:bodyDiv w:val="1"/>
      <w:marLeft w:val="0"/>
      <w:marRight w:val="0"/>
      <w:marTop w:val="0"/>
      <w:marBottom w:val="0"/>
      <w:divBdr>
        <w:top w:val="none" w:sz="0" w:space="0" w:color="auto"/>
        <w:left w:val="none" w:sz="0" w:space="0" w:color="auto"/>
        <w:bottom w:val="none" w:sz="0" w:space="0" w:color="auto"/>
        <w:right w:val="none" w:sz="0" w:space="0" w:color="auto"/>
      </w:divBdr>
    </w:div>
    <w:div w:id="763837672">
      <w:bodyDiv w:val="1"/>
      <w:marLeft w:val="0"/>
      <w:marRight w:val="0"/>
      <w:marTop w:val="0"/>
      <w:marBottom w:val="0"/>
      <w:divBdr>
        <w:top w:val="none" w:sz="0" w:space="0" w:color="auto"/>
        <w:left w:val="none" w:sz="0" w:space="0" w:color="auto"/>
        <w:bottom w:val="none" w:sz="0" w:space="0" w:color="auto"/>
        <w:right w:val="none" w:sz="0" w:space="0" w:color="auto"/>
      </w:divBdr>
    </w:div>
    <w:div w:id="806432702">
      <w:bodyDiv w:val="1"/>
      <w:marLeft w:val="0"/>
      <w:marRight w:val="0"/>
      <w:marTop w:val="0"/>
      <w:marBottom w:val="0"/>
      <w:divBdr>
        <w:top w:val="none" w:sz="0" w:space="0" w:color="auto"/>
        <w:left w:val="none" w:sz="0" w:space="0" w:color="auto"/>
        <w:bottom w:val="none" w:sz="0" w:space="0" w:color="auto"/>
        <w:right w:val="none" w:sz="0" w:space="0" w:color="auto"/>
      </w:divBdr>
    </w:div>
    <w:div w:id="807819110">
      <w:bodyDiv w:val="1"/>
      <w:marLeft w:val="0"/>
      <w:marRight w:val="0"/>
      <w:marTop w:val="0"/>
      <w:marBottom w:val="0"/>
      <w:divBdr>
        <w:top w:val="none" w:sz="0" w:space="0" w:color="auto"/>
        <w:left w:val="none" w:sz="0" w:space="0" w:color="auto"/>
        <w:bottom w:val="none" w:sz="0" w:space="0" w:color="auto"/>
        <w:right w:val="none" w:sz="0" w:space="0" w:color="auto"/>
      </w:divBdr>
    </w:div>
    <w:div w:id="823744597">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
    <w:div w:id="828591817">
      <w:bodyDiv w:val="1"/>
      <w:marLeft w:val="0"/>
      <w:marRight w:val="0"/>
      <w:marTop w:val="0"/>
      <w:marBottom w:val="0"/>
      <w:divBdr>
        <w:top w:val="none" w:sz="0" w:space="0" w:color="auto"/>
        <w:left w:val="none" w:sz="0" w:space="0" w:color="auto"/>
        <w:bottom w:val="none" w:sz="0" w:space="0" w:color="auto"/>
        <w:right w:val="none" w:sz="0" w:space="0" w:color="auto"/>
      </w:divBdr>
    </w:div>
    <w:div w:id="842744274">
      <w:bodyDiv w:val="1"/>
      <w:marLeft w:val="0"/>
      <w:marRight w:val="0"/>
      <w:marTop w:val="0"/>
      <w:marBottom w:val="0"/>
      <w:divBdr>
        <w:top w:val="none" w:sz="0" w:space="0" w:color="auto"/>
        <w:left w:val="none" w:sz="0" w:space="0" w:color="auto"/>
        <w:bottom w:val="none" w:sz="0" w:space="0" w:color="auto"/>
        <w:right w:val="none" w:sz="0" w:space="0" w:color="auto"/>
      </w:divBdr>
    </w:div>
    <w:div w:id="858664478">
      <w:bodyDiv w:val="1"/>
      <w:marLeft w:val="0"/>
      <w:marRight w:val="0"/>
      <w:marTop w:val="0"/>
      <w:marBottom w:val="0"/>
      <w:divBdr>
        <w:top w:val="none" w:sz="0" w:space="0" w:color="auto"/>
        <w:left w:val="none" w:sz="0" w:space="0" w:color="auto"/>
        <w:bottom w:val="none" w:sz="0" w:space="0" w:color="auto"/>
        <w:right w:val="none" w:sz="0" w:space="0" w:color="auto"/>
      </w:divBdr>
    </w:div>
    <w:div w:id="859590898">
      <w:bodyDiv w:val="1"/>
      <w:marLeft w:val="0"/>
      <w:marRight w:val="0"/>
      <w:marTop w:val="0"/>
      <w:marBottom w:val="0"/>
      <w:divBdr>
        <w:top w:val="none" w:sz="0" w:space="0" w:color="auto"/>
        <w:left w:val="none" w:sz="0" w:space="0" w:color="auto"/>
        <w:bottom w:val="none" w:sz="0" w:space="0" w:color="auto"/>
        <w:right w:val="none" w:sz="0" w:space="0" w:color="auto"/>
      </w:divBdr>
    </w:div>
    <w:div w:id="859706946">
      <w:bodyDiv w:val="1"/>
      <w:marLeft w:val="0"/>
      <w:marRight w:val="0"/>
      <w:marTop w:val="0"/>
      <w:marBottom w:val="0"/>
      <w:divBdr>
        <w:top w:val="none" w:sz="0" w:space="0" w:color="auto"/>
        <w:left w:val="none" w:sz="0" w:space="0" w:color="auto"/>
        <w:bottom w:val="none" w:sz="0" w:space="0" w:color="auto"/>
        <w:right w:val="none" w:sz="0" w:space="0" w:color="auto"/>
      </w:divBdr>
    </w:div>
    <w:div w:id="870529450">
      <w:bodyDiv w:val="1"/>
      <w:marLeft w:val="0"/>
      <w:marRight w:val="0"/>
      <w:marTop w:val="0"/>
      <w:marBottom w:val="0"/>
      <w:divBdr>
        <w:top w:val="none" w:sz="0" w:space="0" w:color="auto"/>
        <w:left w:val="none" w:sz="0" w:space="0" w:color="auto"/>
        <w:bottom w:val="none" w:sz="0" w:space="0" w:color="auto"/>
        <w:right w:val="none" w:sz="0" w:space="0" w:color="auto"/>
      </w:divBdr>
    </w:div>
    <w:div w:id="875045513">
      <w:bodyDiv w:val="1"/>
      <w:marLeft w:val="0"/>
      <w:marRight w:val="0"/>
      <w:marTop w:val="0"/>
      <w:marBottom w:val="0"/>
      <w:divBdr>
        <w:top w:val="none" w:sz="0" w:space="0" w:color="auto"/>
        <w:left w:val="none" w:sz="0" w:space="0" w:color="auto"/>
        <w:bottom w:val="none" w:sz="0" w:space="0" w:color="auto"/>
        <w:right w:val="none" w:sz="0" w:space="0" w:color="auto"/>
      </w:divBdr>
    </w:div>
    <w:div w:id="883953688">
      <w:bodyDiv w:val="1"/>
      <w:marLeft w:val="0"/>
      <w:marRight w:val="0"/>
      <w:marTop w:val="0"/>
      <w:marBottom w:val="0"/>
      <w:divBdr>
        <w:top w:val="none" w:sz="0" w:space="0" w:color="auto"/>
        <w:left w:val="none" w:sz="0" w:space="0" w:color="auto"/>
        <w:bottom w:val="none" w:sz="0" w:space="0" w:color="auto"/>
        <w:right w:val="none" w:sz="0" w:space="0" w:color="auto"/>
      </w:divBdr>
    </w:div>
    <w:div w:id="890115011">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44193779">
      <w:bodyDiv w:val="1"/>
      <w:marLeft w:val="0"/>
      <w:marRight w:val="0"/>
      <w:marTop w:val="0"/>
      <w:marBottom w:val="0"/>
      <w:divBdr>
        <w:top w:val="none" w:sz="0" w:space="0" w:color="auto"/>
        <w:left w:val="none" w:sz="0" w:space="0" w:color="auto"/>
        <w:bottom w:val="none" w:sz="0" w:space="0" w:color="auto"/>
        <w:right w:val="none" w:sz="0" w:space="0" w:color="auto"/>
      </w:divBdr>
    </w:div>
    <w:div w:id="953098448">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75378080">
      <w:bodyDiv w:val="1"/>
      <w:marLeft w:val="0"/>
      <w:marRight w:val="0"/>
      <w:marTop w:val="0"/>
      <w:marBottom w:val="0"/>
      <w:divBdr>
        <w:top w:val="none" w:sz="0" w:space="0" w:color="auto"/>
        <w:left w:val="none" w:sz="0" w:space="0" w:color="auto"/>
        <w:bottom w:val="none" w:sz="0" w:space="0" w:color="auto"/>
        <w:right w:val="none" w:sz="0" w:space="0" w:color="auto"/>
      </w:divBdr>
      <w:divsChild>
        <w:div w:id="860584107">
          <w:marLeft w:val="0"/>
          <w:marRight w:val="0"/>
          <w:marTop w:val="0"/>
          <w:marBottom w:val="0"/>
          <w:divBdr>
            <w:top w:val="none" w:sz="0" w:space="0" w:color="auto"/>
            <w:left w:val="none" w:sz="0" w:space="0" w:color="auto"/>
            <w:bottom w:val="none" w:sz="0" w:space="0" w:color="auto"/>
            <w:right w:val="none" w:sz="0" w:space="0" w:color="auto"/>
          </w:divBdr>
          <w:divsChild>
            <w:div w:id="1505440091">
              <w:marLeft w:val="0"/>
              <w:marRight w:val="0"/>
              <w:marTop w:val="0"/>
              <w:marBottom w:val="0"/>
              <w:divBdr>
                <w:top w:val="none" w:sz="0" w:space="0" w:color="auto"/>
                <w:left w:val="none" w:sz="0" w:space="0" w:color="auto"/>
                <w:bottom w:val="none" w:sz="0" w:space="0" w:color="auto"/>
                <w:right w:val="none" w:sz="0" w:space="0" w:color="auto"/>
              </w:divBdr>
              <w:divsChild>
                <w:div w:id="145099739">
                  <w:marLeft w:val="0"/>
                  <w:marRight w:val="0"/>
                  <w:marTop w:val="0"/>
                  <w:marBottom w:val="0"/>
                  <w:divBdr>
                    <w:top w:val="none" w:sz="0" w:space="0" w:color="auto"/>
                    <w:left w:val="none" w:sz="0" w:space="0" w:color="auto"/>
                    <w:bottom w:val="none" w:sz="0" w:space="0" w:color="auto"/>
                    <w:right w:val="none" w:sz="0" w:space="0" w:color="auto"/>
                  </w:divBdr>
                </w:div>
                <w:div w:id="2043312744">
                  <w:marLeft w:val="0"/>
                  <w:marRight w:val="0"/>
                  <w:marTop w:val="0"/>
                  <w:marBottom w:val="0"/>
                  <w:divBdr>
                    <w:top w:val="none" w:sz="0" w:space="0" w:color="auto"/>
                    <w:left w:val="none" w:sz="0" w:space="0" w:color="auto"/>
                    <w:bottom w:val="none" w:sz="0" w:space="0" w:color="auto"/>
                    <w:right w:val="none" w:sz="0" w:space="0" w:color="auto"/>
                  </w:divBdr>
                </w:div>
              </w:divsChild>
            </w:div>
            <w:div w:id="2138989129">
              <w:marLeft w:val="0"/>
              <w:marRight w:val="0"/>
              <w:marTop w:val="0"/>
              <w:marBottom w:val="0"/>
              <w:divBdr>
                <w:top w:val="none" w:sz="0" w:space="0" w:color="auto"/>
                <w:left w:val="none" w:sz="0" w:space="0" w:color="auto"/>
                <w:bottom w:val="none" w:sz="0" w:space="0" w:color="auto"/>
                <w:right w:val="none" w:sz="0" w:space="0" w:color="auto"/>
              </w:divBdr>
            </w:div>
          </w:divsChild>
        </w:div>
        <w:div w:id="1833718294">
          <w:marLeft w:val="0"/>
          <w:marRight w:val="0"/>
          <w:marTop w:val="0"/>
          <w:marBottom w:val="0"/>
          <w:divBdr>
            <w:top w:val="none" w:sz="0" w:space="0" w:color="auto"/>
            <w:left w:val="none" w:sz="0" w:space="0" w:color="auto"/>
            <w:bottom w:val="none" w:sz="0" w:space="0" w:color="auto"/>
            <w:right w:val="none" w:sz="0" w:space="0" w:color="auto"/>
          </w:divBdr>
          <w:divsChild>
            <w:div w:id="1460567064">
              <w:marLeft w:val="0"/>
              <w:marRight w:val="0"/>
              <w:marTop w:val="0"/>
              <w:marBottom w:val="0"/>
              <w:divBdr>
                <w:top w:val="none" w:sz="0" w:space="0" w:color="auto"/>
                <w:left w:val="none" w:sz="0" w:space="0" w:color="auto"/>
                <w:bottom w:val="none" w:sz="0" w:space="0" w:color="auto"/>
                <w:right w:val="none" w:sz="0" w:space="0" w:color="auto"/>
              </w:divBdr>
            </w:div>
            <w:div w:id="18078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102">
      <w:bodyDiv w:val="1"/>
      <w:marLeft w:val="0"/>
      <w:marRight w:val="0"/>
      <w:marTop w:val="0"/>
      <w:marBottom w:val="0"/>
      <w:divBdr>
        <w:top w:val="none" w:sz="0" w:space="0" w:color="auto"/>
        <w:left w:val="none" w:sz="0" w:space="0" w:color="auto"/>
        <w:bottom w:val="none" w:sz="0" w:space="0" w:color="auto"/>
        <w:right w:val="none" w:sz="0" w:space="0" w:color="auto"/>
      </w:divBdr>
    </w:div>
    <w:div w:id="993532806">
      <w:bodyDiv w:val="1"/>
      <w:marLeft w:val="0"/>
      <w:marRight w:val="0"/>
      <w:marTop w:val="0"/>
      <w:marBottom w:val="0"/>
      <w:divBdr>
        <w:top w:val="none" w:sz="0" w:space="0" w:color="auto"/>
        <w:left w:val="none" w:sz="0" w:space="0" w:color="auto"/>
        <w:bottom w:val="none" w:sz="0" w:space="0" w:color="auto"/>
        <w:right w:val="none" w:sz="0" w:space="0" w:color="auto"/>
      </w:divBdr>
    </w:div>
    <w:div w:id="993604362">
      <w:bodyDiv w:val="1"/>
      <w:marLeft w:val="0"/>
      <w:marRight w:val="0"/>
      <w:marTop w:val="0"/>
      <w:marBottom w:val="0"/>
      <w:divBdr>
        <w:top w:val="none" w:sz="0" w:space="0" w:color="auto"/>
        <w:left w:val="none" w:sz="0" w:space="0" w:color="auto"/>
        <w:bottom w:val="none" w:sz="0" w:space="0" w:color="auto"/>
        <w:right w:val="none" w:sz="0" w:space="0" w:color="auto"/>
      </w:divBdr>
    </w:div>
    <w:div w:id="996804973">
      <w:bodyDiv w:val="1"/>
      <w:marLeft w:val="0"/>
      <w:marRight w:val="0"/>
      <w:marTop w:val="0"/>
      <w:marBottom w:val="0"/>
      <w:divBdr>
        <w:top w:val="none" w:sz="0" w:space="0" w:color="auto"/>
        <w:left w:val="none" w:sz="0" w:space="0" w:color="auto"/>
        <w:bottom w:val="none" w:sz="0" w:space="0" w:color="auto"/>
        <w:right w:val="none" w:sz="0" w:space="0" w:color="auto"/>
      </w:divBdr>
    </w:div>
    <w:div w:id="1007706612">
      <w:bodyDiv w:val="1"/>
      <w:marLeft w:val="0"/>
      <w:marRight w:val="0"/>
      <w:marTop w:val="0"/>
      <w:marBottom w:val="0"/>
      <w:divBdr>
        <w:top w:val="none" w:sz="0" w:space="0" w:color="auto"/>
        <w:left w:val="none" w:sz="0" w:space="0" w:color="auto"/>
        <w:bottom w:val="none" w:sz="0" w:space="0" w:color="auto"/>
        <w:right w:val="none" w:sz="0" w:space="0" w:color="auto"/>
      </w:divBdr>
    </w:div>
    <w:div w:id="1007714199">
      <w:bodyDiv w:val="1"/>
      <w:marLeft w:val="0"/>
      <w:marRight w:val="0"/>
      <w:marTop w:val="0"/>
      <w:marBottom w:val="0"/>
      <w:divBdr>
        <w:top w:val="none" w:sz="0" w:space="0" w:color="auto"/>
        <w:left w:val="none" w:sz="0" w:space="0" w:color="auto"/>
        <w:bottom w:val="none" w:sz="0" w:space="0" w:color="auto"/>
        <w:right w:val="none" w:sz="0" w:space="0" w:color="auto"/>
      </w:divBdr>
    </w:div>
    <w:div w:id="1014696125">
      <w:bodyDiv w:val="1"/>
      <w:marLeft w:val="0"/>
      <w:marRight w:val="0"/>
      <w:marTop w:val="0"/>
      <w:marBottom w:val="0"/>
      <w:divBdr>
        <w:top w:val="none" w:sz="0" w:space="0" w:color="auto"/>
        <w:left w:val="none" w:sz="0" w:space="0" w:color="auto"/>
        <w:bottom w:val="none" w:sz="0" w:space="0" w:color="auto"/>
        <w:right w:val="none" w:sz="0" w:space="0" w:color="auto"/>
      </w:divBdr>
    </w:div>
    <w:div w:id="1022781236">
      <w:bodyDiv w:val="1"/>
      <w:marLeft w:val="0"/>
      <w:marRight w:val="0"/>
      <w:marTop w:val="0"/>
      <w:marBottom w:val="0"/>
      <w:divBdr>
        <w:top w:val="none" w:sz="0" w:space="0" w:color="auto"/>
        <w:left w:val="none" w:sz="0" w:space="0" w:color="auto"/>
        <w:bottom w:val="none" w:sz="0" w:space="0" w:color="auto"/>
        <w:right w:val="none" w:sz="0" w:space="0" w:color="auto"/>
      </w:divBdr>
    </w:div>
    <w:div w:id="1033656319">
      <w:bodyDiv w:val="1"/>
      <w:marLeft w:val="0"/>
      <w:marRight w:val="0"/>
      <w:marTop w:val="0"/>
      <w:marBottom w:val="0"/>
      <w:divBdr>
        <w:top w:val="none" w:sz="0" w:space="0" w:color="auto"/>
        <w:left w:val="none" w:sz="0" w:space="0" w:color="auto"/>
        <w:bottom w:val="none" w:sz="0" w:space="0" w:color="auto"/>
        <w:right w:val="none" w:sz="0" w:space="0" w:color="auto"/>
      </w:divBdr>
    </w:div>
    <w:div w:id="1045566289">
      <w:bodyDiv w:val="1"/>
      <w:marLeft w:val="0"/>
      <w:marRight w:val="0"/>
      <w:marTop w:val="0"/>
      <w:marBottom w:val="0"/>
      <w:divBdr>
        <w:top w:val="none" w:sz="0" w:space="0" w:color="auto"/>
        <w:left w:val="none" w:sz="0" w:space="0" w:color="auto"/>
        <w:bottom w:val="none" w:sz="0" w:space="0" w:color="auto"/>
        <w:right w:val="none" w:sz="0" w:space="0" w:color="auto"/>
      </w:divBdr>
    </w:div>
    <w:div w:id="1059674219">
      <w:bodyDiv w:val="1"/>
      <w:marLeft w:val="0"/>
      <w:marRight w:val="0"/>
      <w:marTop w:val="0"/>
      <w:marBottom w:val="0"/>
      <w:divBdr>
        <w:top w:val="none" w:sz="0" w:space="0" w:color="auto"/>
        <w:left w:val="none" w:sz="0" w:space="0" w:color="auto"/>
        <w:bottom w:val="none" w:sz="0" w:space="0" w:color="auto"/>
        <w:right w:val="none" w:sz="0" w:space="0" w:color="auto"/>
      </w:divBdr>
    </w:div>
    <w:div w:id="1074277911">
      <w:bodyDiv w:val="1"/>
      <w:marLeft w:val="0"/>
      <w:marRight w:val="0"/>
      <w:marTop w:val="0"/>
      <w:marBottom w:val="0"/>
      <w:divBdr>
        <w:top w:val="none" w:sz="0" w:space="0" w:color="auto"/>
        <w:left w:val="none" w:sz="0" w:space="0" w:color="auto"/>
        <w:bottom w:val="none" w:sz="0" w:space="0" w:color="auto"/>
        <w:right w:val="none" w:sz="0" w:space="0" w:color="auto"/>
      </w:divBdr>
    </w:div>
    <w:div w:id="1087766855">
      <w:bodyDiv w:val="1"/>
      <w:marLeft w:val="0"/>
      <w:marRight w:val="0"/>
      <w:marTop w:val="0"/>
      <w:marBottom w:val="0"/>
      <w:divBdr>
        <w:top w:val="none" w:sz="0" w:space="0" w:color="auto"/>
        <w:left w:val="none" w:sz="0" w:space="0" w:color="auto"/>
        <w:bottom w:val="none" w:sz="0" w:space="0" w:color="auto"/>
        <w:right w:val="none" w:sz="0" w:space="0" w:color="auto"/>
      </w:divBdr>
    </w:div>
    <w:div w:id="1090151865">
      <w:bodyDiv w:val="1"/>
      <w:marLeft w:val="0"/>
      <w:marRight w:val="0"/>
      <w:marTop w:val="0"/>
      <w:marBottom w:val="0"/>
      <w:divBdr>
        <w:top w:val="none" w:sz="0" w:space="0" w:color="auto"/>
        <w:left w:val="none" w:sz="0" w:space="0" w:color="auto"/>
        <w:bottom w:val="none" w:sz="0" w:space="0" w:color="auto"/>
        <w:right w:val="none" w:sz="0" w:space="0" w:color="auto"/>
      </w:divBdr>
    </w:div>
    <w:div w:id="1092555658">
      <w:bodyDiv w:val="1"/>
      <w:marLeft w:val="0"/>
      <w:marRight w:val="0"/>
      <w:marTop w:val="0"/>
      <w:marBottom w:val="0"/>
      <w:divBdr>
        <w:top w:val="none" w:sz="0" w:space="0" w:color="auto"/>
        <w:left w:val="none" w:sz="0" w:space="0" w:color="auto"/>
        <w:bottom w:val="none" w:sz="0" w:space="0" w:color="auto"/>
        <w:right w:val="none" w:sz="0" w:space="0" w:color="auto"/>
      </w:divBdr>
    </w:div>
    <w:div w:id="1097215008">
      <w:bodyDiv w:val="1"/>
      <w:marLeft w:val="0"/>
      <w:marRight w:val="0"/>
      <w:marTop w:val="0"/>
      <w:marBottom w:val="0"/>
      <w:divBdr>
        <w:top w:val="none" w:sz="0" w:space="0" w:color="auto"/>
        <w:left w:val="none" w:sz="0" w:space="0" w:color="auto"/>
        <w:bottom w:val="none" w:sz="0" w:space="0" w:color="auto"/>
        <w:right w:val="none" w:sz="0" w:space="0" w:color="auto"/>
      </w:divBdr>
    </w:div>
    <w:div w:id="1112437116">
      <w:bodyDiv w:val="1"/>
      <w:marLeft w:val="0"/>
      <w:marRight w:val="0"/>
      <w:marTop w:val="0"/>
      <w:marBottom w:val="0"/>
      <w:divBdr>
        <w:top w:val="none" w:sz="0" w:space="0" w:color="auto"/>
        <w:left w:val="none" w:sz="0" w:space="0" w:color="auto"/>
        <w:bottom w:val="none" w:sz="0" w:space="0" w:color="auto"/>
        <w:right w:val="none" w:sz="0" w:space="0" w:color="auto"/>
      </w:divBdr>
    </w:div>
    <w:div w:id="1129782118">
      <w:bodyDiv w:val="1"/>
      <w:marLeft w:val="0"/>
      <w:marRight w:val="0"/>
      <w:marTop w:val="0"/>
      <w:marBottom w:val="0"/>
      <w:divBdr>
        <w:top w:val="none" w:sz="0" w:space="0" w:color="auto"/>
        <w:left w:val="none" w:sz="0" w:space="0" w:color="auto"/>
        <w:bottom w:val="none" w:sz="0" w:space="0" w:color="auto"/>
        <w:right w:val="none" w:sz="0" w:space="0" w:color="auto"/>
      </w:divBdr>
    </w:div>
    <w:div w:id="1133673216">
      <w:bodyDiv w:val="1"/>
      <w:marLeft w:val="0"/>
      <w:marRight w:val="0"/>
      <w:marTop w:val="0"/>
      <w:marBottom w:val="0"/>
      <w:divBdr>
        <w:top w:val="none" w:sz="0" w:space="0" w:color="auto"/>
        <w:left w:val="none" w:sz="0" w:space="0" w:color="auto"/>
        <w:bottom w:val="none" w:sz="0" w:space="0" w:color="auto"/>
        <w:right w:val="none" w:sz="0" w:space="0" w:color="auto"/>
      </w:divBdr>
    </w:div>
    <w:div w:id="1151872290">
      <w:bodyDiv w:val="1"/>
      <w:marLeft w:val="0"/>
      <w:marRight w:val="0"/>
      <w:marTop w:val="0"/>
      <w:marBottom w:val="0"/>
      <w:divBdr>
        <w:top w:val="none" w:sz="0" w:space="0" w:color="auto"/>
        <w:left w:val="none" w:sz="0" w:space="0" w:color="auto"/>
        <w:bottom w:val="none" w:sz="0" w:space="0" w:color="auto"/>
        <w:right w:val="none" w:sz="0" w:space="0" w:color="auto"/>
      </w:divBdr>
    </w:div>
    <w:div w:id="1156074767">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0693">
      <w:bodyDiv w:val="1"/>
      <w:marLeft w:val="0"/>
      <w:marRight w:val="0"/>
      <w:marTop w:val="0"/>
      <w:marBottom w:val="0"/>
      <w:divBdr>
        <w:top w:val="none" w:sz="0" w:space="0" w:color="auto"/>
        <w:left w:val="none" w:sz="0" w:space="0" w:color="auto"/>
        <w:bottom w:val="none" w:sz="0" w:space="0" w:color="auto"/>
        <w:right w:val="none" w:sz="0" w:space="0" w:color="auto"/>
      </w:divBdr>
    </w:div>
    <w:div w:id="1185096626">
      <w:bodyDiv w:val="1"/>
      <w:marLeft w:val="0"/>
      <w:marRight w:val="0"/>
      <w:marTop w:val="0"/>
      <w:marBottom w:val="0"/>
      <w:divBdr>
        <w:top w:val="none" w:sz="0" w:space="0" w:color="auto"/>
        <w:left w:val="none" w:sz="0" w:space="0" w:color="auto"/>
        <w:bottom w:val="none" w:sz="0" w:space="0" w:color="auto"/>
        <w:right w:val="none" w:sz="0" w:space="0" w:color="auto"/>
      </w:divBdr>
    </w:div>
    <w:div w:id="1195774229">
      <w:bodyDiv w:val="1"/>
      <w:marLeft w:val="0"/>
      <w:marRight w:val="0"/>
      <w:marTop w:val="0"/>
      <w:marBottom w:val="0"/>
      <w:divBdr>
        <w:top w:val="none" w:sz="0" w:space="0" w:color="auto"/>
        <w:left w:val="none" w:sz="0" w:space="0" w:color="auto"/>
        <w:bottom w:val="none" w:sz="0" w:space="0" w:color="auto"/>
        <w:right w:val="none" w:sz="0" w:space="0" w:color="auto"/>
      </w:divBdr>
    </w:div>
    <w:div w:id="1196507909">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03401059">
      <w:bodyDiv w:val="1"/>
      <w:marLeft w:val="0"/>
      <w:marRight w:val="0"/>
      <w:marTop w:val="0"/>
      <w:marBottom w:val="0"/>
      <w:divBdr>
        <w:top w:val="none" w:sz="0" w:space="0" w:color="auto"/>
        <w:left w:val="none" w:sz="0" w:space="0" w:color="auto"/>
        <w:bottom w:val="none" w:sz="0" w:space="0" w:color="auto"/>
        <w:right w:val="none" w:sz="0" w:space="0" w:color="auto"/>
      </w:divBdr>
    </w:div>
    <w:div w:id="1208686669">
      <w:bodyDiv w:val="1"/>
      <w:marLeft w:val="0"/>
      <w:marRight w:val="0"/>
      <w:marTop w:val="0"/>
      <w:marBottom w:val="0"/>
      <w:divBdr>
        <w:top w:val="none" w:sz="0" w:space="0" w:color="auto"/>
        <w:left w:val="none" w:sz="0" w:space="0" w:color="auto"/>
        <w:bottom w:val="none" w:sz="0" w:space="0" w:color="auto"/>
        <w:right w:val="none" w:sz="0" w:space="0" w:color="auto"/>
      </w:divBdr>
    </w:div>
    <w:div w:id="1217661558">
      <w:bodyDiv w:val="1"/>
      <w:marLeft w:val="0"/>
      <w:marRight w:val="0"/>
      <w:marTop w:val="0"/>
      <w:marBottom w:val="0"/>
      <w:divBdr>
        <w:top w:val="none" w:sz="0" w:space="0" w:color="auto"/>
        <w:left w:val="none" w:sz="0" w:space="0" w:color="auto"/>
        <w:bottom w:val="none" w:sz="0" w:space="0" w:color="auto"/>
        <w:right w:val="none" w:sz="0" w:space="0" w:color="auto"/>
      </w:divBdr>
    </w:div>
    <w:div w:id="1224486263">
      <w:bodyDiv w:val="1"/>
      <w:marLeft w:val="0"/>
      <w:marRight w:val="0"/>
      <w:marTop w:val="0"/>
      <w:marBottom w:val="0"/>
      <w:divBdr>
        <w:top w:val="none" w:sz="0" w:space="0" w:color="auto"/>
        <w:left w:val="none" w:sz="0" w:space="0" w:color="auto"/>
        <w:bottom w:val="none" w:sz="0" w:space="0" w:color="auto"/>
        <w:right w:val="none" w:sz="0" w:space="0" w:color="auto"/>
      </w:divBdr>
    </w:div>
    <w:div w:id="1237858223">
      <w:bodyDiv w:val="1"/>
      <w:marLeft w:val="0"/>
      <w:marRight w:val="0"/>
      <w:marTop w:val="0"/>
      <w:marBottom w:val="0"/>
      <w:divBdr>
        <w:top w:val="none" w:sz="0" w:space="0" w:color="auto"/>
        <w:left w:val="none" w:sz="0" w:space="0" w:color="auto"/>
        <w:bottom w:val="none" w:sz="0" w:space="0" w:color="auto"/>
        <w:right w:val="none" w:sz="0" w:space="0" w:color="auto"/>
      </w:divBdr>
    </w:div>
    <w:div w:id="1238902949">
      <w:bodyDiv w:val="1"/>
      <w:marLeft w:val="0"/>
      <w:marRight w:val="0"/>
      <w:marTop w:val="0"/>
      <w:marBottom w:val="0"/>
      <w:divBdr>
        <w:top w:val="none" w:sz="0" w:space="0" w:color="auto"/>
        <w:left w:val="none" w:sz="0" w:space="0" w:color="auto"/>
        <w:bottom w:val="none" w:sz="0" w:space="0" w:color="auto"/>
        <w:right w:val="none" w:sz="0" w:space="0" w:color="auto"/>
      </w:divBdr>
    </w:div>
    <w:div w:id="1240098849">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63302752">
      <w:bodyDiv w:val="1"/>
      <w:marLeft w:val="0"/>
      <w:marRight w:val="0"/>
      <w:marTop w:val="0"/>
      <w:marBottom w:val="0"/>
      <w:divBdr>
        <w:top w:val="none" w:sz="0" w:space="0" w:color="auto"/>
        <w:left w:val="none" w:sz="0" w:space="0" w:color="auto"/>
        <w:bottom w:val="none" w:sz="0" w:space="0" w:color="auto"/>
        <w:right w:val="none" w:sz="0" w:space="0" w:color="auto"/>
      </w:divBdr>
    </w:div>
    <w:div w:id="1263995463">
      <w:bodyDiv w:val="1"/>
      <w:marLeft w:val="0"/>
      <w:marRight w:val="0"/>
      <w:marTop w:val="0"/>
      <w:marBottom w:val="0"/>
      <w:divBdr>
        <w:top w:val="none" w:sz="0" w:space="0" w:color="auto"/>
        <w:left w:val="none" w:sz="0" w:space="0" w:color="auto"/>
        <w:bottom w:val="none" w:sz="0" w:space="0" w:color="auto"/>
        <w:right w:val="none" w:sz="0" w:space="0" w:color="auto"/>
      </w:divBdr>
    </w:div>
    <w:div w:id="1266764470">
      <w:bodyDiv w:val="1"/>
      <w:marLeft w:val="0"/>
      <w:marRight w:val="0"/>
      <w:marTop w:val="0"/>
      <w:marBottom w:val="0"/>
      <w:divBdr>
        <w:top w:val="none" w:sz="0" w:space="0" w:color="auto"/>
        <w:left w:val="none" w:sz="0" w:space="0" w:color="auto"/>
        <w:bottom w:val="none" w:sz="0" w:space="0" w:color="auto"/>
        <w:right w:val="none" w:sz="0" w:space="0" w:color="auto"/>
      </w:divBdr>
    </w:div>
    <w:div w:id="1292173948">
      <w:bodyDiv w:val="1"/>
      <w:marLeft w:val="0"/>
      <w:marRight w:val="0"/>
      <w:marTop w:val="0"/>
      <w:marBottom w:val="0"/>
      <w:divBdr>
        <w:top w:val="none" w:sz="0" w:space="0" w:color="auto"/>
        <w:left w:val="none" w:sz="0" w:space="0" w:color="auto"/>
        <w:bottom w:val="none" w:sz="0" w:space="0" w:color="auto"/>
        <w:right w:val="none" w:sz="0" w:space="0" w:color="auto"/>
      </w:divBdr>
    </w:div>
    <w:div w:id="1311985876">
      <w:bodyDiv w:val="1"/>
      <w:marLeft w:val="0"/>
      <w:marRight w:val="0"/>
      <w:marTop w:val="0"/>
      <w:marBottom w:val="0"/>
      <w:divBdr>
        <w:top w:val="none" w:sz="0" w:space="0" w:color="auto"/>
        <w:left w:val="none" w:sz="0" w:space="0" w:color="auto"/>
        <w:bottom w:val="none" w:sz="0" w:space="0" w:color="auto"/>
        <w:right w:val="none" w:sz="0" w:space="0" w:color="auto"/>
      </w:divBdr>
    </w:div>
    <w:div w:id="1324973896">
      <w:bodyDiv w:val="1"/>
      <w:marLeft w:val="0"/>
      <w:marRight w:val="0"/>
      <w:marTop w:val="0"/>
      <w:marBottom w:val="0"/>
      <w:divBdr>
        <w:top w:val="none" w:sz="0" w:space="0" w:color="auto"/>
        <w:left w:val="none" w:sz="0" w:space="0" w:color="auto"/>
        <w:bottom w:val="none" w:sz="0" w:space="0" w:color="auto"/>
        <w:right w:val="none" w:sz="0" w:space="0" w:color="auto"/>
      </w:divBdr>
    </w:div>
    <w:div w:id="1326006693">
      <w:bodyDiv w:val="1"/>
      <w:marLeft w:val="0"/>
      <w:marRight w:val="0"/>
      <w:marTop w:val="0"/>
      <w:marBottom w:val="0"/>
      <w:divBdr>
        <w:top w:val="none" w:sz="0" w:space="0" w:color="auto"/>
        <w:left w:val="none" w:sz="0" w:space="0" w:color="auto"/>
        <w:bottom w:val="none" w:sz="0" w:space="0" w:color="auto"/>
        <w:right w:val="none" w:sz="0" w:space="0" w:color="auto"/>
      </w:divBdr>
    </w:div>
    <w:div w:id="1342242965">
      <w:bodyDiv w:val="1"/>
      <w:marLeft w:val="0"/>
      <w:marRight w:val="0"/>
      <w:marTop w:val="0"/>
      <w:marBottom w:val="0"/>
      <w:divBdr>
        <w:top w:val="none" w:sz="0" w:space="0" w:color="auto"/>
        <w:left w:val="none" w:sz="0" w:space="0" w:color="auto"/>
        <w:bottom w:val="none" w:sz="0" w:space="0" w:color="auto"/>
        <w:right w:val="none" w:sz="0" w:space="0" w:color="auto"/>
      </w:divBdr>
    </w:div>
    <w:div w:id="1349912358">
      <w:bodyDiv w:val="1"/>
      <w:marLeft w:val="0"/>
      <w:marRight w:val="0"/>
      <w:marTop w:val="0"/>
      <w:marBottom w:val="0"/>
      <w:divBdr>
        <w:top w:val="none" w:sz="0" w:space="0" w:color="auto"/>
        <w:left w:val="none" w:sz="0" w:space="0" w:color="auto"/>
        <w:bottom w:val="none" w:sz="0" w:space="0" w:color="auto"/>
        <w:right w:val="none" w:sz="0" w:space="0" w:color="auto"/>
      </w:divBdr>
    </w:div>
    <w:div w:id="1354110587">
      <w:bodyDiv w:val="1"/>
      <w:marLeft w:val="0"/>
      <w:marRight w:val="0"/>
      <w:marTop w:val="0"/>
      <w:marBottom w:val="0"/>
      <w:divBdr>
        <w:top w:val="none" w:sz="0" w:space="0" w:color="auto"/>
        <w:left w:val="none" w:sz="0" w:space="0" w:color="auto"/>
        <w:bottom w:val="none" w:sz="0" w:space="0" w:color="auto"/>
        <w:right w:val="none" w:sz="0" w:space="0" w:color="auto"/>
      </w:divBdr>
    </w:div>
    <w:div w:id="1357194171">
      <w:bodyDiv w:val="1"/>
      <w:marLeft w:val="0"/>
      <w:marRight w:val="0"/>
      <w:marTop w:val="0"/>
      <w:marBottom w:val="0"/>
      <w:divBdr>
        <w:top w:val="none" w:sz="0" w:space="0" w:color="auto"/>
        <w:left w:val="none" w:sz="0" w:space="0" w:color="auto"/>
        <w:bottom w:val="none" w:sz="0" w:space="0" w:color="auto"/>
        <w:right w:val="none" w:sz="0" w:space="0" w:color="auto"/>
      </w:divBdr>
    </w:div>
    <w:div w:id="1368138350">
      <w:bodyDiv w:val="1"/>
      <w:marLeft w:val="0"/>
      <w:marRight w:val="0"/>
      <w:marTop w:val="0"/>
      <w:marBottom w:val="0"/>
      <w:divBdr>
        <w:top w:val="none" w:sz="0" w:space="0" w:color="auto"/>
        <w:left w:val="none" w:sz="0" w:space="0" w:color="auto"/>
        <w:bottom w:val="none" w:sz="0" w:space="0" w:color="auto"/>
        <w:right w:val="none" w:sz="0" w:space="0" w:color="auto"/>
      </w:divBdr>
    </w:div>
    <w:div w:id="1373191089">
      <w:bodyDiv w:val="1"/>
      <w:marLeft w:val="0"/>
      <w:marRight w:val="0"/>
      <w:marTop w:val="0"/>
      <w:marBottom w:val="0"/>
      <w:divBdr>
        <w:top w:val="none" w:sz="0" w:space="0" w:color="auto"/>
        <w:left w:val="none" w:sz="0" w:space="0" w:color="auto"/>
        <w:bottom w:val="none" w:sz="0" w:space="0" w:color="auto"/>
        <w:right w:val="none" w:sz="0" w:space="0" w:color="auto"/>
      </w:divBdr>
    </w:div>
    <w:div w:id="1378703159">
      <w:bodyDiv w:val="1"/>
      <w:marLeft w:val="0"/>
      <w:marRight w:val="0"/>
      <w:marTop w:val="0"/>
      <w:marBottom w:val="0"/>
      <w:divBdr>
        <w:top w:val="none" w:sz="0" w:space="0" w:color="auto"/>
        <w:left w:val="none" w:sz="0" w:space="0" w:color="auto"/>
        <w:bottom w:val="none" w:sz="0" w:space="0" w:color="auto"/>
        <w:right w:val="none" w:sz="0" w:space="0" w:color="auto"/>
      </w:divBdr>
    </w:div>
    <w:div w:id="1383751083">
      <w:bodyDiv w:val="1"/>
      <w:marLeft w:val="0"/>
      <w:marRight w:val="0"/>
      <w:marTop w:val="0"/>
      <w:marBottom w:val="0"/>
      <w:divBdr>
        <w:top w:val="none" w:sz="0" w:space="0" w:color="auto"/>
        <w:left w:val="none" w:sz="0" w:space="0" w:color="auto"/>
        <w:bottom w:val="none" w:sz="0" w:space="0" w:color="auto"/>
        <w:right w:val="none" w:sz="0" w:space="0" w:color="auto"/>
      </w:divBdr>
    </w:div>
    <w:div w:id="1413425810">
      <w:bodyDiv w:val="1"/>
      <w:marLeft w:val="0"/>
      <w:marRight w:val="0"/>
      <w:marTop w:val="0"/>
      <w:marBottom w:val="0"/>
      <w:divBdr>
        <w:top w:val="none" w:sz="0" w:space="0" w:color="auto"/>
        <w:left w:val="none" w:sz="0" w:space="0" w:color="auto"/>
        <w:bottom w:val="none" w:sz="0" w:space="0" w:color="auto"/>
        <w:right w:val="none" w:sz="0" w:space="0" w:color="auto"/>
      </w:divBdr>
    </w:div>
    <w:div w:id="1436289952">
      <w:bodyDiv w:val="1"/>
      <w:marLeft w:val="0"/>
      <w:marRight w:val="0"/>
      <w:marTop w:val="0"/>
      <w:marBottom w:val="0"/>
      <w:divBdr>
        <w:top w:val="none" w:sz="0" w:space="0" w:color="auto"/>
        <w:left w:val="none" w:sz="0" w:space="0" w:color="auto"/>
        <w:bottom w:val="none" w:sz="0" w:space="0" w:color="auto"/>
        <w:right w:val="none" w:sz="0" w:space="0" w:color="auto"/>
      </w:divBdr>
    </w:div>
    <w:div w:id="1439914513">
      <w:bodyDiv w:val="1"/>
      <w:marLeft w:val="0"/>
      <w:marRight w:val="0"/>
      <w:marTop w:val="0"/>
      <w:marBottom w:val="0"/>
      <w:divBdr>
        <w:top w:val="none" w:sz="0" w:space="0" w:color="auto"/>
        <w:left w:val="none" w:sz="0" w:space="0" w:color="auto"/>
        <w:bottom w:val="none" w:sz="0" w:space="0" w:color="auto"/>
        <w:right w:val="none" w:sz="0" w:space="0" w:color="auto"/>
      </w:divBdr>
    </w:div>
    <w:div w:id="1445536350">
      <w:bodyDiv w:val="1"/>
      <w:marLeft w:val="0"/>
      <w:marRight w:val="0"/>
      <w:marTop w:val="0"/>
      <w:marBottom w:val="0"/>
      <w:divBdr>
        <w:top w:val="none" w:sz="0" w:space="0" w:color="auto"/>
        <w:left w:val="none" w:sz="0" w:space="0" w:color="auto"/>
        <w:bottom w:val="none" w:sz="0" w:space="0" w:color="auto"/>
        <w:right w:val="none" w:sz="0" w:space="0" w:color="auto"/>
      </w:divBdr>
    </w:div>
    <w:div w:id="1446265028">
      <w:bodyDiv w:val="1"/>
      <w:marLeft w:val="0"/>
      <w:marRight w:val="0"/>
      <w:marTop w:val="0"/>
      <w:marBottom w:val="0"/>
      <w:divBdr>
        <w:top w:val="none" w:sz="0" w:space="0" w:color="auto"/>
        <w:left w:val="none" w:sz="0" w:space="0" w:color="auto"/>
        <w:bottom w:val="none" w:sz="0" w:space="0" w:color="auto"/>
        <w:right w:val="none" w:sz="0" w:space="0" w:color="auto"/>
      </w:divBdr>
    </w:div>
    <w:div w:id="1451775703">
      <w:bodyDiv w:val="1"/>
      <w:marLeft w:val="0"/>
      <w:marRight w:val="0"/>
      <w:marTop w:val="0"/>
      <w:marBottom w:val="0"/>
      <w:divBdr>
        <w:top w:val="none" w:sz="0" w:space="0" w:color="auto"/>
        <w:left w:val="none" w:sz="0" w:space="0" w:color="auto"/>
        <w:bottom w:val="none" w:sz="0" w:space="0" w:color="auto"/>
        <w:right w:val="none" w:sz="0" w:space="0" w:color="auto"/>
      </w:divBdr>
    </w:div>
    <w:div w:id="1469325061">
      <w:bodyDiv w:val="1"/>
      <w:marLeft w:val="0"/>
      <w:marRight w:val="0"/>
      <w:marTop w:val="0"/>
      <w:marBottom w:val="0"/>
      <w:divBdr>
        <w:top w:val="none" w:sz="0" w:space="0" w:color="auto"/>
        <w:left w:val="none" w:sz="0" w:space="0" w:color="auto"/>
        <w:bottom w:val="none" w:sz="0" w:space="0" w:color="auto"/>
        <w:right w:val="none" w:sz="0" w:space="0" w:color="auto"/>
      </w:divBdr>
    </w:div>
    <w:div w:id="1474059785">
      <w:bodyDiv w:val="1"/>
      <w:marLeft w:val="0"/>
      <w:marRight w:val="0"/>
      <w:marTop w:val="0"/>
      <w:marBottom w:val="0"/>
      <w:divBdr>
        <w:top w:val="none" w:sz="0" w:space="0" w:color="auto"/>
        <w:left w:val="none" w:sz="0" w:space="0" w:color="auto"/>
        <w:bottom w:val="none" w:sz="0" w:space="0" w:color="auto"/>
        <w:right w:val="none" w:sz="0" w:space="0" w:color="auto"/>
      </w:divBdr>
    </w:div>
    <w:div w:id="1485775143">
      <w:bodyDiv w:val="1"/>
      <w:marLeft w:val="0"/>
      <w:marRight w:val="0"/>
      <w:marTop w:val="0"/>
      <w:marBottom w:val="0"/>
      <w:divBdr>
        <w:top w:val="none" w:sz="0" w:space="0" w:color="auto"/>
        <w:left w:val="none" w:sz="0" w:space="0" w:color="auto"/>
        <w:bottom w:val="none" w:sz="0" w:space="0" w:color="auto"/>
        <w:right w:val="none" w:sz="0" w:space="0" w:color="auto"/>
      </w:divBdr>
    </w:div>
    <w:div w:id="1488089060">
      <w:bodyDiv w:val="1"/>
      <w:marLeft w:val="0"/>
      <w:marRight w:val="0"/>
      <w:marTop w:val="0"/>
      <w:marBottom w:val="0"/>
      <w:divBdr>
        <w:top w:val="none" w:sz="0" w:space="0" w:color="auto"/>
        <w:left w:val="none" w:sz="0" w:space="0" w:color="auto"/>
        <w:bottom w:val="none" w:sz="0" w:space="0" w:color="auto"/>
        <w:right w:val="none" w:sz="0" w:space="0" w:color="auto"/>
      </w:divBdr>
    </w:div>
    <w:div w:id="149194037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2811940">
      <w:bodyDiv w:val="1"/>
      <w:marLeft w:val="0"/>
      <w:marRight w:val="0"/>
      <w:marTop w:val="0"/>
      <w:marBottom w:val="0"/>
      <w:divBdr>
        <w:top w:val="none" w:sz="0" w:space="0" w:color="auto"/>
        <w:left w:val="none" w:sz="0" w:space="0" w:color="auto"/>
        <w:bottom w:val="none" w:sz="0" w:space="0" w:color="auto"/>
        <w:right w:val="none" w:sz="0" w:space="0" w:color="auto"/>
      </w:divBdr>
    </w:div>
    <w:div w:id="1504010703">
      <w:bodyDiv w:val="1"/>
      <w:marLeft w:val="0"/>
      <w:marRight w:val="0"/>
      <w:marTop w:val="0"/>
      <w:marBottom w:val="0"/>
      <w:divBdr>
        <w:top w:val="none" w:sz="0" w:space="0" w:color="auto"/>
        <w:left w:val="none" w:sz="0" w:space="0" w:color="auto"/>
        <w:bottom w:val="none" w:sz="0" w:space="0" w:color="auto"/>
        <w:right w:val="none" w:sz="0" w:space="0" w:color="auto"/>
      </w:divBdr>
    </w:div>
    <w:div w:id="1532301122">
      <w:bodyDiv w:val="1"/>
      <w:marLeft w:val="0"/>
      <w:marRight w:val="0"/>
      <w:marTop w:val="0"/>
      <w:marBottom w:val="0"/>
      <w:divBdr>
        <w:top w:val="none" w:sz="0" w:space="0" w:color="auto"/>
        <w:left w:val="none" w:sz="0" w:space="0" w:color="auto"/>
        <w:bottom w:val="none" w:sz="0" w:space="0" w:color="auto"/>
        <w:right w:val="none" w:sz="0" w:space="0" w:color="auto"/>
      </w:divBdr>
    </w:div>
    <w:div w:id="1541627752">
      <w:bodyDiv w:val="1"/>
      <w:marLeft w:val="0"/>
      <w:marRight w:val="0"/>
      <w:marTop w:val="0"/>
      <w:marBottom w:val="0"/>
      <w:divBdr>
        <w:top w:val="none" w:sz="0" w:space="0" w:color="auto"/>
        <w:left w:val="none" w:sz="0" w:space="0" w:color="auto"/>
        <w:bottom w:val="none" w:sz="0" w:space="0" w:color="auto"/>
        <w:right w:val="none" w:sz="0" w:space="0" w:color="auto"/>
      </w:divBdr>
    </w:div>
    <w:div w:id="1543517777">
      <w:bodyDiv w:val="1"/>
      <w:marLeft w:val="0"/>
      <w:marRight w:val="0"/>
      <w:marTop w:val="0"/>
      <w:marBottom w:val="0"/>
      <w:divBdr>
        <w:top w:val="none" w:sz="0" w:space="0" w:color="auto"/>
        <w:left w:val="none" w:sz="0" w:space="0" w:color="auto"/>
        <w:bottom w:val="none" w:sz="0" w:space="0" w:color="auto"/>
        <w:right w:val="none" w:sz="0" w:space="0" w:color="auto"/>
      </w:divBdr>
    </w:div>
    <w:div w:id="1544908070">
      <w:bodyDiv w:val="1"/>
      <w:marLeft w:val="0"/>
      <w:marRight w:val="0"/>
      <w:marTop w:val="0"/>
      <w:marBottom w:val="0"/>
      <w:divBdr>
        <w:top w:val="none" w:sz="0" w:space="0" w:color="auto"/>
        <w:left w:val="none" w:sz="0" w:space="0" w:color="auto"/>
        <w:bottom w:val="none" w:sz="0" w:space="0" w:color="auto"/>
        <w:right w:val="none" w:sz="0" w:space="0" w:color="auto"/>
      </w:divBdr>
    </w:div>
    <w:div w:id="1553006611">
      <w:bodyDiv w:val="1"/>
      <w:marLeft w:val="0"/>
      <w:marRight w:val="0"/>
      <w:marTop w:val="0"/>
      <w:marBottom w:val="0"/>
      <w:divBdr>
        <w:top w:val="none" w:sz="0" w:space="0" w:color="auto"/>
        <w:left w:val="none" w:sz="0" w:space="0" w:color="auto"/>
        <w:bottom w:val="none" w:sz="0" w:space="0" w:color="auto"/>
        <w:right w:val="none" w:sz="0" w:space="0" w:color="auto"/>
      </w:divBdr>
      <w:divsChild>
        <w:div w:id="420685262">
          <w:marLeft w:val="0"/>
          <w:marRight w:val="0"/>
          <w:marTop w:val="0"/>
          <w:marBottom w:val="0"/>
          <w:divBdr>
            <w:top w:val="none" w:sz="0" w:space="0" w:color="auto"/>
            <w:left w:val="none" w:sz="0" w:space="0" w:color="auto"/>
            <w:bottom w:val="none" w:sz="0" w:space="0" w:color="auto"/>
            <w:right w:val="none" w:sz="0" w:space="0" w:color="auto"/>
          </w:divBdr>
        </w:div>
      </w:divsChild>
    </w:div>
    <w:div w:id="1553809917">
      <w:bodyDiv w:val="1"/>
      <w:marLeft w:val="0"/>
      <w:marRight w:val="0"/>
      <w:marTop w:val="0"/>
      <w:marBottom w:val="0"/>
      <w:divBdr>
        <w:top w:val="none" w:sz="0" w:space="0" w:color="auto"/>
        <w:left w:val="none" w:sz="0" w:space="0" w:color="auto"/>
        <w:bottom w:val="none" w:sz="0" w:space="0" w:color="auto"/>
        <w:right w:val="none" w:sz="0" w:space="0" w:color="auto"/>
      </w:divBdr>
    </w:div>
    <w:div w:id="1563246217">
      <w:bodyDiv w:val="1"/>
      <w:marLeft w:val="0"/>
      <w:marRight w:val="0"/>
      <w:marTop w:val="0"/>
      <w:marBottom w:val="0"/>
      <w:divBdr>
        <w:top w:val="none" w:sz="0" w:space="0" w:color="auto"/>
        <w:left w:val="none" w:sz="0" w:space="0" w:color="auto"/>
        <w:bottom w:val="none" w:sz="0" w:space="0" w:color="auto"/>
        <w:right w:val="none" w:sz="0" w:space="0" w:color="auto"/>
      </w:divBdr>
    </w:div>
    <w:div w:id="1571038138">
      <w:bodyDiv w:val="1"/>
      <w:marLeft w:val="0"/>
      <w:marRight w:val="0"/>
      <w:marTop w:val="0"/>
      <w:marBottom w:val="0"/>
      <w:divBdr>
        <w:top w:val="none" w:sz="0" w:space="0" w:color="auto"/>
        <w:left w:val="none" w:sz="0" w:space="0" w:color="auto"/>
        <w:bottom w:val="none" w:sz="0" w:space="0" w:color="auto"/>
        <w:right w:val="none" w:sz="0" w:space="0" w:color="auto"/>
      </w:divBdr>
    </w:div>
    <w:div w:id="1571694108">
      <w:bodyDiv w:val="1"/>
      <w:marLeft w:val="0"/>
      <w:marRight w:val="0"/>
      <w:marTop w:val="0"/>
      <w:marBottom w:val="0"/>
      <w:divBdr>
        <w:top w:val="none" w:sz="0" w:space="0" w:color="auto"/>
        <w:left w:val="none" w:sz="0" w:space="0" w:color="auto"/>
        <w:bottom w:val="none" w:sz="0" w:space="0" w:color="auto"/>
        <w:right w:val="none" w:sz="0" w:space="0" w:color="auto"/>
      </w:divBdr>
    </w:div>
    <w:div w:id="1572426757">
      <w:bodyDiv w:val="1"/>
      <w:marLeft w:val="0"/>
      <w:marRight w:val="0"/>
      <w:marTop w:val="0"/>
      <w:marBottom w:val="0"/>
      <w:divBdr>
        <w:top w:val="none" w:sz="0" w:space="0" w:color="auto"/>
        <w:left w:val="none" w:sz="0" w:space="0" w:color="auto"/>
        <w:bottom w:val="none" w:sz="0" w:space="0" w:color="auto"/>
        <w:right w:val="none" w:sz="0" w:space="0" w:color="auto"/>
      </w:divBdr>
    </w:div>
    <w:div w:id="1574317469">
      <w:bodyDiv w:val="1"/>
      <w:marLeft w:val="0"/>
      <w:marRight w:val="0"/>
      <w:marTop w:val="0"/>
      <w:marBottom w:val="0"/>
      <w:divBdr>
        <w:top w:val="none" w:sz="0" w:space="0" w:color="auto"/>
        <w:left w:val="none" w:sz="0" w:space="0" w:color="auto"/>
        <w:bottom w:val="none" w:sz="0" w:space="0" w:color="auto"/>
        <w:right w:val="none" w:sz="0" w:space="0" w:color="auto"/>
      </w:divBdr>
    </w:div>
    <w:div w:id="1574972254">
      <w:bodyDiv w:val="1"/>
      <w:marLeft w:val="0"/>
      <w:marRight w:val="0"/>
      <w:marTop w:val="0"/>
      <w:marBottom w:val="0"/>
      <w:divBdr>
        <w:top w:val="none" w:sz="0" w:space="0" w:color="auto"/>
        <w:left w:val="none" w:sz="0" w:space="0" w:color="auto"/>
        <w:bottom w:val="none" w:sz="0" w:space="0" w:color="auto"/>
        <w:right w:val="none" w:sz="0" w:space="0" w:color="auto"/>
      </w:divBdr>
    </w:div>
    <w:div w:id="1580216864">
      <w:bodyDiv w:val="1"/>
      <w:marLeft w:val="0"/>
      <w:marRight w:val="0"/>
      <w:marTop w:val="0"/>
      <w:marBottom w:val="0"/>
      <w:divBdr>
        <w:top w:val="none" w:sz="0" w:space="0" w:color="auto"/>
        <w:left w:val="none" w:sz="0" w:space="0" w:color="auto"/>
        <w:bottom w:val="none" w:sz="0" w:space="0" w:color="auto"/>
        <w:right w:val="none" w:sz="0" w:space="0" w:color="auto"/>
      </w:divBdr>
      <w:divsChild>
        <w:div w:id="413010633">
          <w:marLeft w:val="0"/>
          <w:marRight w:val="0"/>
          <w:marTop w:val="300"/>
          <w:marBottom w:val="0"/>
          <w:divBdr>
            <w:top w:val="none" w:sz="0" w:space="0" w:color="auto"/>
            <w:left w:val="none" w:sz="0" w:space="0" w:color="auto"/>
            <w:bottom w:val="none" w:sz="0" w:space="0" w:color="auto"/>
            <w:right w:val="none" w:sz="0" w:space="0" w:color="auto"/>
          </w:divBdr>
        </w:div>
      </w:divsChild>
    </w:div>
    <w:div w:id="158441096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52">
          <w:marLeft w:val="0"/>
          <w:marRight w:val="0"/>
          <w:marTop w:val="0"/>
          <w:marBottom w:val="0"/>
          <w:divBdr>
            <w:top w:val="none" w:sz="0" w:space="0" w:color="auto"/>
            <w:left w:val="none" w:sz="0" w:space="0" w:color="auto"/>
            <w:bottom w:val="none" w:sz="0" w:space="0" w:color="auto"/>
            <w:right w:val="none" w:sz="0" w:space="0" w:color="auto"/>
          </w:divBdr>
        </w:div>
        <w:div w:id="1490753162">
          <w:marLeft w:val="0"/>
          <w:marRight w:val="0"/>
          <w:marTop w:val="0"/>
          <w:marBottom w:val="0"/>
          <w:divBdr>
            <w:top w:val="none" w:sz="0" w:space="0" w:color="auto"/>
            <w:left w:val="none" w:sz="0" w:space="0" w:color="auto"/>
            <w:bottom w:val="none" w:sz="0" w:space="0" w:color="auto"/>
            <w:right w:val="none" w:sz="0" w:space="0" w:color="auto"/>
          </w:divBdr>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585842880">
      <w:bodyDiv w:val="1"/>
      <w:marLeft w:val="0"/>
      <w:marRight w:val="0"/>
      <w:marTop w:val="0"/>
      <w:marBottom w:val="0"/>
      <w:divBdr>
        <w:top w:val="none" w:sz="0" w:space="0" w:color="auto"/>
        <w:left w:val="none" w:sz="0" w:space="0" w:color="auto"/>
        <w:bottom w:val="none" w:sz="0" w:space="0" w:color="auto"/>
        <w:right w:val="none" w:sz="0" w:space="0" w:color="auto"/>
      </w:divBdr>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
    <w:div w:id="1601719118">
      <w:bodyDiv w:val="1"/>
      <w:marLeft w:val="0"/>
      <w:marRight w:val="0"/>
      <w:marTop w:val="0"/>
      <w:marBottom w:val="0"/>
      <w:divBdr>
        <w:top w:val="none" w:sz="0" w:space="0" w:color="auto"/>
        <w:left w:val="none" w:sz="0" w:space="0" w:color="auto"/>
        <w:bottom w:val="none" w:sz="0" w:space="0" w:color="auto"/>
        <w:right w:val="none" w:sz="0" w:space="0" w:color="auto"/>
      </w:divBdr>
    </w:div>
    <w:div w:id="1606502507">
      <w:bodyDiv w:val="1"/>
      <w:marLeft w:val="0"/>
      <w:marRight w:val="0"/>
      <w:marTop w:val="0"/>
      <w:marBottom w:val="0"/>
      <w:divBdr>
        <w:top w:val="none" w:sz="0" w:space="0" w:color="auto"/>
        <w:left w:val="none" w:sz="0" w:space="0" w:color="auto"/>
        <w:bottom w:val="none" w:sz="0" w:space="0" w:color="auto"/>
        <w:right w:val="none" w:sz="0" w:space="0" w:color="auto"/>
      </w:divBdr>
    </w:div>
    <w:div w:id="1631671089">
      <w:bodyDiv w:val="1"/>
      <w:marLeft w:val="0"/>
      <w:marRight w:val="0"/>
      <w:marTop w:val="0"/>
      <w:marBottom w:val="0"/>
      <w:divBdr>
        <w:top w:val="none" w:sz="0" w:space="0" w:color="auto"/>
        <w:left w:val="none" w:sz="0" w:space="0" w:color="auto"/>
        <w:bottom w:val="none" w:sz="0" w:space="0" w:color="auto"/>
        <w:right w:val="none" w:sz="0" w:space="0" w:color="auto"/>
      </w:divBdr>
    </w:div>
    <w:div w:id="1639725230">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0209694">
      <w:bodyDiv w:val="1"/>
      <w:marLeft w:val="0"/>
      <w:marRight w:val="0"/>
      <w:marTop w:val="0"/>
      <w:marBottom w:val="0"/>
      <w:divBdr>
        <w:top w:val="none" w:sz="0" w:space="0" w:color="auto"/>
        <w:left w:val="none" w:sz="0" w:space="0" w:color="auto"/>
        <w:bottom w:val="none" w:sz="0" w:space="0" w:color="auto"/>
        <w:right w:val="none" w:sz="0" w:space="0" w:color="auto"/>
      </w:divBdr>
    </w:div>
    <w:div w:id="1675719767">
      <w:bodyDiv w:val="1"/>
      <w:marLeft w:val="0"/>
      <w:marRight w:val="0"/>
      <w:marTop w:val="0"/>
      <w:marBottom w:val="0"/>
      <w:divBdr>
        <w:top w:val="none" w:sz="0" w:space="0" w:color="auto"/>
        <w:left w:val="none" w:sz="0" w:space="0" w:color="auto"/>
        <w:bottom w:val="none" w:sz="0" w:space="0" w:color="auto"/>
        <w:right w:val="none" w:sz="0" w:space="0" w:color="auto"/>
      </w:divBdr>
    </w:div>
    <w:div w:id="1695694278">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1944">
      <w:bodyDiv w:val="1"/>
      <w:marLeft w:val="0"/>
      <w:marRight w:val="0"/>
      <w:marTop w:val="0"/>
      <w:marBottom w:val="0"/>
      <w:divBdr>
        <w:top w:val="none" w:sz="0" w:space="0" w:color="auto"/>
        <w:left w:val="none" w:sz="0" w:space="0" w:color="auto"/>
        <w:bottom w:val="none" w:sz="0" w:space="0" w:color="auto"/>
        <w:right w:val="none" w:sz="0" w:space="0" w:color="auto"/>
      </w:divBdr>
    </w:div>
    <w:div w:id="1712340545">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
    <w:div w:id="1728719481">
      <w:bodyDiv w:val="1"/>
      <w:marLeft w:val="0"/>
      <w:marRight w:val="0"/>
      <w:marTop w:val="0"/>
      <w:marBottom w:val="0"/>
      <w:divBdr>
        <w:top w:val="none" w:sz="0" w:space="0" w:color="auto"/>
        <w:left w:val="none" w:sz="0" w:space="0" w:color="auto"/>
        <w:bottom w:val="none" w:sz="0" w:space="0" w:color="auto"/>
        <w:right w:val="none" w:sz="0" w:space="0" w:color="auto"/>
      </w:divBdr>
    </w:div>
    <w:div w:id="1731726984">
      <w:bodyDiv w:val="1"/>
      <w:marLeft w:val="0"/>
      <w:marRight w:val="0"/>
      <w:marTop w:val="0"/>
      <w:marBottom w:val="0"/>
      <w:divBdr>
        <w:top w:val="none" w:sz="0" w:space="0" w:color="auto"/>
        <w:left w:val="none" w:sz="0" w:space="0" w:color="auto"/>
        <w:bottom w:val="none" w:sz="0" w:space="0" w:color="auto"/>
        <w:right w:val="none" w:sz="0" w:space="0" w:color="auto"/>
      </w:divBdr>
    </w:div>
    <w:div w:id="1741291658">
      <w:bodyDiv w:val="1"/>
      <w:marLeft w:val="0"/>
      <w:marRight w:val="0"/>
      <w:marTop w:val="0"/>
      <w:marBottom w:val="0"/>
      <w:divBdr>
        <w:top w:val="none" w:sz="0" w:space="0" w:color="auto"/>
        <w:left w:val="none" w:sz="0" w:space="0" w:color="auto"/>
        <w:bottom w:val="none" w:sz="0" w:space="0" w:color="auto"/>
        <w:right w:val="none" w:sz="0" w:space="0" w:color="auto"/>
      </w:divBdr>
      <w:divsChild>
        <w:div w:id="1384789252">
          <w:marLeft w:val="0"/>
          <w:marRight w:val="0"/>
          <w:marTop w:val="300"/>
          <w:marBottom w:val="0"/>
          <w:divBdr>
            <w:top w:val="none" w:sz="0" w:space="0" w:color="auto"/>
            <w:left w:val="none" w:sz="0" w:space="0" w:color="auto"/>
            <w:bottom w:val="none" w:sz="0" w:space="0" w:color="auto"/>
            <w:right w:val="none" w:sz="0" w:space="0" w:color="auto"/>
          </w:divBdr>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756438906">
      <w:bodyDiv w:val="1"/>
      <w:marLeft w:val="0"/>
      <w:marRight w:val="0"/>
      <w:marTop w:val="0"/>
      <w:marBottom w:val="0"/>
      <w:divBdr>
        <w:top w:val="none" w:sz="0" w:space="0" w:color="auto"/>
        <w:left w:val="none" w:sz="0" w:space="0" w:color="auto"/>
        <w:bottom w:val="none" w:sz="0" w:space="0" w:color="auto"/>
        <w:right w:val="none" w:sz="0" w:space="0" w:color="auto"/>
      </w:divBdr>
    </w:div>
    <w:div w:id="1767460390">
      <w:bodyDiv w:val="1"/>
      <w:marLeft w:val="0"/>
      <w:marRight w:val="0"/>
      <w:marTop w:val="0"/>
      <w:marBottom w:val="0"/>
      <w:divBdr>
        <w:top w:val="none" w:sz="0" w:space="0" w:color="auto"/>
        <w:left w:val="none" w:sz="0" w:space="0" w:color="auto"/>
        <w:bottom w:val="none" w:sz="0" w:space="0" w:color="auto"/>
        <w:right w:val="none" w:sz="0" w:space="0" w:color="auto"/>
      </w:divBdr>
    </w:div>
    <w:div w:id="1769891239">
      <w:bodyDiv w:val="1"/>
      <w:marLeft w:val="0"/>
      <w:marRight w:val="0"/>
      <w:marTop w:val="0"/>
      <w:marBottom w:val="0"/>
      <w:divBdr>
        <w:top w:val="none" w:sz="0" w:space="0" w:color="auto"/>
        <w:left w:val="none" w:sz="0" w:space="0" w:color="auto"/>
        <w:bottom w:val="none" w:sz="0" w:space="0" w:color="auto"/>
        <w:right w:val="none" w:sz="0" w:space="0" w:color="auto"/>
      </w:divBdr>
    </w:div>
    <w:div w:id="1774085481">
      <w:bodyDiv w:val="1"/>
      <w:marLeft w:val="0"/>
      <w:marRight w:val="0"/>
      <w:marTop w:val="0"/>
      <w:marBottom w:val="0"/>
      <w:divBdr>
        <w:top w:val="none" w:sz="0" w:space="0" w:color="auto"/>
        <w:left w:val="none" w:sz="0" w:space="0" w:color="auto"/>
        <w:bottom w:val="none" w:sz="0" w:space="0" w:color="auto"/>
        <w:right w:val="none" w:sz="0" w:space="0" w:color="auto"/>
      </w:divBdr>
    </w:div>
    <w:div w:id="1781023278">
      <w:bodyDiv w:val="1"/>
      <w:marLeft w:val="0"/>
      <w:marRight w:val="0"/>
      <w:marTop w:val="0"/>
      <w:marBottom w:val="0"/>
      <w:divBdr>
        <w:top w:val="none" w:sz="0" w:space="0" w:color="auto"/>
        <w:left w:val="none" w:sz="0" w:space="0" w:color="auto"/>
        <w:bottom w:val="none" w:sz="0" w:space="0" w:color="auto"/>
        <w:right w:val="none" w:sz="0" w:space="0" w:color="auto"/>
      </w:divBdr>
    </w:div>
    <w:div w:id="1782843710">
      <w:bodyDiv w:val="1"/>
      <w:marLeft w:val="0"/>
      <w:marRight w:val="0"/>
      <w:marTop w:val="0"/>
      <w:marBottom w:val="0"/>
      <w:divBdr>
        <w:top w:val="none" w:sz="0" w:space="0" w:color="auto"/>
        <w:left w:val="none" w:sz="0" w:space="0" w:color="auto"/>
        <w:bottom w:val="none" w:sz="0" w:space="0" w:color="auto"/>
        <w:right w:val="none" w:sz="0" w:space="0" w:color="auto"/>
      </w:divBdr>
    </w:div>
    <w:div w:id="1786390502">
      <w:bodyDiv w:val="1"/>
      <w:marLeft w:val="0"/>
      <w:marRight w:val="0"/>
      <w:marTop w:val="0"/>
      <w:marBottom w:val="0"/>
      <w:divBdr>
        <w:top w:val="none" w:sz="0" w:space="0" w:color="auto"/>
        <w:left w:val="none" w:sz="0" w:space="0" w:color="auto"/>
        <w:bottom w:val="none" w:sz="0" w:space="0" w:color="auto"/>
        <w:right w:val="none" w:sz="0" w:space="0" w:color="auto"/>
      </w:divBdr>
    </w:div>
    <w:div w:id="1818108141">
      <w:bodyDiv w:val="1"/>
      <w:marLeft w:val="0"/>
      <w:marRight w:val="0"/>
      <w:marTop w:val="0"/>
      <w:marBottom w:val="0"/>
      <w:divBdr>
        <w:top w:val="none" w:sz="0" w:space="0" w:color="auto"/>
        <w:left w:val="none" w:sz="0" w:space="0" w:color="auto"/>
        <w:bottom w:val="none" w:sz="0" w:space="0" w:color="auto"/>
        <w:right w:val="none" w:sz="0" w:space="0" w:color="auto"/>
      </w:divBdr>
    </w:div>
    <w:div w:id="1832208939">
      <w:bodyDiv w:val="1"/>
      <w:marLeft w:val="0"/>
      <w:marRight w:val="0"/>
      <w:marTop w:val="0"/>
      <w:marBottom w:val="0"/>
      <w:divBdr>
        <w:top w:val="none" w:sz="0" w:space="0" w:color="auto"/>
        <w:left w:val="none" w:sz="0" w:space="0" w:color="auto"/>
        <w:bottom w:val="none" w:sz="0" w:space="0" w:color="auto"/>
        <w:right w:val="none" w:sz="0" w:space="0" w:color="auto"/>
      </w:divBdr>
    </w:div>
    <w:div w:id="1840849957">
      <w:bodyDiv w:val="1"/>
      <w:marLeft w:val="0"/>
      <w:marRight w:val="0"/>
      <w:marTop w:val="0"/>
      <w:marBottom w:val="0"/>
      <w:divBdr>
        <w:top w:val="none" w:sz="0" w:space="0" w:color="auto"/>
        <w:left w:val="none" w:sz="0" w:space="0" w:color="auto"/>
        <w:bottom w:val="none" w:sz="0" w:space="0" w:color="auto"/>
        <w:right w:val="none" w:sz="0" w:space="0" w:color="auto"/>
      </w:divBdr>
    </w:div>
    <w:div w:id="1845511820">
      <w:bodyDiv w:val="1"/>
      <w:marLeft w:val="0"/>
      <w:marRight w:val="0"/>
      <w:marTop w:val="0"/>
      <w:marBottom w:val="0"/>
      <w:divBdr>
        <w:top w:val="none" w:sz="0" w:space="0" w:color="auto"/>
        <w:left w:val="none" w:sz="0" w:space="0" w:color="auto"/>
        <w:bottom w:val="none" w:sz="0" w:space="0" w:color="auto"/>
        <w:right w:val="none" w:sz="0" w:space="0" w:color="auto"/>
      </w:divBdr>
    </w:div>
    <w:div w:id="1845709076">
      <w:bodyDiv w:val="1"/>
      <w:marLeft w:val="0"/>
      <w:marRight w:val="0"/>
      <w:marTop w:val="0"/>
      <w:marBottom w:val="0"/>
      <w:divBdr>
        <w:top w:val="none" w:sz="0" w:space="0" w:color="auto"/>
        <w:left w:val="none" w:sz="0" w:space="0" w:color="auto"/>
        <w:bottom w:val="none" w:sz="0" w:space="0" w:color="auto"/>
        <w:right w:val="none" w:sz="0" w:space="0" w:color="auto"/>
      </w:divBdr>
    </w:div>
    <w:div w:id="1876652682">
      <w:bodyDiv w:val="1"/>
      <w:marLeft w:val="0"/>
      <w:marRight w:val="0"/>
      <w:marTop w:val="0"/>
      <w:marBottom w:val="0"/>
      <w:divBdr>
        <w:top w:val="none" w:sz="0" w:space="0" w:color="auto"/>
        <w:left w:val="none" w:sz="0" w:space="0" w:color="auto"/>
        <w:bottom w:val="none" w:sz="0" w:space="0" w:color="auto"/>
        <w:right w:val="none" w:sz="0" w:space="0" w:color="auto"/>
      </w:divBdr>
    </w:div>
    <w:div w:id="1878545416">
      <w:bodyDiv w:val="1"/>
      <w:marLeft w:val="0"/>
      <w:marRight w:val="0"/>
      <w:marTop w:val="0"/>
      <w:marBottom w:val="0"/>
      <w:divBdr>
        <w:top w:val="none" w:sz="0" w:space="0" w:color="auto"/>
        <w:left w:val="none" w:sz="0" w:space="0" w:color="auto"/>
        <w:bottom w:val="none" w:sz="0" w:space="0" w:color="auto"/>
        <w:right w:val="none" w:sz="0" w:space="0" w:color="auto"/>
      </w:divBdr>
    </w:div>
    <w:div w:id="1880824221">
      <w:bodyDiv w:val="1"/>
      <w:marLeft w:val="0"/>
      <w:marRight w:val="0"/>
      <w:marTop w:val="0"/>
      <w:marBottom w:val="0"/>
      <w:divBdr>
        <w:top w:val="none" w:sz="0" w:space="0" w:color="auto"/>
        <w:left w:val="none" w:sz="0" w:space="0" w:color="auto"/>
        <w:bottom w:val="none" w:sz="0" w:space="0" w:color="auto"/>
        <w:right w:val="none" w:sz="0" w:space="0" w:color="auto"/>
      </w:divBdr>
    </w:div>
    <w:div w:id="1884559309">
      <w:bodyDiv w:val="1"/>
      <w:marLeft w:val="0"/>
      <w:marRight w:val="0"/>
      <w:marTop w:val="0"/>
      <w:marBottom w:val="0"/>
      <w:divBdr>
        <w:top w:val="none" w:sz="0" w:space="0" w:color="auto"/>
        <w:left w:val="none" w:sz="0" w:space="0" w:color="auto"/>
        <w:bottom w:val="none" w:sz="0" w:space="0" w:color="auto"/>
        <w:right w:val="none" w:sz="0" w:space="0" w:color="auto"/>
      </w:divBdr>
    </w:div>
    <w:div w:id="1885633044">
      <w:bodyDiv w:val="1"/>
      <w:marLeft w:val="0"/>
      <w:marRight w:val="0"/>
      <w:marTop w:val="0"/>
      <w:marBottom w:val="0"/>
      <w:divBdr>
        <w:top w:val="none" w:sz="0" w:space="0" w:color="auto"/>
        <w:left w:val="none" w:sz="0" w:space="0" w:color="auto"/>
        <w:bottom w:val="none" w:sz="0" w:space="0" w:color="auto"/>
        <w:right w:val="none" w:sz="0" w:space="0" w:color="auto"/>
      </w:divBdr>
    </w:div>
    <w:div w:id="1890992269">
      <w:bodyDiv w:val="1"/>
      <w:marLeft w:val="0"/>
      <w:marRight w:val="0"/>
      <w:marTop w:val="0"/>
      <w:marBottom w:val="0"/>
      <w:divBdr>
        <w:top w:val="none" w:sz="0" w:space="0" w:color="auto"/>
        <w:left w:val="none" w:sz="0" w:space="0" w:color="auto"/>
        <w:bottom w:val="none" w:sz="0" w:space="0" w:color="auto"/>
        <w:right w:val="none" w:sz="0" w:space="0" w:color="auto"/>
      </w:divBdr>
    </w:div>
    <w:div w:id="1896699548">
      <w:bodyDiv w:val="1"/>
      <w:marLeft w:val="0"/>
      <w:marRight w:val="0"/>
      <w:marTop w:val="0"/>
      <w:marBottom w:val="0"/>
      <w:divBdr>
        <w:top w:val="none" w:sz="0" w:space="0" w:color="auto"/>
        <w:left w:val="none" w:sz="0" w:space="0" w:color="auto"/>
        <w:bottom w:val="none" w:sz="0" w:space="0" w:color="auto"/>
        <w:right w:val="none" w:sz="0" w:space="0" w:color="auto"/>
      </w:divBdr>
    </w:div>
    <w:div w:id="1897860469">
      <w:bodyDiv w:val="1"/>
      <w:marLeft w:val="0"/>
      <w:marRight w:val="0"/>
      <w:marTop w:val="0"/>
      <w:marBottom w:val="0"/>
      <w:divBdr>
        <w:top w:val="none" w:sz="0" w:space="0" w:color="auto"/>
        <w:left w:val="none" w:sz="0" w:space="0" w:color="auto"/>
        <w:bottom w:val="none" w:sz="0" w:space="0" w:color="auto"/>
        <w:right w:val="none" w:sz="0" w:space="0" w:color="auto"/>
      </w:divBdr>
    </w:div>
    <w:div w:id="1901088116">
      <w:bodyDiv w:val="1"/>
      <w:marLeft w:val="0"/>
      <w:marRight w:val="0"/>
      <w:marTop w:val="0"/>
      <w:marBottom w:val="0"/>
      <w:divBdr>
        <w:top w:val="none" w:sz="0" w:space="0" w:color="auto"/>
        <w:left w:val="none" w:sz="0" w:space="0" w:color="auto"/>
        <w:bottom w:val="none" w:sz="0" w:space="0" w:color="auto"/>
        <w:right w:val="none" w:sz="0" w:space="0" w:color="auto"/>
      </w:divBdr>
    </w:div>
    <w:div w:id="1917392908">
      <w:bodyDiv w:val="1"/>
      <w:marLeft w:val="0"/>
      <w:marRight w:val="0"/>
      <w:marTop w:val="0"/>
      <w:marBottom w:val="0"/>
      <w:divBdr>
        <w:top w:val="none" w:sz="0" w:space="0" w:color="auto"/>
        <w:left w:val="none" w:sz="0" w:space="0" w:color="auto"/>
        <w:bottom w:val="none" w:sz="0" w:space="0" w:color="auto"/>
        <w:right w:val="none" w:sz="0" w:space="0" w:color="auto"/>
      </w:divBdr>
    </w:div>
    <w:div w:id="1925725980">
      <w:bodyDiv w:val="1"/>
      <w:marLeft w:val="0"/>
      <w:marRight w:val="0"/>
      <w:marTop w:val="0"/>
      <w:marBottom w:val="0"/>
      <w:divBdr>
        <w:top w:val="none" w:sz="0" w:space="0" w:color="auto"/>
        <w:left w:val="none" w:sz="0" w:space="0" w:color="auto"/>
        <w:bottom w:val="none" w:sz="0" w:space="0" w:color="auto"/>
        <w:right w:val="none" w:sz="0" w:space="0" w:color="auto"/>
      </w:divBdr>
    </w:div>
    <w:div w:id="1927306568">
      <w:bodyDiv w:val="1"/>
      <w:marLeft w:val="0"/>
      <w:marRight w:val="0"/>
      <w:marTop w:val="0"/>
      <w:marBottom w:val="0"/>
      <w:divBdr>
        <w:top w:val="none" w:sz="0" w:space="0" w:color="auto"/>
        <w:left w:val="none" w:sz="0" w:space="0" w:color="auto"/>
        <w:bottom w:val="none" w:sz="0" w:space="0" w:color="auto"/>
        <w:right w:val="none" w:sz="0" w:space="0" w:color="auto"/>
      </w:divBdr>
    </w:div>
    <w:div w:id="1933468414">
      <w:bodyDiv w:val="1"/>
      <w:marLeft w:val="0"/>
      <w:marRight w:val="0"/>
      <w:marTop w:val="0"/>
      <w:marBottom w:val="0"/>
      <w:divBdr>
        <w:top w:val="none" w:sz="0" w:space="0" w:color="auto"/>
        <w:left w:val="none" w:sz="0" w:space="0" w:color="auto"/>
        <w:bottom w:val="none" w:sz="0" w:space="0" w:color="auto"/>
        <w:right w:val="none" w:sz="0" w:space="0" w:color="auto"/>
      </w:divBdr>
    </w:div>
    <w:div w:id="1948612351">
      <w:bodyDiv w:val="1"/>
      <w:marLeft w:val="0"/>
      <w:marRight w:val="0"/>
      <w:marTop w:val="0"/>
      <w:marBottom w:val="0"/>
      <w:divBdr>
        <w:top w:val="none" w:sz="0" w:space="0" w:color="auto"/>
        <w:left w:val="none" w:sz="0" w:space="0" w:color="auto"/>
        <w:bottom w:val="none" w:sz="0" w:space="0" w:color="auto"/>
        <w:right w:val="none" w:sz="0" w:space="0" w:color="auto"/>
      </w:divBdr>
    </w:div>
    <w:div w:id="1969505567">
      <w:bodyDiv w:val="1"/>
      <w:marLeft w:val="0"/>
      <w:marRight w:val="0"/>
      <w:marTop w:val="0"/>
      <w:marBottom w:val="0"/>
      <w:divBdr>
        <w:top w:val="none" w:sz="0" w:space="0" w:color="auto"/>
        <w:left w:val="none" w:sz="0" w:space="0" w:color="auto"/>
        <w:bottom w:val="none" w:sz="0" w:space="0" w:color="auto"/>
        <w:right w:val="none" w:sz="0" w:space="0" w:color="auto"/>
      </w:divBdr>
    </w:div>
    <w:div w:id="1973754661">
      <w:bodyDiv w:val="1"/>
      <w:marLeft w:val="0"/>
      <w:marRight w:val="0"/>
      <w:marTop w:val="0"/>
      <w:marBottom w:val="0"/>
      <w:divBdr>
        <w:top w:val="none" w:sz="0" w:space="0" w:color="auto"/>
        <w:left w:val="none" w:sz="0" w:space="0" w:color="auto"/>
        <w:bottom w:val="none" w:sz="0" w:space="0" w:color="auto"/>
        <w:right w:val="none" w:sz="0" w:space="0" w:color="auto"/>
      </w:divBdr>
    </w:div>
    <w:div w:id="1986231998">
      <w:bodyDiv w:val="1"/>
      <w:marLeft w:val="0"/>
      <w:marRight w:val="0"/>
      <w:marTop w:val="0"/>
      <w:marBottom w:val="0"/>
      <w:divBdr>
        <w:top w:val="none" w:sz="0" w:space="0" w:color="auto"/>
        <w:left w:val="none" w:sz="0" w:space="0" w:color="auto"/>
        <w:bottom w:val="none" w:sz="0" w:space="0" w:color="auto"/>
        <w:right w:val="none" w:sz="0" w:space="0" w:color="auto"/>
      </w:divBdr>
    </w:div>
    <w:div w:id="1994598610">
      <w:bodyDiv w:val="1"/>
      <w:marLeft w:val="0"/>
      <w:marRight w:val="0"/>
      <w:marTop w:val="0"/>
      <w:marBottom w:val="0"/>
      <w:divBdr>
        <w:top w:val="none" w:sz="0" w:space="0" w:color="auto"/>
        <w:left w:val="none" w:sz="0" w:space="0" w:color="auto"/>
        <w:bottom w:val="none" w:sz="0" w:space="0" w:color="auto"/>
        <w:right w:val="none" w:sz="0" w:space="0" w:color="auto"/>
      </w:divBdr>
    </w:div>
    <w:div w:id="2013222279">
      <w:bodyDiv w:val="1"/>
      <w:marLeft w:val="0"/>
      <w:marRight w:val="0"/>
      <w:marTop w:val="0"/>
      <w:marBottom w:val="0"/>
      <w:divBdr>
        <w:top w:val="none" w:sz="0" w:space="0" w:color="auto"/>
        <w:left w:val="none" w:sz="0" w:space="0" w:color="auto"/>
        <w:bottom w:val="none" w:sz="0" w:space="0" w:color="auto"/>
        <w:right w:val="none" w:sz="0" w:space="0" w:color="auto"/>
      </w:divBdr>
    </w:div>
    <w:div w:id="2033067661">
      <w:bodyDiv w:val="1"/>
      <w:marLeft w:val="0"/>
      <w:marRight w:val="0"/>
      <w:marTop w:val="0"/>
      <w:marBottom w:val="0"/>
      <w:divBdr>
        <w:top w:val="none" w:sz="0" w:space="0" w:color="auto"/>
        <w:left w:val="none" w:sz="0" w:space="0" w:color="auto"/>
        <w:bottom w:val="none" w:sz="0" w:space="0" w:color="auto"/>
        <w:right w:val="none" w:sz="0" w:space="0" w:color="auto"/>
      </w:divBdr>
    </w:div>
    <w:div w:id="2035687356">
      <w:bodyDiv w:val="1"/>
      <w:marLeft w:val="0"/>
      <w:marRight w:val="0"/>
      <w:marTop w:val="0"/>
      <w:marBottom w:val="0"/>
      <w:divBdr>
        <w:top w:val="none" w:sz="0" w:space="0" w:color="auto"/>
        <w:left w:val="none" w:sz="0" w:space="0" w:color="auto"/>
        <w:bottom w:val="none" w:sz="0" w:space="0" w:color="auto"/>
        <w:right w:val="none" w:sz="0" w:space="0" w:color="auto"/>
      </w:divBdr>
    </w:div>
    <w:div w:id="2040352042">
      <w:bodyDiv w:val="1"/>
      <w:marLeft w:val="0"/>
      <w:marRight w:val="0"/>
      <w:marTop w:val="0"/>
      <w:marBottom w:val="0"/>
      <w:divBdr>
        <w:top w:val="none" w:sz="0" w:space="0" w:color="auto"/>
        <w:left w:val="none" w:sz="0" w:space="0" w:color="auto"/>
        <w:bottom w:val="none" w:sz="0" w:space="0" w:color="auto"/>
        <w:right w:val="none" w:sz="0" w:space="0" w:color="auto"/>
      </w:divBdr>
    </w:div>
    <w:div w:id="2053142075">
      <w:bodyDiv w:val="1"/>
      <w:marLeft w:val="0"/>
      <w:marRight w:val="0"/>
      <w:marTop w:val="0"/>
      <w:marBottom w:val="0"/>
      <w:divBdr>
        <w:top w:val="none" w:sz="0" w:space="0" w:color="auto"/>
        <w:left w:val="none" w:sz="0" w:space="0" w:color="auto"/>
        <w:bottom w:val="none" w:sz="0" w:space="0" w:color="auto"/>
        <w:right w:val="none" w:sz="0" w:space="0" w:color="auto"/>
      </w:divBdr>
    </w:div>
    <w:div w:id="2058695782">
      <w:bodyDiv w:val="1"/>
      <w:marLeft w:val="0"/>
      <w:marRight w:val="0"/>
      <w:marTop w:val="0"/>
      <w:marBottom w:val="0"/>
      <w:divBdr>
        <w:top w:val="none" w:sz="0" w:space="0" w:color="auto"/>
        <w:left w:val="none" w:sz="0" w:space="0" w:color="auto"/>
        <w:bottom w:val="none" w:sz="0" w:space="0" w:color="auto"/>
        <w:right w:val="none" w:sz="0" w:space="0" w:color="auto"/>
      </w:divBdr>
    </w:div>
    <w:div w:id="2083408718">
      <w:bodyDiv w:val="1"/>
      <w:marLeft w:val="0"/>
      <w:marRight w:val="0"/>
      <w:marTop w:val="0"/>
      <w:marBottom w:val="0"/>
      <w:divBdr>
        <w:top w:val="none" w:sz="0" w:space="0" w:color="auto"/>
        <w:left w:val="none" w:sz="0" w:space="0" w:color="auto"/>
        <w:bottom w:val="none" w:sz="0" w:space="0" w:color="auto"/>
        <w:right w:val="none" w:sz="0" w:space="0" w:color="auto"/>
      </w:divBdr>
    </w:div>
    <w:div w:id="2084061662">
      <w:bodyDiv w:val="1"/>
      <w:marLeft w:val="0"/>
      <w:marRight w:val="0"/>
      <w:marTop w:val="0"/>
      <w:marBottom w:val="0"/>
      <w:divBdr>
        <w:top w:val="none" w:sz="0" w:space="0" w:color="auto"/>
        <w:left w:val="none" w:sz="0" w:space="0" w:color="auto"/>
        <w:bottom w:val="none" w:sz="0" w:space="0" w:color="auto"/>
        <w:right w:val="none" w:sz="0" w:space="0" w:color="auto"/>
      </w:divBdr>
    </w:div>
    <w:div w:id="2090691046">
      <w:bodyDiv w:val="1"/>
      <w:marLeft w:val="0"/>
      <w:marRight w:val="0"/>
      <w:marTop w:val="0"/>
      <w:marBottom w:val="0"/>
      <w:divBdr>
        <w:top w:val="none" w:sz="0" w:space="0" w:color="auto"/>
        <w:left w:val="none" w:sz="0" w:space="0" w:color="auto"/>
        <w:bottom w:val="none" w:sz="0" w:space="0" w:color="auto"/>
        <w:right w:val="none" w:sz="0" w:space="0" w:color="auto"/>
      </w:divBdr>
      <w:divsChild>
        <w:div w:id="801456779">
          <w:marLeft w:val="0"/>
          <w:marRight w:val="0"/>
          <w:marTop w:val="0"/>
          <w:marBottom w:val="0"/>
          <w:divBdr>
            <w:top w:val="none" w:sz="0" w:space="0" w:color="auto"/>
            <w:left w:val="none" w:sz="0" w:space="0" w:color="auto"/>
            <w:bottom w:val="none" w:sz="0" w:space="0" w:color="auto"/>
            <w:right w:val="none" w:sz="0" w:space="0" w:color="auto"/>
          </w:divBdr>
          <w:divsChild>
            <w:div w:id="1105420870">
              <w:marLeft w:val="0"/>
              <w:marRight w:val="0"/>
              <w:marTop w:val="0"/>
              <w:marBottom w:val="0"/>
              <w:divBdr>
                <w:top w:val="none" w:sz="0" w:space="0" w:color="auto"/>
                <w:left w:val="none" w:sz="0" w:space="0" w:color="auto"/>
                <w:bottom w:val="none" w:sz="0" w:space="0" w:color="auto"/>
                <w:right w:val="none" w:sz="0" w:space="0" w:color="auto"/>
              </w:divBdr>
              <w:divsChild>
                <w:div w:id="1145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842">
          <w:marLeft w:val="0"/>
          <w:marRight w:val="0"/>
          <w:marTop w:val="0"/>
          <w:marBottom w:val="0"/>
          <w:divBdr>
            <w:top w:val="none" w:sz="0" w:space="0" w:color="auto"/>
            <w:left w:val="none" w:sz="0" w:space="0" w:color="auto"/>
            <w:bottom w:val="none" w:sz="0" w:space="0" w:color="auto"/>
            <w:right w:val="none" w:sz="0" w:space="0" w:color="auto"/>
          </w:divBdr>
          <w:divsChild>
            <w:div w:id="32732257">
              <w:marLeft w:val="0"/>
              <w:marRight w:val="0"/>
              <w:marTop w:val="0"/>
              <w:marBottom w:val="0"/>
              <w:divBdr>
                <w:top w:val="none" w:sz="0" w:space="0" w:color="auto"/>
                <w:left w:val="none" w:sz="0" w:space="0" w:color="auto"/>
                <w:bottom w:val="none" w:sz="0" w:space="0" w:color="auto"/>
                <w:right w:val="none" w:sz="0" w:space="0" w:color="auto"/>
              </w:divBdr>
              <w:divsChild>
                <w:div w:id="588540905">
                  <w:marLeft w:val="0"/>
                  <w:marRight w:val="0"/>
                  <w:marTop w:val="0"/>
                  <w:marBottom w:val="0"/>
                  <w:divBdr>
                    <w:top w:val="none" w:sz="0" w:space="0" w:color="auto"/>
                    <w:left w:val="none" w:sz="0" w:space="0" w:color="auto"/>
                    <w:bottom w:val="none" w:sz="0" w:space="0" w:color="auto"/>
                    <w:right w:val="none" w:sz="0" w:space="0" w:color="auto"/>
                  </w:divBdr>
                  <w:divsChild>
                    <w:div w:id="994798233">
                      <w:marLeft w:val="0"/>
                      <w:marRight w:val="0"/>
                      <w:marTop w:val="0"/>
                      <w:marBottom w:val="0"/>
                      <w:divBdr>
                        <w:top w:val="none" w:sz="0" w:space="0" w:color="auto"/>
                        <w:left w:val="none" w:sz="0" w:space="0" w:color="auto"/>
                        <w:bottom w:val="none" w:sz="0" w:space="0" w:color="auto"/>
                        <w:right w:val="none" w:sz="0" w:space="0" w:color="auto"/>
                      </w:divBdr>
                      <w:divsChild>
                        <w:div w:id="179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1354">
      <w:bodyDiv w:val="1"/>
      <w:marLeft w:val="0"/>
      <w:marRight w:val="0"/>
      <w:marTop w:val="0"/>
      <w:marBottom w:val="0"/>
      <w:divBdr>
        <w:top w:val="none" w:sz="0" w:space="0" w:color="auto"/>
        <w:left w:val="none" w:sz="0" w:space="0" w:color="auto"/>
        <w:bottom w:val="none" w:sz="0" w:space="0" w:color="auto"/>
        <w:right w:val="none" w:sz="0" w:space="0" w:color="auto"/>
      </w:divBdr>
    </w:div>
    <w:div w:id="2095390806">
      <w:bodyDiv w:val="1"/>
      <w:marLeft w:val="0"/>
      <w:marRight w:val="0"/>
      <w:marTop w:val="0"/>
      <w:marBottom w:val="0"/>
      <w:divBdr>
        <w:top w:val="none" w:sz="0" w:space="0" w:color="auto"/>
        <w:left w:val="none" w:sz="0" w:space="0" w:color="auto"/>
        <w:bottom w:val="none" w:sz="0" w:space="0" w:color="auto"/>
        <w:right w:val="none" w:sz="0" w:space="0" w:color="auto"/>
      </w:divBdr>
    </w:div>
    <w:div w:id="2096048605">
      <w:bodyDiv w:val="1"/>
      <w:marLeft w:val="0"/>
      <w:marRight w:val="0"/>
      <w:marTop w:val="0"/>
      <w:marBottom w:val="0"/>
      <w:divBdr>
        <w:top w:val="none" w:sz="0" w:space="0" w:color="auto"/>
        <w:left w:val="none" w:sz="0" w:space="0" w:color="auto"/>
        <w:bottom w:val="none" w:sz="0" w:space="0" w:color="auto"/>
        <w:right w:val="none" w:sz="0" w:space="0" w:color="auto"/>
      </w:divBdr>
      <w:divsChild>
        <w:div w:id="1100839144">
          <w:marLeft w:val="0"/>
          <w:marRight w:val="0"/>
          <w:marTop w:val="0"/>
          <w:marBottom w:val="0"/>
          <w:divBdr>
            <w:top w:val="none" w:sz="0" w:space="0" w:color="auto"/>
            <w:left w:val="none" w:sz="0" w:space="0" w:color="auto"/>
            <w:bottom w:val="none" w:sz="0" w:space="0" w:color="auto"/>
            <w:right w:val="none" w:sz="0" w:space="0" w:color="auto"/>
          </w:divBdr>
          <w:divsChild>
            <w:div w:id="156968037">
              <w:marLeft w:val="0"/>
              <w:marRight w:val="0"/>
              <w:marTop w:val="0"/>
              <w:marBottom w:val="0"/>
              <w:divBdr>
                <w:top w:val="none" w:sz="0" w:space="0" w:color="auto"/>
                <w:left w:val="none" w:sz="0" w:space="0" w:color="auto"/>
                <w:bottom w:val="none" w:sz="0" w:space="0" w:color="auto"/>
                <w:right w:val="none" w:sz="0" w:space="0" w:color="auto"/>
              </w:divBdr>
            </w:div>
            <w:div w:id="2028367437">
              <w:marLeft w:val="0"/>
              <w:marRight w:val="0"/>
              <w:marTop w:val="0"/>
              <w:marBottom w:val="0"/>
              <w:divBdr>
                <w:top w:val="none" w:sz="0" w:space="0" w:color="auto"/>
                <w:left w:val="none" w:sz="0" w:space="0" w:color="auto"/>
                <w:bottom w:val="none" w:sz="0" w:space="0" w:color="auto"/>
                <w:right w:val="none" w:sz="0" w:space="0" w:color="auto"/>
              </w:divBdr>
            </w:div>
          </w:divsChild>
        </w:div>
        <w:div w:id="1457791122">
          <w:marLeft w:val="0"/>
          <w:marRight w:val="0"/>
          <w:marTop w:val="0"/>
          <w:marBottom w:val="0"/>
          <w:divBdr>
            <w:top w:val="none" w:sz="0" w:space="0" w:color="auto"/>
            <w:left w:val="none" w:sz="0" w:space="0" w:color="auto"/>
            <w:bottom w:val="none" w:sz="0" w:space="0" w:color="auto"/>
            <w:right w:val="none" w:sz="0" w:space="0" w:color="auto"/>
          </w:divBdr>
          <w:divsChild>
            <w:div w:id="327177683">
              <w:marLeft w:val="0"/>
              <w:marRight w:val="0"/>
              <w:marTop w:val="0"/>
              <w:marBottom w:val="0"/>
              <w:divBdr>
                <w:top w:val="none" w:sz="0" w:space="0" w:color="auto"/>
                <w:left w:val="none" w:sz="0" w:space="0" w:color="auto"/>
                <w:bottom w:val="none" w:sz="0" w:space="0" w:color="auto"/>
                <w:right w:val="none" w:sz="0" w:space="0" w:color="auto"/>
              </w:divBdr>
              <w:divsChild>
                <w:div w:id="1903517015">
                  <w:marLeft w:val="0"/>
                  <w:marRight w:val="0"/>
                  <w:marTop w:val="0"/>
                  <w:marBottom w:val="0"/>
                  <w:divBdr>
                    <w:top w:val="none" w:sz="0" w:space="0" w:color="auto"/>
                    <w:left w:val="none" w:sz="0" w:space="0" w:color="auto"/>
                    <w:bottom w:val="none" w:sz="0" w:space="0" w:color="auto"/>
                    <w:right w:val="none" w:sz="0" w:space="0" w:color="auto"/>
                  </w:divBdr>
                </w:div>
                <w:div w:id="2066248339">
                  <w:marLeft w:val="0"/>
                  <w:marRight w:val="0"/>
                  <w:marTop w:val="0"/>
                  <w:marBottom w:val="0"/>
                  <w:divBdr>
                    <w:top w:val="none" w:sz="0" w:space="0" w:color="auto"/>
                    <w:left w:val="none" w:sz="0" w:space="0" w:color="auto"/>
                    <w:bottom w:val="none" w:sz="0" w:space="0" w:color="auto"/>
                    <w:right w:val="none" w:sz="0" w:space="0" w:color="auto"/>
                  </w:divBdr>
                </w:div>
              </w:divsChild>
            </w:div>
            <w:div w:id="6028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6230">
      <w:bodyDiv w:val="1"/>
      <w:marLeft w:val="0"/>
      <w:marRight w:val="0"/>
      <w:marTop w:val="0"/>
      <w:marBottom w:val="0"/>
      <w:divBdr>
        <w:top w:val="none" w:sz="0" w:space="0" w:color="auto"/>
        <w:left w:val="none" w:sz="0" w:space="0" w:color="auto"/>
        <w:bottom w:val="none" w:sz="0" w:space="0" w:color="auto"/>
        <w:right w:val="none" w:sz="0" w:space="0" w:color="auto"/>
      </w:divBdr>
    </w:div>
    <w:div w:id="2111048988">
      <w:bodyDiv w:val="1"/>
      <w:marLeft w:val="0"/>
      <w:marRight w:val="0"/>
      <w:marTop w:val="0"/>
      <w:marBottom w:val="0"/>
      <w:divBdr>
        <w:top w:val="none" w:sz="0" w:space="0" w:color="auto"/>
        <w:left w:val="none" w:sz="0" w:space="0" w:color="auto"/>
        <w:bottom w:val="none" w:sz="0" w:space="0" w:color="auto"/>
        <w:right w:val="none" w:sz="0" w:space="0" w:color="auto"/>
      </w:divBdr>
    </w:div>
    <w:div w:id="2120877173">
      <w:bodyDiv w:val="1"/>
      <w:marLeft w:val="0"/>
      <w:marRight w:val="0"/>
      <w:marTop w:val="0"/>
      <w:marBottom w:val="0"/>
      <w:divBdr>
        <w:top w:val="none" w:sz="0" w:space="0" w:color="auto"/>
        <w:left w:val="none" w:sz="0" w:space="0" w:color="auto"/>
        <w:bottom w:val="none" w:sz="0" w:space="0" w:color="auto"/>
        <w:right w:val="none" w:sz="0" w:space="0" w:color="auto"/>
      </w:divBdr>
    </w:div>
    <w:div w:id="213092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lKs8-1USlR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Ks8-1USlR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3F3F3F"/>
      </a:dk2>
      <a:lt2>
        <a:srgbClr val="DDDDDD"/>
      </a:lt2>
      <a:accent1>
        <a:srgbClr val="604900"/>
      </a:accent1>
      <a:accent2>
        <a:srgbClr val="C29400"/>
      </a:accent2>
      <a:accent3>
        <a:srgbClr val="418AB3"/>
      </a:accent3>
      <a:accent4>
        <a:srgbClr val="3F3F3F"/>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1E0F-2109-46D6-9CD5-5553EBDA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8</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3</cp:revision>
  <cp:lastPrinted>2020-06-14T00:29:00Z</cp:lastPrinted>
  <dcterms:created xsi:type="dcterms:W3CDTF">2022-07-14T22:46:00Z</dcterms:created>
  <dcterms:modified xsi:type="dcterms:W3CDTF">2022-07-14T22:53:00Z</dcterms:modified>
</cp:coreProperties>
</file>