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93E4C" w14:textId="349E3CD0" w:rsidR="00767654" w:rsidRDefault="00EE2D14" w:rsidP="00197416">
      <w:pPr>
        <w:rPr>
          <w:lang w:val="en-CA"/>
          <w14:shadow w14:blurRad="50800" w14:dist="38100" w14:dir="2700000" w14:sx="100000" w14:sy="100000" w14:kx="0" w14:ky="0" w14:algn="tl">
            <w14:srgbClr w14:val="000000">
              <w14:alpha w14:val="60000"/>
            </w14:srgbClr>
          </w14:shadow>
        </w:rPr>
      </w:pPr>
      <w:r>
        <w:rPr>
          <w:noProof/>
        </w:rPr>
        <mc:AlternateContent>
          <mc:Choice Requires="wps">
            <w:drawing>
              <wp:anchor distT="0" distB="0" distL="114300" distR="114300" simplePos="0" relativeHeight="251933696" behindDoc="0" locked="0" layoutInCell="1" allowOverlap="1" wp14:anchorId="358FB767" wp14:editId="657BC677">
                <wp:simplePos x="0" y="0"/>
                <wp:positionH relativeFrom="column">
                  <wp:posOffset>114300</wp:posOffset>
                </wp:positionH>
                <wp:positionV relativeFrom="page">
                  <wp:posOffset>1714500</wp:posOffset>
                </wp:positionV>
                <wp:extent cx="6684645" cy="297180"/>
                <wp:effectExtent l="0" t="0" r="1905" b="7620"/>
                <wp:wrapNone/>
                <wp:docPr id="285"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645" cy="297180"/>
                        </a:xfrm>
                        <a:prstGeom prst="rect">
                          <a:avLst/>
                        </a:prstGeom>
                        <a:noFill/>
                        <a:ln>
                          <a:noFill/>
                        </a:ln>
                        <a:extLst>
                          <a:ext uri="{909E8E84-426E-40DD-AFC4-6F175D3DCCD1}">
                            <a14:hiddenFill xmlns:a14="http://schemas.microsoft.com/office/drawing/2010/main">
                              <a:solidFill>
                                <a:srgbClr val="FFFF66"/>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A069B5A" w14:textId="77777777" w:rsidR="00EE2D14" w:rsidRDefault="00EE2D14" w:rsidP="00EE2D14">
                            <w:pPr>
                              <w:jc w:val="right"/>
                              <w:rPr>
                                <w:color w:val="FF0000"/>
                              </w:rPr>
                            </w:pPr>
                          </w:p>
                          <w:p w14:paraId="0A8283AC" w14:textId="77777777" w:rsidR="00EE2D14" w:rsidRPr="001739EB" w:rsidRDefault="00EE2D14" w:rsidP="00EE2D14">
                            <w:pPr>
                              <w:spacing w:after="160" w:line="256" w:lineRule="auto"/>
                              <w:jc w:val="right"/>
                              <w:rPr>
                                <w:b/>
                                <w:bCs/>
                                <w:color w:val="FF000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8FB767" id="_x0000_t202" coordsize="21600,21600" o:spt="202" path="m,l,21600r21600,l21600,xe">
                <v:stroke joinstyle="miter"/>
                <v:path gradientshapeok="t" o:connecttype="rect"/>
              </v:shapetype>
              <v:shape id="Text Box 728" o:spid="_x0000_s1026" type="#_x0000_t202" style="position:absolute;margin-left:9pt;margin-top:135pt;width:526.35pt;height:23.4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" filled="f" fillcolor="#ff6" stroked="f" strokeweight="2pt">
                <v:textbox inset="2.88pt,2.88pt,2.88pt,2.88pt">
                  <w:txbxContent>
                    <w:p w14:paraId="1A069B5A" w14:textId="77777777" w:rsidR="00EE2D14" w:rsidRDefault="00EE2D14" w:rsidP="00EE2D14">
                      <w:pPr>
                        <w:jc w:val="right"/>
                        <w:rPr>
                          <w:color w:val="FF0000"/>
                        </w:rPr>
                      </w:pPr>
                    </w:p>
                    <w:p w14:paraId="0A8283AC" w14:textId="77777777" w:rsidR="00EE2D14" w:rsidRPr="001739EB" w:rsidRDefault="00EE2D14" w:rsidP="00EE2D14">
                      <w:pPr>
                        <w:spacing w:after="160" w:line="256" w:lineRule="auto"/>
                        <w:jc w:val="right"/>
                        <w:rPr>
                          <w:b/>
                          <w:bCs/>
                          <w:color w:val="FF0000"/>
                        </w:rPr>
                      </w:pPr>
                    </w:p>
                  </w:txbxContent>
                </v:textbox>
                <w10:wrap anchory="page"/>
              </v:shape>
            </w:pict>
          </mc:Fallback>
        </mc:AlternateContent>
      </w:r>
      <w:r w:rsidRPr="003F548B">
        <w:rPr>
          <w:noProof/>
          <w:lang w:val="en-CA"/>
        </w:rPr>
        <w:drawing>
          <wp:anchor distT="0" distB="0" distL="114300" distR="114300" simplePos="0" relativeHeight="251934720" behindDoc="0" locked="0" layoutInCell="1" allowOverlap="1" wp14:anchorId="5879B5DF" wp14:editId="50430267">
            <wp:simplePos x="0" y="0"/>
            <wp:positionH relativeFrom="margin">
              <wp:posOffset>0</wp:posOffset>
            </wp:positionH>
            <wp:positionV relativeFrom="margin">
              <wp:posOffset>0</wp:posOffset>
            </wp:positionV>
            <wp:extent cx="6852285" cy="1607820"/>
            <wp:effectExtent l="0" t="0" r="5715" b="0"/>
            <wp:wrapNone/>
            <wp:docPr id="61" name="Picture 61" descr="Website, 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Website, calendar&#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2285" cy="1607820"/>
                    </a:xfrm>
                    <a:prstGeom prst="rect">
                      <a:avLst/>
                    </a:prstGeom>
                  </pic:spPr>
                </pic:pic>
              </a:graphicData>
            </a:graphic>
            <wp14:sizeRelH relativeFrom="page">
              <wp14:pctWidth>0</wp14:pctWidth>
            </wp14:sizeRelH>
            <wp14:sizeRelV relativeFrom="page">
              <wp14:pctHeight>0</wp14:pctHeight>
            </wp14:sizeRelV>
          </wp:anchor>
        </w:drawing>
      </w:r>
      <w:r w:rsidRPr="003F548B">
        <w:rPr>
          <w:noProof/>
          <w:lang w:val="en-CA"/>
        </w:rPr>
        <mc:AlternateContent>
          <mc:Choice Requires="wps">
            <w:drawing>
              <wp:anchor distT="0" distB="0" distL="114300" distR="114300" simplePos="0" relativeHeight="251935744" behindDoc="0" locked="0" layoutInCell="1" allowOverlap="1" wp14:anchorId="35C013D1" wp14:editId="24C51012">
                <wp:simplePos x="0" y="0"/>
                <wp:positionH relativeFrom="column">
                  <wp:posOffset>1278255</wp:posOffset>
                </wp:positionH>
                <wp:positionV relativeFrom="page">
                  <wp:posOffset>545465</wp:posOffset>
                </wp:positionV>
                <wp:extent cx="3415030" cy="31305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415030" cy="313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0204E5" w14:textId="77777777" w:rsidR="00EE2D14" w:rsidRPr="000400AC" w:rsidRDefault="00EE2D14" w:rsidP="00EE2D14">
                            <w:pPr>
                              <w:jc w:val="right"/>
                              <w:rPr>
                                <w:rFonts w:ascii="Gabriola" w:hAnsi="Gabriola" w:cs="Arial"/>
                                <w:i/>
                                <w:color w:val="D1B568"/>
                                <w:sz w:val="20"/>
                                <w:szCs w:val="20"/>
                              </w:rPr>
                            </w:pPr>
                            <w:r>
                              <w:rPr>
                                <w:rFonts w:ascii="Gabriola" w:hAnsi="Gabriola" w:cs="Arial"/>
                                <w:i/>
                                <w:color w:val="D1B568"/>
                                <w:sz w:val="20"/>
                                <w:szCs w:val="20"/>
                              </w:rPr>
                              <w:t>${Slogan}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013D1" id="Text Box 36" o:spid="_x0000_s1027" type="#_x0000_t202" style="position:absolute;margin-left:100.65pt;margin-top:42.95pt;width:268.9pt;height:24.6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" filled="f" stroked="f" strokeweight=".5pt">
                <v:textbox>
                  <w:txbxContent>
                    <w:p w14:paraId="4C0204E5" w14:textId="77777777" w:rsidR="00EE2D14" w:rsidRPr="000400AC" w:rsidRDefault="00EE2D14" w:rsidP="00EE2D14">
                      <w:pPr>
                        <w:jc w:val="right"/>
                        <w:rPr>
                          <w:rFonts w:ascii="Gabriola" w:hAnsi="Gabriola" w:cs="Arial"/>
                          <w:i/>
                          <w:color w:val="D1B568"/>
                          <w:sz w:val="20"/>
                          <w:szCs w:val="20"/>
                        </w:rPr>
                      </w:pPr>
                      <w:r>
                        <w:rPr>
                          <w:rFonts w:ascii="Gabriola" w:hAnsi="Gabriola" w:cs="Arial"/>
                          <w:i/>
                          <w:color w:val="D1B568"/>
                          <w:sz w:val="20"/>
                          <w:szCs w:val="20"/>
                        </w:rPr>
                        <w:t>${Slogan}</w:t>
                      </w:r>
                    </w:p>
                  </w:txbxContent>
                </v:textbox>
                <w10:wrap anchory="page"/>
              </v:shape>
            </w:pict>
          </mc:Fallback>
        </mc:AlternateContent>
      </w:r>
      <w:r w:rsidRPr="003F548B">
        <w:rPr>
          <w:noProof/>
          <w:lang w:val="en-CA"/>
        </w:rPr>
        <mc:AlternateContent>
          <mc:Choice Requires="wps">
            <w:drawing>
              <wp:anchor distT="0" distB="0" distL="114300" distR="114300" simplePos="0" relativeHeight="251936768" behindDoc="0" locked="0" layoutInCell="1" allowOverlap="1" wp14:anchorId="37063F88" wp14:editId="05C018B4">
                <wp:simplePos x="0" y="0"/>
                <wp:positionH relativeFrom="margin">
                  <wp:posOffset>4990465</wp:posOffset>
                </wp:positionH>
                <wp:positionV relativeFrom="page">
                  <wp:posOffset>1052195</wp:posOffset>
                </wp:positionV>
                <wp:extent cx="1841500" cy="33147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841500" cy="331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82B3DD" w14:textId="77777777" w:rsidR="00EE2D14" w:rsidRPr="00D3346A" w:rsidRDefault="00EE2D14" w:rsidP="00EE2D14">
                            <w:pPr>
                              <w:jc w:val="right"/>
                              <w:rPr>
                                <w:rFonts w:ascii="Franklin Gothic Book" w:hAnsi="Franklin Gothic Book" w:cs="Arial"/>
                                <w:b/>
                                <w:color w:val="FFFFFF" w:themeColor="background1"/>
                                <w:sz w:val="28"/>
                                <w:szCs w:val="28"/>
                              </w:rPr>
                            </w:pPr>
                            <w:r w:rsidRPr="00D3346A">
                              <w:rPr>
                                <w:rFonts w:ascii="Franklin Gothic Book" w:hAnsi="Franklin Gothic Book" w:cs="Arial"/>
                                <w:b/>
                                <w:color w:val="FFFFFF" w:themeColor="background1"/>
                                <w:sz w:val="28"/>
                                <w:szCs w:val="28"/>
                              </w:rPr>
                              <w:t>${</w:t>
                            </w:r>
                            <w:r>
                              <w:rPr>
                                <w:rFonts w:ascii="Franklin Gothic Book" w:hAnsi="Franklin Gothic Book" w:cs="Arial"/>
                                <w:b/>
                                <w:color w:val="FFFFFF" w:themeColor="background1"/>
                                <w:sz w:val="28"/>
                                <w:szCs w:val="28"/>
                              </w:rPr>
                              <w:t>P</w:t>
                            </w:r>
                            <w:r w:rsidRPr="00D3346A">
                              <w:rPr>
                                <w:rFonts w:ascii="Franklin Gothic Book" w:hAnsi="Franklin Gothic Book" w:cs="Arial"/>
                                <w:b/>
                                <w:color w:val="FFFFFF" w:themeColor="background1"/>
                                <w:sz w:val="28"/>
                                <w:szCs w:val="28"/>
                              </w:rPr>
                              <w:t>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63F88" id="Text Box 38" o:spid="_x0000_s1028" type="#_x0000_t202" style="position:absolute;margin-left:392.95pt;margin-top:82.85pt;width:145pt;height:26.1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" filled="f" stroked="f" strokeweight=".5pt">
                <v:textbox>
                  <w:txbxContent>
                    <w:p w14:paraId="0482B3DD" w14:textId="77777777" w:rsidR="00EE2D14" w:rsidRPr="00D3346A" w:rsidRDefault="00EE2D14" w:rsidP="00EE2D14">
                      <w:pPr>
                        <w:jc w:val="right"/>
                        <w:rPr>
                          <w:rFonts w:ascii="Franklin Gothic Book" w:hAnsi="Franklin Gothic Book" w:cs="Arial"/>
                          <w:b/>
                          <w:color w:val="FFFFFF" w:themeColor="background1"/>
                          <w:sz w:val="28"/>
                          <w:szCs w:val="28"/>
                        </w:rPr>
                      </w:pPr>
                      <w:r w:rsidRPr="00D3346A">
                        <w:rPr>
                          <w:rFonts w:ascii="Franklin Gothic Book" w:hAnsi="Franklin Gothic Book" w:cs="Arial"/>
                          <w:b/>
                          <w:color w:val="FFFFFF" w:themeColor="background1"/>
                          <w:sz w:val="28"/>
                          <w:szCs w:val="28"/>
                        </w:rPr>
                        <w:t>${</w:t>
                      </w:r>
                      <w:r>
                        <w:rPr>
                          <w:rFonts w:ascii="Franklin Gothic Book" w:hAnsi="Franklin Gothic Book" w:cs="Arial"/>
                          <w:b/>
                          <w:color w:val="FFFFFF" w:themeColor="background1"/>
                          <w:sz w:val="28"/>
                          <w:szCs w:val="28"/>
                        </w:rPr>
                        <w:t>P</w:t>
                      </w:r>
                      <w:r w:rsidRPr="00D3346A">
                        <w:rPr>
                          <w:rFonts w:ascii="Franklin Gothic Book" w:hAnsi="Franklin Gothic Book" w:cs="Arial"/>
                          <w:b/>
                          <w:color w:val="FFFFFF" w:themeColor="background1"/>
                          <w:sz w:val="28"/>
                          <w:szCs w:val="28"/>
                        </w:rPr>
                        <w:t>hone}</w:t>
                      </w:r>
                    </w:p>
                  </w:txbxContent>
                </v:textbox>
                <w10:wrap anchorx="margin" anchory="page"/>
              </v:shape>
            </w:pict>
          </mc:Fallback>
        </mc:AlternateContent>
      </w:r>
      <w:r w:rsidRPr="003F548B">
        <w:rPr>
          <w:noProof/>
          <w:lang w:val="en-CA"/>
        </w:rPr>
        <mc:AlternateContent>
          <mc:Choice Requires="wps">
            <w:drawing>
              <wp:anchor distT="0" distB="0" distL="114300" distR="114300" simplePos="0" relativeHeight="251937792" behindDoc="0" locked="0" layoutInCell="1" allowOverlap="1" wp14:anchorId="35807221" wp14:editId="1BA7336F">
                <wp:simplePos x="0" y="0"/>
                <wp:positionH relativeFrom="margin">
                  <wp:posOffset>4704080</wp:posOffset>
                </wp:positionH>
                <wp:positionV relativeFrom="page">
                  <wp:posOffset>1316355</wp:posOffset>
                </wp:positionV>
                <wp:extent cx="2124710" cy="243840"/>
                <wp:effectExtent l="0" t="0" r="0" b="3810"/>
                <wp:wrapNone/>
                <wp:docPr id="267" name="Text Box 267"/>
                <wp:cNvGraphicFramePr/>
                <a:graphic xmlns:a="http://schemas.openxmlformats.org/drawingml/2006/main">
                  <a:graphicData uri="http://schemas.microsoft.com/office/word/2010/wordprocessingShape">
                    <wps:wsp>
                      <wps:cNvSpPr txBox="1"/>
                      <wps:spPr>
                        <a:xfrm>
                          <a:off x="0" y="0"/>
                          <a:ext cx="2124710"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3AE3A1" w14:textId="77777777" w:rsidR="00EE2D14" w:rsidRPr="0051722E" w:rsidRDefault="00EE2D14" w:rsidP="00EE2D14">
                            <w:pPr>
                              <w:jc w:val="right"/>
                              <w:rPr>
                                <w:rFonts w:ascii="Franklin Gothic Book" w:hAnsi="Franklin Gothic Book" w:cs="Arial"/>
                                <w:color w:val="FFFFFF" w:themeColor="background1"/>
                                <w:sz w:val="19"/>
                                <w:szCs w:val="19"/>
                              </w:rPr>
                            </w:pPr>
                            <w:r w:rsidRPr="0051722E">
                              <w:rPr>
                                <w:rFonts w:ascii="Franklin Gothic Book" w:hAnsi="Franklin Gothic Book" w:cs="Arial"/>
                                <w:color w:val="FFFFFF" w:themeColor="background1"/>
                                <w:sz w:val="19"/>
                                <w:szCs w:val="19"/>
                              </w:rPr>
                              <w:t>${</w:t>
                            </w:r>
                            <w:r>
                              <w:rPr>
                                <w:rFonts w:ascii="Franklin Gothic Book" w:hAnsi="Franklin Gothic Book" w:cs="Arial"/>
                                <w:color w:val="FFFFFF" w:themeColor="background1"/>
                                <w:sz w:val="19"/>
                                <w:szCs w:val="19"/>
                              </w:rPr>
                              <w:t>W</w:t>
                            </w:r>
                            <w:r w:rsidRPr="0051722E">
                              <w:rPr>
                                <w:rFonts w:ascii="Franklin Gothic Book" w:hAnsi="Franklin Gothic Book" w:cs="Arial"/>
                                <w:color w:val="FFFFFF" w:themeColor="background1"/>
                                <w:sz w:val="19"/>
                                <w:szCs w:val="19"/>
                              </w:rPr>
                              <w:t>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07221" id="Text Box 267" o:spid="_x0000_s1029" type="#_x0000_t202" style="position:absolute;margin-left:370.4pt;margin-top:103.65pt;width:167.3pt;height:19.2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" filled="f" stroked="f" strokeweight=".5pt">
                <v:textbox>
                  <w:txbxContent>
                    <w:p w14:paraId="253AE3A1" w14:textId="77777777" w:rsidR="00EE2D14" w:rsidRPr="0051722E" w:rsidRDefault="00EE2D14" w:rsidP="00EE2D14">
                      <w:pPr>
                        <w:jc w:val="right"/>
                        <w:rPr>
                          <w:rFonts w:ascii="Franklin Gothic Book" w:hAnsi="Franklin Gothic Book" w:cs="Arial"/>
                          <w:color w:val="FFFFFF" w:themeColor="background1"/>
                          <w:sz w:val="19"/>
                          <w:szCs w:val="19"/>
                        </w:rPr>
                      </w:pPr>
                      <w:r w:rsidRPr="0051722E">
                        <w:rPr>
                          <w:rFonts w:ascii="Franklin Gothic Book" w:hAnsi="Franklin Gothic Book" w:cs="Arial"/>
                          <w:color w:val="FFFFFF" w:themeColor="background1"/>
                          <w:sz w:val="19"/>
                          <w:szCs w:val="19"/>
                        </w:rPr>
                        <w:t>${</w:t>
                      </w:r>
                      <w:r>
                        <w:rPr>
                          <w:rFonts w:ascii="Franklin Gothic Book" w:hAnsi="Franklin Gothic Book" w:cs="Arial"/>
                          <w:color w:val="FFFFFF" w:themeColor="background1"/>
                          <w:sz w:val="19"/>
                          <w:szCs w:val="19"/>
                        </w:rPr>
                        <w:t>W</w:t>
                      </w:r>
                      <w:r w:rsidRPr="0051722E">
                        <w:rPr>
                          <w:rFonts w:ascii="Franklin Gothic Book" w:hAnsi="Franklin Gothic Book" w:cs="Arial"/>
                          <w:color w:val="FFFFFF" w:themeColor="background1"/>
                          <w:sz w:val="19"/>
                          <w:szCs w:val="19"/>
                        </w:rPr>
                        <w:t>ebsite}</w:t>
                      </w:r>
                    </w:p>
                  </w:txbxContent>
                </v:textbox>
                <w10:wrap anchorx="margin" anchory="page"/>
              </v:shape>
            </w:pict>
          </mc:Fallback>
        </mc:AlternateContent>
      </w:r>
      <w:r w:rsidRPr="003F548B">
        <w:rPr>
          <w:noProof/>
          <w:lang w:val="en-CA"/>
        </w:rPr>
        <mc:AlternateContent>
          <mc:Choice Requires="wps">
            <w:drawing>
              <wp:anchor distT="0" distB="0" distL="114300" distR="114300" simplePos="0" relativeHeight="251938816" behindDoc="0" locked="0" layoutInCell="1" allowOverlap="1" wp14:anchorId="786CDBD3" wp14:editId="033A17D4">
                <wp:simplePos x="0" y="0"/>
                <wp:positionH relativeFrom="margin">
                  <wp:posOffset>4704080</wp:posOffset>
                </wp:positionH>
                <wp:positionV relativeFrom="page">
                  <wp:posOffset>1492885</wp:posOffset>
                </wp:positionV>
                <wp:extent cx="2124710" cy="243840"/>
                <wp:effectExtent l="0" t="0" r="0" b="3810"/>
                <wp:wrapNone/>
                <wp:docPr id="48" name="Text Box 48"/>
                <wp:cNvGraphicFramePr/>
                <a:graphic xmlns:a="http://schemas.openxmlformats.org/drawingml/2006/main">
                  <a:graphicData uri="http://schemas.microsoft.com/office/word/2010/wordprocessingShape">
                    <wps:wsp>
                      <wps:cNvSpPr txBox="1"/>
                      <wps:spPr>
                        <a:xfrm>
                          <a:off x="0" y="0"/>
                          <a:ext cx="2124710"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3B4FC2" w14:textId="77777777" w:rsidR="00EE2D14" w:rsidRPr="0051722E" w:rsidRDefault="00EE2D14" w:rsidP="00EE2D14">
                            <w:pPr>
                              <w:jc w:val="right"/>
                              <w:rPr>
                                <w:rFonts w:ascii="Franklin Gothic Book" w:hAnsi="Franklin Gothic Book" w:cs="Arial"/>
                                <w:color w:val="FFFFFF" w:themeColor="background1"/>
                                <w:sz w:val="19"/>
                                <w:szCs w:val="19"/>
                              </w:rPr>
                            </w:pPr>
                            <w:r w:rsidRPr="0051722E">
                              <w:rPr>
                                <w:rFonts w:ascii="Franklin Gothic Book" w:hAnsi="Franklin Gothic Book" w:cs="Arial"/>
                                <w:color w:val="FFFFFF" w:themeColor="background1"/>
                                <w:sz w:val="19"/>
                                <w:szCs w:val="19"/>
                              </w:rPr>
                              <w:t>${</w:t>
                            </w:r>
                            <w:r>
                              <w:rPr>
                                <w:rFonts w:ascii="Franklin Gothic Book" w:hAnsi="Franklin Gothic Book" w:cs="Arial"/>
                                <w:color w:val="FFFFFF" w:themeColor="background1"/>
                                <w:sz w:val="19"/>
                                <w:szCs w:val="19"/>
                              </w:rPr>
                              <w:t>E</w:t>
                            </w:r>
                            <w:r w:rsidRPr="0051722E">
                              <w:rPr>
                                <w:rFonts w:ascii="Franklin Gothic Book" w:hAnsi="Franklin Gothic Book" w:cs="Arial"/>
                                <w:color w:val="FFFFFF" w:themeColor="background1"/>
                                <w:sz w:val="19"/>
                                <w:szCs w:val="19"/>
                              </w:rPr>
                              <w:t>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CDBD3" id="Text Box 48" o:spid="_x0000_s1030" type="#_x0000_t202" style="position:absolute;margin-left:370.4pt;margin-top:117.55pt;width:167.3pt;height:19.2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" filled="f" stroked="f" strokeweight=".5pt">
                <v:textbox>
                  <w:txbxContent>
                    <w:p w14:paraId="5F3B4FC2" w14:textId="77777777" w:rsidR="00EE2D14" w:rsidRPr="0051722E" w:rsidRDefault="00EE2D14" w:rsidP="00EE2D14">
                      <w:pPr>
                        <w:jc w:val="right"/>
                        <w:rPr>
                          <w:rFonts w:ascii="Franklin Gothic Book" w:hAnsi="Franklin Gothic Book" w:cs="Arial"/>
                          <w:color w:val="FFFFFF" w:themeColor="background1"/>
                          <w:sz w:val="19"/>
                          <w:szCs w:val="19"/>
                        </w:rPr>
                      </w:pPr>
                      <w:r w:rsidRPr="0051722E">
                        <w:rPr>
                          <w:rFonts w:ascii="Franklin Gothic Book" w:hAnsi="Franklin Gothic Book" w:cs="Arial"/>
                          <w:color w:val="FFFFFF" w:themeColor="background1"/>
                          <w:sz w:val="19"/>
                          <w:szCs w:val="19"/>
                        </w:rPr>
                        <w:t>${</w:t>
                      </w:r>
                      <w:r>
                        <w:rPr>
                          <w:rFonts w:ascii="Franklin Gothic Book" w:hAnsi="Franklin Gothic Book" w:cs="Arial"/>
                          <w:color w:val="FFFFFF" w:themeColor="background1"/>
                          <w:sz w:val="19"/>
                          <w:szCs w:val="19"/>
                        </w:rPr>
                        <w:t>E</w:t>
                      </w:r>
                      <w:r w:rsidRPr="0051722E">
                        <w:rPr>
                          <w:rFonts w:ascii="Franklin Gothic Book" w:hAnsi="Franklin Gothic Book" w:cs="Arial"/>
                          <w:color w:val="FFFFFF" w:themeColor="background1"/>
                          <w:sz w:val="19"/>
                          <w:szCs w:val="19"/>
                        </w:rPr>
                        <w:t>mail}</w:t>
                      </w:r>
                    </w:p>
                  </w:txbxContent>
                </v:textbox>
                <w10:wrap anchorx="margin" anchory="page"/>
              </v:shape>
            </w:pict>
          </mc:Fallback>
        </mc:AlternateContent>
      </w:r>
      <w:r w:rsidRPr="003F548B">
        <w:rPr>
          <w:noProof/>
          <w:lang w:val="en-CA"/>
        </w:rPr>
        <mc:AlternateContent>
          <mc:Choice Requires="wps">
            <w:drawing>
              <wp:anchor distT="0" distB="0" distL="114300" distR="114300" simplePos="0" relativeHeight="251939840" behindDoc="0" locked="0" layoutInCell="1" allowOverlap="1" wp14:anchorId="66B0E253" wp14:editId="2AE780D8">
                <wp:simplePos x="0" y="0"/>
                <wp:positionH relativeFrom="margin">
                  <wp:posOffset>1608455</wp:posOffset>
                </wp:positionH>
                <wp:positionV relativeFrom="page">
                  <wp:posOffset>1459865</wp:posOffset>
                </wp:positionV>
                <wp:extent cx="2895600" cy="295275"/>
                <wp:effectExtent l="0" t="0" r="0" b="0"/>
                <wp:wrapNone/>
                <wp:docPr id="263" name="Text Box 263"/>
                <wp:cNvGraphicFramePr/>
                <a:graphic xmlns:a="http://schemas.openxmlformats.org/drawingml/2006/main">
                  <a:graphicData uri="http://schemas.microsoft.com/office/word/2010/wordprocessingShape">
                    <wps:wsp>
                      <wps:cNvSpPr txBox="1"/>
                      <wps:spPr>
                        <a:xfrm>
                          <a:off x="0" y="0"/>
                          <a:ext cx="28956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6FAF21" w14:textId="77777777" w:rsidR="00EE2D14" w:rsidRPr="00D3346A" w:rsidRDefault="00EE2D14" w:rsidP="00EE2D14">
                            <w:pPr>
                              <w:jc w:val="right"/>
                              <w:rPr>
                                <w:rFonts w:ascii="Franklin Gothic Book" w:hAnsi="Franklin Gothic Book" w:cs="Arial"/>
                                <w:b/>
                                <w:color w:val="FFFFFF" w:themeColor="background1"/>
                                <w:sz w:val="26"/>
                                <w:szCs w:val="26"/>
                              </w:rPr>
                            </w:pPr>
                            <w:r>
                              <w:rPr>
                                <w:rFonts w:ascii="Franklin Gothic Book" w:hAnsi="Franklin Gothic Book" w:cs="Arial"/>
                                <w:b/>
                                <w:color w:val="FFFFFF" w:themeColor="background1"/>
                                <w:sz w:val="26"/>
                                <w:szCs w:val="26"/>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0E253" id="Text Box 263" o:spid="_x0000_s1031" type="#_x0000_t202" style="position:absolute;margin-left:126.65pt;margin-top:114.95pt;width:228pt;height:23.25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" filled="f" stroked="f" strokeweight=".5pt">
                <v:textbox>
                  <w:txbxContent>
                    <w:p w14:paraId="016FAF21" w14:textId="77777777" w:rsidR="00EE2D14" w:rsidRPr="00D3346A" w:rsidRDefault="00EE2D14" w:rsidP="00EE2D14">
                      <w:pPr>
                        <w:jc w:val="right"/>
                        <w:rPr>
                          <w:rFonts w:ascii="Franklin Gothic Book" w:hAnsi="Franklin Gothic Book" w:cs="Arial"/>
                          <w:b/>
                          <w:color w:val="FFFFFF" w:themeColor="background1"/>
                          <w:sz w:val="26"/>
                          <w:szCs w:val="26"/>
                        </w:rPr>
                      </w:pPr>
                      <w:r>
                        <w:rPr>
                          <w:rFonts w:ascii="Franklin Gothic Book" w:hAnsi="Franklin Gothic Book" w:cs="Arial"/>
                          <w:b/>
                          <w:color w:val="FFFFFF" w:themeColor="background1"/>
                          <w:sz w:val="26"/>
                          <w:szCs w:val="26"/>
                        </w:rPr>
                        <w:t>${Name}</w:t>
                      </w:r>
                    </w:p>
                  </w:txbxContent>
                </v:textbox>
                <w10:wrap anchorx="margin" anchory="page"/>
              </v:shape>
            </w:pict>
          </mc:Fallback>
        </mc:AlternateContent>
      </w:r>
    </w:p>
    <w:p w14:paraId="6B500113" w14:textId="45804405" w:rsidR="00197416" w:rsidRDefault="00197416" w:rsidP="00767654">
      <w:pPr>
        <w:spacing w:before="800"/>
        <w:jc w:val="center"/>
      </w:pPr>
    </w:p>
    <w:p w14:paraId="76F3F511" w14:textId="7123B551" w:rsidR="00DA6E23" w:rsidRPr="001D4D62" w:rsidRDefault="00DA6E23" w:rsidP="00E578CA">
      <w:pPr>
        <w:rPr>
          <w:lang w:val="en-CA"/>
        </w:rPr>
      </w:pPr>
    </w:p>
    <w:p w14:paraId="080D84B1" w14:textId="64BE3C7F" w:rsidR="00376192" w:rsidRDefault="00195D0D" w:rsidP="009435EB">
      <w:pPr>
        <w:pStyle w:val="Heading3"/>
        <w:jc w:val="left"/>
      </w:pPr>
      <w:r w:rsidRPr="005607E0">
        <w:t xml:space="preserve"> </w:t>
      </w:r>
      <w:r w:rsidR="00472568" w:rsidRPr="005607E0">
        <w:t xml:space="preserve"> </w:t>
      </w:r>
    </w:p>
    <w:p w14:paraId="09A822FE" w14:textId="566E4CA0" w:rsidR="00376192" w:rsidRPr="00376192" w:rsidRDefault="00831F09" w:rsidP="00376192">
      <w:pPr>
        <w:rPr>
          <w:lang w:val="en-CA"/>
        </w:rPr>
      </w:pPr>
      <w:r>
        <w:rPr>
          <w:noProof/>
        </w:rPr>
        <mc:AlternateContent>
          <mc:Choice Requires="wps">
            <w:drawing>
              <wp:anchor distT="0" distB="0" distL="114300" distR="114300" simplePos="0" relativeHeight="251700224" behindDoc="0" locked="0" layoutInCell="1" allowOverlap="1" wp14:anchorId="46E01BE8" wp14:editId="7DCA81A8">
                <wp:simplePos x="0" y="0"/>
                <wp:positionH relativeFrom="column">
                  <wp:posOffset>38456</wp:posOffset>
                </wp:positionH>
                <wp:positionV relativeFrom="page">
                  <wp:posOffset>2085173</wp:posOffset>
                </wp:positionV>
                <wp:extent cx="2305050" cy="2529205"/>
                <wp:effectExtent l="0" t="0" r="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529205"/>
                        </a:xfrm>
                        <a:prstGeom prst="rect">
                          <a:avLst/>
                        </a:prstGeom>
                        <a:noFill/>
                        <a:ln>
                          <a:noFill/>
                        </a:ln>
                      </wps:spPr>
                      <wps:txbx>
                        <w:txbxContent>
                          <w:p w14:paraId="5BA9F36D" w14:textId="5997C09F" w:rsidR="001513D3" w:rsidRPr="005102B8" w:rsidRDefault="00757E2B" w:rsidP="00757E2B">
                            <w:pPr>
                              <w:pStyle w:val="Heading5"/>
                              <w:spacing w:before="280" w:after="200" w:line="400" w:lineRule="exact"/>
                              <w:rPr>
                                <w:sz w:val="36"/>
                                <w:szCs w:val="36"/>
                              </w:rPr>
                            </w:pPr>
                            <w:r>
                              <w:rPr>
                                <w:sz w:val="36"/>
                                <w:szCs w:val="36"/>
                              </w:rPr>
                              <w:t>Need to know</w:t>
                            </w:r>
                            <w:r w:rsidR="005102B8" w:rsidRPr="005102B8">
                              <w:rPr>
                                <w:sz w:val="36"/>
                                <w:szCs w:val="36"/>
                              </w:rPr>
                              <w:t xml:space="preserve"> what your home is worth? </w:t>
                            </w:r>
                          </w:p>
                          <w:p w14:paraId="17A6C6CE" w14:textId="5F91680B" w:rsidR="00757E2B" w:rsidRPr="003F16AB" w:rsidRDefault="005102B8" w:rsidP="00757E2B">
                            <w:pPr>
                              <w:spacing w:after="200"/>
                              <w:ind w:right="101"/>
                              <w:jc w:val="center"/>
                              <w:rPr>
                                <w:color w:val="FF0000"/>
                                <w:sz w:val="28"/>
                                <w:szCs w:val="28"/>
                              </w:rPr>
                            </w:pPr>
                            <w:r w:rsidRPr="003F16AB">
                              <w:rPr>
                                <w:b/>
                                <w:bCs/>
                                <w:color w:val="FF0000"/>
                                <w:sz w:val="28"/>
                                <w:szCs w:val="28"/>
                              </w:rPr>
                              <w:t xml:space="preserve">Get a FREE </w:t>
                            </w:r>
                            <w:r w:rsidR="00757E2B" w:rsidRPr="003F16AB">
                              <w:rPr>
                                <w:b/>
                                <w:bCs/>
                                <w:color w:val="FF0000"/>
                                <w:sz w:val="28"/>
                                <w:szCs w:val="28"/>
                              </w:rPr>
                              <w:t xml:space="preserve">price </w:t>
                            </w:r>
                            <w:r w:rsidR="003F16AB" w:rsidRPr="003F16AB">
                              <w:rPr>
                                <w:b/>
                                <w:bCs/>
                                <w:color w:val="FF0000"/>
                                <w:sz w:val="28"/>
                                <w:szCs w:val="28"/>
                              </w:rPr>
                              <w:t>estimate</w:t>
                            </w:r>
                            <w:r w:rsidR="00757E2B" w:rsidRPr="003F16AB">
                              <w:rPr>
                                <w:b/>
                                <w:bCs/>
                                <w:color w:val="FF0000"/>
                                <w:sz w:val="28"/>
                                <w:szCs w:val="28"/>
                              </w:rPr>
                              <w:t>!</w:t>
                            </w:r>
                            <w:r w:rsidRPr="003F16AB">
                              <w:rPr>
                                <w:color w:val="FF0000"/>
                                <w:sz w:val="28"/>
                                <w:szCs w:val="28"/>
                              </w:rPr>
                              <w:t xml:space="preserve"> </w:t>
                            </w:r>
                          </w:p>
                          <w:p w14:paraId="5D8D30AC" w14:textId="77777777" w:rsidR="00757E2B" w:rsidRDefault="00757E2B" w:rsidP="00757E2B">
                            <w:pPr>
                              <w:spacing w:after="200"/>
                              <w:ind w:right="101"/>
                              <w:jc w:val="center"/>
                            </w:pPr>
                            <w:r>
                              <w:t>This can help you decide if you want to refinance, grab a home equity line, or sell while prices are still up</w:t>
                            </w:r>
                            <w:r w:rsidR="009317FB">
                              <w:t xml:space="preserve">. </w:t>
                            </w:r>
                          </w:p>
                          <w:p w14:paraId="2DD8E7BB" w14:textId="1334FA84" w:rsidR="00831F09" w:rsidRDefault="009317FB" w:rsidP="003F16AB">
                            <w:pPr>
                              <w:spacing w:after="140"/>
                              <w:ind w:right="101"/>
                              <w:jc w:val="center"/>
                            </w:pPr>
                            <w:r>
                              <w:t xml:space="preserve">Text </w:t>
                            </w:r>
                            <w:r w:rsidR="00E72690">
                              <w:rPr>
                                <w:b/>
                                <w:bCs/>
                              </w:rPr>
                              <w:t>VALUE</w:t>
                            </w:r>
                            <w:r w:rsidR="009E7D01" w:rsidRPr="003F16AB">
                              <w:rPr>
                                <w:b/>
                                <w:bCs/>
                              </w:rPr>
                              <w:t xml:space="preserve"> + </w:t>
                            </w:r>
                            <w:r w:rsidRPr="003F16AB">
                              <w:rPr>
                                <w:b/>
                                <w:bCs/>
                              </w:rPr>
                              <w:t>your address</w:t>
                            </w:r>
                            <w:r w:rsidRPr="003F16AB">
                              <w:t xml:space="preserve"> </w:t>
                            </w:r>
                            <w:r>
                              <w:t>to</w:t>
                            </w:r>
                            <w:r w:rsidR="00757E2B">
                              <w:t xml:space="preserve"> me</w:t>
                            </w:r>
                            <w:r w:rsidR="00CD2C0F">
                              <w:t>.</w:t>
                            </w:r>
                          </w:p>
                          <w:p w14:paraId="3204758A" w14:textId="05859924" w:rsidR="004F2F44" w:rsidRPr="00757E2B" w:rsidRDefault="009317FB" w:rsidP="009317FB">
                            <w:pPr>
                              <w:ind w:right="97"/>
                              <w:jc w:val="center"/>
                              <w:rPr>
                                <w:rStyle w:val="Heading3Char"/>
                                <w:rFonts w:eastAsia="Calibri"/>
                                <w:color w:val="auto"/>
                              </w:rPr>
                            </w:pPr>
                            <w:r w:rsidRPr="00757E2B">
                              <w:rPr>
                                <w:rStyle w:val="Heading3Char"/>
                                <w:rFonts w:eastAsia="Calibri"/>
                                <w:color w:val="auto"/>
                              </w:rPr>
                              <w:t>${Phone}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01BE8" id="Text Box 9" o:spid="_x0000_s1032" type="#_x0000_t202" style="position:absolute;margin-left:3.05pt;margin-top:164.2pt;width:181.5pt;height:199.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" filled="f" stroked="f">
                <v:textbox>
                  <w:txbxContent>
                    <w:p w14:paraId="5BA9F36D" w14:textId="5997C09F" w:rsidR="001513D3" w:rsidRPr="005102B8" w:rsidRDefault="00757E2B" w:rsidP="00757E2B">
                      <w:pPr>
                        <w:pStyle w:val="Heading5"/>
                        <w:spacing w:before="280" w:after="200" w:line="400" w:lineRule="exact"/>
                        <w:rPr>
                          <w:sz w:val="36"/>
                          <w:szCs w:val="36"/>
                        </w:rPr>
                      </w:pPr>
                      <w:r>
                        <w:rPr>
                          <w:sz w:val="36"/>
                          <w:szCs w:val="36"/>
                        </w:rPr>
                        <w:t>Need to know</w:t>
                      </w:r>
                      <w:r w:rsidR="005102B8" w:rsidRPr="005102B8">
                        <w:rPr>
                          <w:sz w:val="36"/>
                          <w:szCs w:val="36"/>
                        </w:rPr>
                        <w:t xml:space="preserve"> what your home is worth? </w:t>
                      </w:r>
                    </w:p>
                    <w:p w14:paraId="17A6C6CE" w14:textId="5F91680B" w:rsidR="00757E2B" w:rsidRPr="003F16AB" w:rsidRDefault="005102B8" w:rsidP="00757E2B">
                      <w:pPr>
                        <w:spacing w:after="200"/>
                        <w:ind w:right="101"/>
                        <w:jc w:val="center"/>
                        <w:rPr>
                          <w:color w:val="FF0000"/>
                          <w:sz w:val="28"/>
                          <w:szCs w:val="28"/>
                        </w:rPr>
                      </w:pPr>
                      <w:r w:rsidRPr="003F16AB">
                        <w:rPr>
                          <w:b/>
                          <w:bCs/>
                          <w:color w:val="FF0000"/>
                          <w:sz w:val="28"/>
                          <w:szCs w:val="28"/>
                        </w:rPr>
                        <w:t xml:space="preserve">Get a FREE </w:t>
                      </w:r>
                      <w:r w:rsidR="00757E2B" w:rsidRPr="003F16AB">
                        <w:rPr>
                          <w:b/>
                          <w:bCs/>
                          <w:color w:val="FF0000"/>
                          <w:sz w:val="28"/>
                          <w:szCs w:val="28"/>
                        </w:rPr>
                        <w:t xml:space="preserve">price </w:t>
                      </w:r>
                      <w:r w:rsidR="003F16AB" w:rsidRPr="003F16AB">
                        <w:rPr>
                          <w:b/>
                          <w:bCs/>
                          <w:color w:val="FF0000"/>
                          <w:sz w:val="28"/>
                          <w:szCs w:val="28"/>
                        </w:rPr>
                        <w:t>estimate</w:t>
                      </w:r>
                      <w:r w:rsidR="00757E2B" w:rsidRPr="003F16AB">
                        <w:rPr>
                          <w:b/>
                          <w:bCs/>
                          <w:color w:val="FF0000"/>
                          <w:sz w:val="28"/>
                          <w:szCs w:val="28"/>
                        </w:rPr>
                        <w:t>!</w:t>
                      </w:r>
                      <w:r w:rsidRPr="003F16AB">
                        <w:rPr>
                          <w:color w:val="FF0000"/>
                          <w:sz w:val="28"/>
                          <w:szCs w:val="28"/>
                        </w:rPr>
                        <w:t xml:space="preserve"> </w:t>
                      </w:r>
                    </w:p>
                    <w:p w14:paraId="5D8D30AC" w14:textId="77777777" w:rsidR="00757E2B" w:rsidRDefault="00757E2B" w:rsidP="00757E2B">
                      <w:pPr>
                        <w:spacing w:after="200"/>
                        <w:ind w:right="101"/>
                        <w:jc w:val="center"/>
                      </w:pPr>
                      <w:r>
                        <w:t>This can help you decide if you want to refinance, grab a home equity line, or sell while prices are still up</w:t>
                      </w:r>
                      <w:r w:rsidR="009317FB">
                        <w:t xml:space="preserve">. </w:t>
                      </w:r>
                    </w:p>
                    <w:p w14:paraId="2DD8E7BB" w14:textId="1334FA84" w:rsidR="00831F09" w:rsidRDefault="009317FB" w:rsidP="003F16AB">
                      <w:pPr>
                        <w:spacing w:after="140"/>
                        <w:ind w:right="101"/>
                        <w:jc w:val="center"/>
                      </w:pPr>
                      <w:r>
                        <w:t xml:space="preserve">Text </w:t>
                      </w:r>
                      <w:r w:rsidR="00E72690">
                        <w:rPr>
                          <w:b/>
                          <w:bCs/>
                        </w:rPr>
                        <w:t>VALUE</w:t>
                      </w:r>
                      <w:r w:rsidR="009E7D01" w:rsidRPr="003F16AB">
                        <w:rPr>
                          <w:b/>
                          <w:bCs/>
                        </w:rPr>
                        <w:t xml:space="preserve"> + </w:t>
                      </w:r>
                      <w:r w:rsidRPr="003F16AB">
                        <w:rPr>
                          <w:b/>
                          <w:bCs/>
                        </w:rPr>
                        <w:t>your address</w:t>
                      </w:r>
                      <w:r w:rsidRPr="003F16AB">
                        <w:t xml:space="preserve"> </w:t>
                      </w:r>
                      <w:r>
                        <w:t>to</w:t>
                      </w:r>
                      <w:r w:rsidR="00757E2B">
                        <w:t xml:space="preserve"> me</w:t>
                      </w:r>
                      <w:r w:rsidR="00CD2C0F">
                        <w:t>.</w:t>
                      </w:r>
                    </w:p>
                    <w:p w14:paraId="3204758A" w14:textId="05859924" w:rsidR="004F2F44" w:rsidRPr="00757E2B" w:rsidRDefault="009317FB" w:rsidP="009317FB">
                      <w:pPr>
                        <w:ind w:right="97"/>
                        <w:jc w:val="center"/>
                        <w:rPr>
                          <w:rStyle w:val="Heading3Char"/>
                          <w:rFonts w:eastAsia="Calibri"/>
                          <w:color w:val="auto"/>
                        </w:rPr>
                      </w:pPr>
                      <w:r w:rsidRPr="00757E2B">
                        <w:rPr>
                          <w:rStyle w:val="Heading3Char"/>
                          <w:rFonts w:eastAsia="Calibri"/>
                          <w:color w:val="auto"/>
                        </w:rPr>
                        <w:t>${Phone}</w:t>
                      </w:r>
                    </w:p>
                  </w:txbxContent>
                </v:textbox>
                <w10:wrap anchory="page"/>
              </v:shape>
            </w:pict>
          </mc:Fallback>
        </mc:AlternateContent>
      </w:r>
      <w:r>
        <w:rPr>
          <w:noProof/>
        </w:rPr>
        <mc:AlternateContent>
          <mc:Choice Requires="wps">
            <w:drawing>
              <wp:anchor distT="0" distB="0" distL="114300" distR="114300" simplePos="0" relativeHeight="251554816" behindDoc="0" locked="0" layoutInCell="1" allowOverlap="1" wp14:anchorId="2A13E727" wp14:editId="4A29CD3C">
                <wp:simplePos x="0" y="0"/>
                <wp:positionH relativeFrom="margin">
                  <wp:align>left</wp:align>
                </wp:positionH>
                <wp:positionV relativeFrom="page">
                  <wp:posOffset>2084522</wp:posOffset>
                </wp:positionV>
                <wp:extent cx="2371725" cy="2546350"/>
                <wp:effectExtent l="0" t="0" r="9525" b="6350"/>
                <wp:wrapNone/>
                <wp:docPr id="28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546350"/>
                        </a:xfrm>
                        <a:prstGeom prst="rect">
                          <a:avLst/>
                        </a:prstGeom>
                        <a:solidFill>
                          <a:srgbClr val="F6F5F0"/>
                        </a:solidFill>
                        <a:ln>
                          <a:noFill/>
                        </a:ln>
                      </wps:spPr>
                      <wps:txbx>
                        <w:txbxContent>
                          <w:p w14:paraId="152B27F9" w14:textId="77777777" w:rsidR="00F36D9D" w:rsidRDefault="00F36D9D" w:rsidP="00F36D9D"/>
                          <w:p w14:paraId="33A92DF6" w14:textId="77777777" w:rsidR="00263F36" w:rsidRDefault="00263F36" w:rsidP="00B3513F">
                            <w:pPr>
                              <w:rPr>
                                <w:b/>
                              </w:rPr>
                            </w:pPr>
                          </w:p>
                          <w:p w14:paraId="7C54FA2D" w14:textId="77777777" w:rsidR="00263F36" w:rsidRDefault="00263F36" w:rsidP="00263F36">
                            <w:pPr>
                              <w:spacing w:after="0"/>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A13E727" id="Text Box 17" o:spid="_x0000_s1033" type="#_x0000_t202" style="position:absolute;margin-left:0;margin-top:164.15pt;width:186.75pt;height:200.5pt;z-index:2515548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" fillcolor="#f6f5f0" stroked="f">
                <v:textbox>
                  <w:txbxContent>
                    <w:p w14:paraId="152B27F9" w14:textId="77777777" w:rsidR="00F36D9D" w:rsidRDefault="00F36D9D" w:rsidP="00F36D9D"/>
                    <w:p w14:paraId="33A92DF6" w14:textId="77777777" w:rsidR="00263F36" w:rsidRDefault="00263F36" w:rsidP="00B3513F">
                      <w:pPr>
                        <w:rPr>
                          <w:b/>
                        </w:rPr>
                      </w:pPr>
                    </w:p>
                    <w:p w14:paraId="7C54FA2D" w14:textId="77777777" w:rsidR="00263F36" w:rsidRDefault="00263F36" w:rsidP="00263F36">
                      <w:pPr>
                        <w:spacing w:after="0"/>
                        <w:rPr>
                          <w:b/>
                        </w:rPr>
                      </w:pPr>
                    </w:p>
                  </w:txbxContent>
                </v:textbox>
                <w10:wrap anchorx="margin" anchory="page"/>
              </v:shape>
            </w:pict>
          </mc:Fallback>
        </mc:AlternateContent>
      </w:r>
      <w:r>
        <w:rPr>
          <w:noProof/>
        </w:rPr>
        <mc:AlternateContent>
          <mc:Choice Requires="wps">
            <w:drawing>
              <wp:anchor distT="0" distB="0" distL="114298" distR="114298" simplePos="0" relativeHeight="251732992" behindDoc="0" locked="0" layoutInCell="1" allowOverlap="1" wp14:anchorId="496BAA51" wp14:editId="26713676">
                <wp:simplePos x="0" y="0"/>
                <wp:positionH relativeFrom="column">
                  <wp:posOffset>2362912</wp:posOffset>
                </wp:positionH>
                <wp:positionV relativeFrom="margin">
                  <wp:align>bottom</wp:align>
                </wp:positionV>
                <wp:extent cx="0" cy="7492709"/>
                <wp:effectExtent l="0" t="0" r="38100" b="32385"/>
                <wp:wrapNone/>
                <wp:docPr id="279" name="Straight Connector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2709"/>
                        </a:xfrm>
                        <a:prstGeom prst="line">
                          <a:avLst/>
                        </a:prstGeom>
                        <a:noFill/>
                        <a:ln w="6350">
                          <a:solidFill>
                            <a:srgbClr val="BFBFB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7F847" id="Straight Connector 685" o:spid="_x0000_s1026" style="position:absolute;z-index:251732992;visibility:visible;mso-wrap-style:square;mso-width-percent:0;mso-height-percent:0;mso-wrap-distance-left:3.17494mm;mso-wrap-distance-top:0;mso-wrap-distance-right:3.17494mm;mso-wrap-distance-bottom:0;mso-position-horizontal:absolute;mso-position-horizontal-relative:text;mso-position-vertical:bottom;mso-position-vertical-relative:margin;mso-width-percent:0;mso-height-percent:0;mso-width-relative:page;mso-height-relative:page" from="186.05pt,0" to="186.05pt,5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" strokecolor="#bfbfbf" strokeweight=".5pt">
                <v:stroke joinstyle="miter"/>
                <w10:wrap anchory="margin"/>
              </v:line>
            </w:pict>
          </mc:Fallback>
        </mc:AlternateContent>
      </w:r>
      <w:r w:rsidR="00331BD9">
        <w:rPr>
          <w:noProof/>
          <w:lang w:val="en-CA"/>
        </w:rPr>
        <mc:AlternateContent>
          <mc:Choice Requires="wps">
            <w:drawing>
              <wp:anchor distT="0" distB="0" distL="114300" distR="114300" simplePos="0" relativeHeight="251885568" behindDoc="0" locked="0" layoutInCell="1" allowOverlap="1" wp14:anchorId="00977A90" wp14:editId="49A690E0">
                <wp:simplePos x="0" y="0"/>
                <wp:positionH relativeFrom="column">
                  <wp:posOffset>2441121</wp:posOffset>
                </wp:positionH>
                <wp:positionV relativeFrom="page">
                  <wp:posOffset>2092960</wp:posOffset>
                </wp:positionV>
                <wp:extent cx="4331335" cy="1158240"/>
                <wp:effectExtent l="0" t="0" r="0" b="3810"/>
                <wp:wrapNone/>
                <wp:docPr id="50" name="Text Box 50"/>
                <wp:cNvGraphicFramePr/>
                <a:graphic xmlns:a="http://schemas.openxmlformats.org/drawingml/2006/main">
                  <a:graphicData uri="http://schemas.microsoft.com/office/word/2010/wordprocessingShape">
                    <wps:wsp>
                      <wps:cNvSpPr txBox="1"/>
                      <wps:spPr>
                        <a:xfrm>
                          <a:off x="0" y="0"/>
                          <a:ext cx="4331335" cy="1158240"/>
                        </a:xfrm>
                        <a:prstGeom prst="rect">
                          <a:avLst/>
                        </a:prstGeom>
                        <a:noFill/>
                        <a:ln w="6350">
                          <a:noFill/>
                        </a:ln>
                      </wps:spPr>
                      <wps:txbx>
                        <w:txbxContent>
                          <w:p w14:paraId="456B54BF" w14:textId="69CAFE44" w:rsidR="00E76F7D" w:rsidRDefault="00E76F7D" w:rsidP="00E76F7D">
                            <w:pPr>
                              <w:pStyle w:val="Heading1"/>
                            </w:pPr>
                            <w:r>
                              <w:t>Where in the World?</w:t>
                            </w:r>
                          </w:p>
                          <w:p w14:paraId="2B8972DC" w14:textId="03CC2DCD" w:rsidR="00E76F7D" w:rsidRDefault="00E76F7D">
                            <w:r>
                              <w:t>Can you guess which country these</w:t>
                            </w:r>
                            <w:r w:rsidR="006561C0">
                              <w:t xml:space="preserve"> 10</w:t>
                            </w:r>
                            <w:r>
                              <w:t xml:space="preserve"> iconic house styles belong to? Jot your guess on the line, then </w:t>
                            </w:r>
                            <w:r w:rsidR="00331BD9">
                              <w:t>see</w:t>
                            </w:r>
                            <w:r>
                              <w:t xml:space="preserve"> the answers below.</w:t>
                            </w:r>
                            <w:r w:rsidR="00331BD9">
                              <w:t xml:space="preserve"> (Cover the bottom if you want to make sure you can’t see the answers until you’re ready.)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77A90" id="Text Box 50" o:spid="_x0000_s1034" type="#_x0000_t202" style="position:absolute;margin-left:192.2pt;margin-top:164.8pt;width:341.05pt;height:91.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" filled="f" stroked="f" strokeweight=".5pt">
                <v:textbox>
                  <w:txbxContent>
                    <w:p w14:paraId="456B54BF" w14:textId="69CAFE44" w:rsidR="00E76F7D" w:rsidRDefault="00E76F7D" w:rsidP="00E76F7D">
                      <w:pPr>
                        <w:pStyle w:val="Heading1"/>
                      </w:pPr>
                      <w:r>
                        <w:t>Where in the World?</w:t>
                      </w:r>
                    </w:p>
                    <w:p w14:paraId="2B8972DC" w14:textId="03CC2DCD" w:rsidR="00E76F7D" w:rsidRDefault="00E76F7D">
                      <w:r>
                        <w:t>Can you guess which country these</w:t>
                      </w:r>
                      <w:r w:rsidR="006561C0">
                        <w:t xml:space="preserve"> 10</w:t>
                      </w:r>
                      <w:r>
                        <w:t xml:space="preserve"> iconic house styles belong to? Jot your guess on the line, then </w:t>
                      </w:r>
                      <w:r w:rsidR="00331BD9">
                        <w:t>see</w:t>
                      </w:r>
                      <w:r>
                        <w:t xml:space="preserve"> the answers below.</w:t>
                      </w:r>
                      <w:r w:rsidR="00331BD9">
                        <w:t xml:space="preserve"> (Cover the bottom if you want to make sure you can’t see the answers until you’re ready.)</w:t>
                      </w:r>
                    </w:p>
                  </w:txbxContent>
                </v:textbox>
                <w10:wrap anchory="page"/>
              </v:shape>
            </w:pict>
          </mc:Fallback>
        </mc:AlternateContent>
      </w:r>
    </w:p>
    <w:p w14:paraId="12530F97" w14:textId="0DC40211" w:rsidR="00376192" w:rsidRPr="00376192" w:rsidRDefault="00376192" w:rsidP="00376192">
      <w:pPr>
        <w:rPr>
          <w:lang w:val="en-CA"/>
        </w:rPr>
      </w:pPr>
    </w:p>
    <w:p w14:paraId="1789D8DE" w14:textId="67FDE457" w:rsidR="00376192" w:rsidRPr="00376192" w:rsidRDefault="00376192" w:rsidP="00376192">
      <w:pPr>
        <w:rPr>
          <w:lang w:val="en-CA"/>
        </w:rPr>
      </w:pPr>
    </w:p>
    <w:p w14:paraId="1E517B4A" w14:textId="7ACCC08D" w:rsidR="00376192" w:rsidRPr="00376192" w:rsidRDefault="00376192" w:rsidP="00322498">
      <w:pPr>
        <w:rPr>
          <w:lang w:val="en-CA"/>
        </w:rPr>
      </w:pPr>
      <w:r>
        <w:rPr>
          <w:lang w:val="en-CA"/>
        </w:rPr>
        <w:tab/>
      </w:r>
    </w:p>
    <w:p w14:paraId="36F39A07" w14:textId="699DEE5E" w:rsidR="00855ACE" w:rsidRPr="00F3084D" w:rsidRDefault="00C36468" w:rsidP="00855ACE">
      <w:r>
        <w:rPr>
          <w:noProof/>
        </w:rPr>
        <mc:AlternateContent>
          <mc:Choice Requires="wpg">
            <w:drawing>
              <wp:anchor distT="0" distB="0" distL="114300" distR="114300" simplePos="0" relativeHeight="251894784" behindDoc="0" locked="0" layoutInCell="1" allowOverlap="1" wp14:anchorId="5DBE2041" wp14:editId="1610CEEC">
                <wp:simplePos x="0" y="0"/>
                <wp:positionH relativeFrom="column">
                  <wp:posOffset>2440004</wp:posOffset>
                </wp:positionH>
                <wp:positionV relativeFrom="page">
                  <wp:posOffset>3166110</wp:posOffset>
                </wp:positionV>
                <wp:extent cx="4533265" cy="5550535"/>
                <wp:effectExtent l="0" t="0" r="0" b="0"/>
                <wp:wrapNone/>
                <wp:docPr id="261" name="Group 261"/>
                <wp:cNvGraphicFramePr/>
                <a:graphic xmlns:a="http://schemas.openxmlformats.org/drawingml/2006/main">
                  <a:graphicData uri="http://schemas.microsoft.com/office/word/2010/wordprocessingGroup">
                    <wpg:wgp>
                      <wpg:cNvGrpSpPr/>
                      <wpg:grpSpPr>
                        <a:xfrm>
                          <a:off x="0" y="0"/>
                          <a:ext cx="4533265" cy="5550535"/>
                          <a:chOff x="0" y="0"/>
                          <a:chExt cx="4533793" cy="5550580"/>
                        </a:xfrm>
                      </wpg:grpSpPr>
                      <wpg:grpSp>
                        <wpg:cNvPr id="57" name="Group 57"/>
                        <wpg:cNvGrpSpPr/>
                        <wpg:grpSpPr>
                          <a:xfrm>
                            <a:off x="38637" y="1159099"/>
                            <a:ext cx="3215005" cy="988060"/>
                            <a:chOff x="0" y="0"/>
                            <a:chExt cx="3215005" cy="988060"/>
                          </a:xfrm>
                        </wpg:grpSpPr>
                        <pic:pic xmlns:pic="http://schemas.openxmlformats.org/drawingml/2006/picture">
                          <pic:nvPicPr>
                            <pic:cNvPr id="13" name="Picture 13"/>
                            <pic:cNvPicPr>
                              <a:picLocks noChangeAspect="1"/>
                            </pic:cNvPicPr>
                          </pic:nvPicPr>
                          <pic:blipFill rotWithShape="1">
                            <a:blip r:embed="rId9" cstate="print">
                              <a:extLst>
                                <a:ext uri="{28A0092B-C50C-407E-A947-70E740481C1C}">
                                  <a14:useLocalDpi xmlns:a14="http://schemas.microsoft.com/office/drawing/2010/main" val="0"/>
                                </a:ext>
                              </a:extLst>
                            </a:blip>
                            <a:srcRect l="4551"/>
                            <a:stretch/>
                          </pic:blipFill>
                          <pic:spPr bwMode="auto">
                            <a:xfrm>
                              <a:off x="1577340" y="0"/>
                              <a:ext cx="1637665" cy="9836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5745" cy="988060"/>
                            </a:xfrm>
                            <a:prstGeom prst="rect">
                              <a:avLst/>
                            </a:prstGeom>
                          </pic:spPr>
                        </pic:pic>
                      </wpg:grpSp>
                      <wpg:grpSp>
                        <wpg:cNvPr id="56" name="Group 56"/>
                        <wpg:cNvGrpSpPr/>
                        <wpg:grpSpPr>
                          <a:xfrm>
                            <a:off x="38637" y="2228046"/>
                            <a:ext cx="3216910" cy="1061720"/>
                            <a:chOff x="0" y="0"/>
                            <a:chExt cx="3216910" cy="1061720"/>
                          </a:xfrm>
                        </wpg:grpSpPr>
                        <pic:pic xmlns:pic="http://schemas.openxmlformats.org/drawingml/2006/picture">
                          <pic:nvPicPr>
                            <pic:cNvPr id="6" name="Picture 6"/>
                            <pic:cNvPicPr>
                              <a:picLocks noChangeAspect="1"/>
                            </pic:cNvPicPr>
                          </pic:nvPicPr>
                          <pic:blipFill rotWithShape="1">
                            <a:blip r:embed="rId11" cstate="print">
                              <a:extLst>
                                <a:ext uri="{28A0092B-C50C-407E-A947-70E740481C1C}">
                                  <a14:useLocalDpi xmlns:a14="http://schemas.microsoft.com/office/drawing/2010/main" val="0"/>
                                </a:ext>
                              </a:extLst>
                            </a:blip>
                            <a:srcRect l="7373" b="7402"/>
                            <a:stretch/>
                          </pic:blipFill>
                          <pic:spPr bwMode="auto">
                            <a:xfrm>
                              <a:off x="0" y="0"/>
                              <a:ext cx="1699260" cy="10617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2" cstate="print">
                              <a:extLst>
                                <a:ext uri="{28A0092B-C50C-407E-A947-70E740481C1C}">
                                  <a14:useLocalDpi xmlns:a14="http://schemas.microsoft.com/office/drawing/2010/main" val="0"/>
                                </a:ext>
                              </a:extLst>
                            </a:blip>
                            <a:srcRect r="15858"/>
                            <a:stretch/>
                          </pic:blipFill>
                          <pic:spPr bwMode="auto">
                            <a:xfrm>
                              <a:off x="1760220" y="0"/>
                              <a:ext cx="1456690" cy="1061720"/>
                            </a:xfrm>
                            <a:prstGeom prst="rect">
                              <a:avLst/>
                            </a:prstGeom>
                            <a:ln>
                              <a:noFill/>
                            </a:ln>
                            <a:extLst>
                              <a:ext uri="{53640926-AAD7-44D8-BBD7-CCE9431645EC}">
                                <a14:shadowObscured xmlns:a14="http://schemas.microsoft.com/office/drawing/2010/main"/>
                              </a:ext>
                            </a:extLst>
                          </pic:spPr>
                        </pic:pic>
                      </wpg:grpSp>
                      <wpg:grpSp>
                        <wpg:cNvPr id="58" name="Group 58"/>
                        <wpg:cNvGrpSpPr/>
                        <wpg:grpSpPr>
                          <a:xfrm>
                            <a:off x="38637" y="90153"/>
                            <a:ext cx="3215640" cy="986790"/>
                            <a:chOff x="0" y="0"/>
                            <a:chExt cx="3215640" cy="986790"/>
                          </a:xfrm>
                        </wpg:grpSpPr>
                        <pic:pic xmlns:pic="http://schemas.openxmlformats.org/drawingml/2006/picture">
                          <pic:nvPicPr>
                            <pic:cNvPr id="30" name="Picture 30"/>
                            <pic:cNvPicPr>
                              <a:picLocks noChangeAspect="1"/>
                            </pic:cNvPicPr>
                          </pic:nvPicPr>
                          <pic:blipFill rotWithShape="1">
                            <a:blip r:embed="rId13" cstate="print">
                              <a:extLst>
                                <a:ext uri="{28A0092B-C50C-407E-A947-70E740481C1C}">
                                  <a14:useLocalDpi xmlns:a14="http://schemas.microsoft.com/office/drawing/2010/main" val="0"/>
                                </a:ext>
                              </a:extLst>
                            </a:blip>
                            <a:srcRect l="-1372" t="-1" r="-1253" b="4627"/>
                            <a:stretch/>
                          </pic:blipFill>
                          <pic:spPr bwMode="auto">
                            <a:xfrm>
                              <a:off x="1645920" y="15240"/>
                              <a:ext cx="1569720" cy="9696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 name="Picture 29"/>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600200" cy="986790"/>
                            </a:xfrm>
                            <a:prstGeom prst="rect">
                              <a:avLst/>
                            </a:prstGeom>
                            <a:ln>
                              <a:noFill/>
                            </a:ln>
                            <a:extLst>
                              <a:ext uri="{53640926-AAD7-44D8-BBD7-CCE9431645EC}">
                                <a14:shadowObscured xmlns:a14="http://schemas.microsoft.com/office/drawing/2010/main"/>
                              </a:ext>
                            </a:extLst>
                          </pic:spPr>
                        </pic:pic>
                      </wpg:grpSp>
                      <wpg:grpSp>
                        <wpg:cNvPr id="55" name="Group 55"/>
                        <wpg:cNvGrpSpPr/>
                        <wpg:grpSpPr>
                          <a:xfrm>
                            <a:off x="25758" y="3361386"/>
                            <a:ext cx="3228975" cy="982980"/>
                            <a:chOff x="0" y="0"/>
                            <a:chExt cx="3228975" cy="982980"/>
                          </a:xfrm>
                        </wpg:grpSpPr>
                        <pic:pic xmlns:pic="http://schemas.openxmlformats.org/drawingml/2006/picture">
                          <pic:nvPicPr>
                            <pic:cNvPr id="25" name="Picture 25"/>
                            <pic:cNvPicPr>
                              <a:picLocks noChangeAspect="1"/>
                            </pic:cNvPicPr>
                          </pic:nvPicPr>
                          <pic:blipFill rotWithShape="1">
                            <a:blip r:embed="rId15" cstate="print">
                              <a:extLst>
                                <a:ext uri="{28A0092B-C50C-407E-A947-70E740481C1C}">
                                  <a14:useLocalDpi xmlns:a14="http://schemas.microsoft.com/office/drawing/2010/main" val="0"/>
                                </a:ext>
                              </a:extLst>
                            </a:blip>
                            <a:srcRect r="3629"/>
                            <a:stretch/>
                          </pic:blipFill>
                          <pic:spPr bwMode="auto">
                            <a:xfrm>
                              <a:off x="0" y="0"/>
                              <a:ext cx="1508760" cy="9823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Picture 2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577340" y="0"/>
                              <a:ext cx="1651635" cy="982980"/>
                            </a:xfrm>
                            <a:prstGeom prst="rect">
                              <a:avLst/>
                            </a:prstGeom>
                          </pic:spPr>
                        </pic:pic>
                      </wpg:grpSp>
                      <wps:wsp>
                        <wps:cNvPr id="42" name="Text Box 42"/>
                        <wps:cNvSpPr txBox="1"/>
                        <wps:spPr>
                          <a:xfrm>
                            <a:off x="51516" y="1068947"/>
                            <a:ext cx="312381" cy="411460"/>
                          </a:xfrm>
                          <a:prstGeom prst="rect">
                            <a:avLst/>
                          </a:prstGeom>
                          <a:noFill/>
                          <a:ln w="6350">
                            <a:noFill/>
                          </a:ln>
                        </wps:spPr>
                        <wps:txbx>
                          <w:txbxContent>
                            <w:p w14:paraId="2C09B9A4" w14:textId="2440CEE6" w:rsidR="00625DEB" w:rsidRPr="00625DEB" w:rsidRDefault="00625DEB" w:rsidP="00625DEB">
                              <w:pPr>
                                <w:rPr>
                                  <w:rFonts w:ascii="Arial Black" w:hAnsi="Arial Black"/>
                                  <w:b/>
                                  <w:bCs/>
                                  <w:sz w:val="44"/>
                                  <w:szCs w:val="44"/>
                                </w:rPr>
                              </w:pPr>
                              <w:r>
                                <w:rPr>
                                  <w:rFonts w:ascii="Arial Black" w:hAnsi="Arial Black"/>
                                  <w:b/>
                                  <w:bCs/>
                                  <w:sz w:val="44"/>
                                  <w:szCs w:val="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1687133" y="1094705"/>
                            <a:ext cx="312381" cy="419080"/>
                          </a:xfrm>
                          <a:prstGeom prst="rect">
                            <a:avLst/>
                          </a:prstGeom>
                          <a:noFill/>
                          <a:ln w="6350">
                            <a:noFill/>
                          </a:ln>
                        </wps:spPr>
                        <wps:txbx>
                          <w:txbxContent>
                            <w:p w14:paraId="654E1C14" w14:textId="49CC6E70" w:rsidR="00625DEB" w:rsidRPr="00625DEB" w:rsidRDefault="00625DEB" w:rsidP="00625DEB">
                              <w:pPr>
                                <w:rPr>
                                  <w:rFonts w:ascii="Arial Black" w:hAnsi="Arial Black"/>
                                  <w:b/>
                                  <w:bCs/>
                                  <w:color w:val="FFFFFF" w:themeColor="background1"/>
                                  <w:sz w:val="44"/>
                                  <w:szCs w:val="44"/>
                                </w:rPr>
                              </w:pPr>
                              <w:r>
                                <w:rPr>
                                  <w:rFonts w:ascii="Arial Black" w:hAnsi="Arial Black"/>
                                  <w:b/>
                                  <w:bCs/>
                                  <w:color w:val="FFFFFF" w:themeColor="background1"/>
                                  <w:sz w:val="44"/>
                                  <w:szCs w:val="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38637" y="2125015"/>
                            <a:ext cx="312381" cy="434319"/>
                          </a:xfrm>
                          <a:prstGeom prst="rect">
                            <a:avLst/>
                          </a:prstGeom>
                          <a:noFill/>
                          <a:ln w="6350">
                            <a:noFill/>
                          </a:ln>
                        </wps:spPr>
                        <wps:txbx>
                          <w:txbxContent>
                            <w:p w14:paraId="42B58FC3" w14:textId="0A551A9A" w:rsidR="00625DEB" w:rsidRPr="00625DEB" w:rsidRDefault="00625DEB" w:rsidP="00625DEB">
                              <w:pPr>
                                <w:rPr>
                                  <w:rFonts w:ascii="Arial Black" w:hAnsi="Arial Black"/>
                                  <w:b/>
                                  <w:bCs/>
                                  <w:color w:val="FFFFFF" w:themeColor="background1"/>
                                  <w:sz w:val="44"/>
                                  <w:szCs w:val="44"/>
                                </w:rPr>
                              </w:pPr>
                              <w:r>
                                <w:rPr>
                                  <w:rFonts w:ascii="Arial Black" w:hAnsi="Arial Black"/>
                                  <w:b/>
                                  <w:bCs/>
                                  <w:color w:val="FFFFFF" w:themeColor="background1"/>
                                  <w:sz w:val="44"/>
                                  <w:szCs w:val="4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1790164" y="2125015"/>
                            <a:ext cx="312381" cy="449558"/>
                          </a:xfrm>
                          <a:prstGeom prst="rect">
                            <a:avLst/>
                          </a:prstGeom>
                          <a:noFill/>
                          <a:ln w="6350">
                            <a:noFill/>
                          </a:ln>
                        </wps:spPr>
                        <wps:txbx>
                          <w:txbxContent>
                            <w:p w14:paraId="7DEA367F" w14:textId="4CB3E553" w:rsidR="00625DEB" w:rsidRPr="00625DEB" w:rsidRDefault="00625DEB" w:rsidP="00625DEB">
                              <w:pPr>
                                <w:rPr>
                                  <w:rFonts w:ascii="Arial Black" w:hAnsi="Arial Black"/>
                                  <w:b/>
                                  <w:bCs/>
                                  <w:sz w:val="44"/>
                                  <w:szCs w:val="44"/>
                                </w:rPr>
                              </w:pPr>
                              <w:r w:rsidRPr="00625DEB">
                                <w:rPr>
                                  <w:rFonts w:ascii="Arial Black" w:hAnsi="Arial Black"/>
                                  <w:b/>
                                  <w:bCs/>
                                  <w:sz w:val="44"/>
                                  <w:szCs w:val="4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0" y="3271234"/>
                            <a:ext cx="312381" cy="441939"/>
                          </a:xfrm>
                          <a:prstGeom prst="rect">
                            <a:avLst/>
                          </a:prstGeom>
                          <a:noFill/>
                          <a:ln w="6350">
                            <a:noFill/>
                          </a:ln>
                        </wps:spPr>
                        <wps:txbx>
                          <w:txbxContent>
                            <w:p w14:paraId="110A16D9" w14:textId="7CAC2A9E" w:rsidR="00625DEB" w:rsidRPr="00625DEB" w:rsidRDefault="00625DEB" w:rsidP="00625DEB">
                              <w:pPr>
                                <w:rPr>
                                  <w:rFonts w:ascii="Arial Black" w:hAnsi="Arial Black"/>
                                  <w:b/>
                                  <w:bCs/>
                                  <w:color w:val="FFFFFF" w:themeColor="background1"/>
                                  <w:sz w:val="44"/>
                                  <w:szCs w:val="44"/>
                                </w:rPr>
                              </w:pPr>
                              <w:r>
                                <w:rPr>
                                  <w:rFonts w:ascii="Arial Black" w:hAnsi="Arial Black"/>
                                  <w:b/>
                                  <w:bCs/>
                                  <w:color w:val="FFFFFF" w:themeColor="background1"/>
                                  <w:sz w:val="44"/>
                                  <w:szCs w:val="4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1584102" y="3258355"/>
                            <a:ext cx="312381" cy="419080"/>
                          </a:xfrm>
                          <a:prstGeom prst="rect">
                            <a:avLst/>
                          </a:prstGeom>
                          <a:noFill/>
                          <a:ln w="6350">
                            <a:noFill/>
                          </a:ln>
                        </wps:spPr>
                        <wps:txbx>
                          <w:txbxContent>
                            <w:p w14:paraId="73EBEBC7" w14:textId="68435CC8" w:rsidR="00625DEB" w:rsidRPr="00625DEB" w:rsidRDefault="00625DEB" w:rsidP="00625DEB">
                              <w:pPr>
                                <w:rPr>
                                  <w:rFonts w:ascii="Arial Black" w:hAnsi="Arial Black"/>
                                  <w:b/>
                                  <w:bCs/>
                                  <w:color w:val="FFFFFF" w:themeColor="background1"/>
                                  <w:sz w:val="44"/>
                                  <w:szCs w:val="44"/>
                                </w:rPr>
                              </w:pPr>
                              <w:r>
                                <w:rPr>
                                  <w:rFonts w:ascii="Arial Black" w:hAnsi="Arial Black"/>
                                  <w:b/>
                                  <w:bCs/>
                                  <w:color w:val="FFFFFF" w:themeColor="background1"/>
                                  <w:sz w:val="44"/>
                                  <w:szCs w:val="4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3284113" y="231820"/>
                            <a:ext cx="1249680" cy="5318760"/>
                          </a:xfrm>
                          <a:prstGeom prst="rect">
                            <a:avLst/>
                          </a:prstGeom>
                          <a:noFill/>
                          <a:ln w="6350">
                            <a:noFill/>
                          </a:ln>
                        </wps:spPr>
                        <wps:txbx>
                          <w:txbxContent>
                            <w:p w14:paraId="0101D5CA" w14:textId="48C2FD6A" w:rsidR="00625DEB" w:rsidRPr="00635A16" w:rsidRDefault="00625DEB">
                              <w:pPr>
                                <w:rPr>
                                  <w:rFonts w:ascii="Arial" w:hAnsi="Arial" w:cs="Arial"/>
                                  <w:sz w:val="28"/>
                                  <w:szCs w:val="28"/>
                                </w:rPr>
                              </w:pPr>
                              <w:r w:rsidRPr="00635A16">
                                <w:rPr>
                                  <w:rFonts w:ascii="Arial" w:hAnsi="Arial" w:cs="Arial"/>
                                  <w:sz w:val="28"/>
                                  <w:szCs w:val="28"/>
                                </w:rPr>
                                <w:t xml:space="preserve">1 </w:t>
                              </w:r>
                              <w:r w:rsidR="00E76F7D" w:rsidRPr="00635A16">
                                <w:rPr>
                                  <w:rFonts w:ascii="Arial" w:hAnsi="Arial" w:cs="Arial"/>
                                  <w:sz w:val="28"/>
                                  <w:szCs w:val="28"/>
                                </w:rPr>
                                <w:t>___</w:t>
                              </w:r>
                              <w:r w:rsidR="00635A16">
                                <w:rPr>
                                  <w:rFonts w:ascii="Arial" w:hAnsi="Arial" w:cs="Arial"/>
                                  <w:sz w:val="28"/>
                                  <w:szCs w:val="28"/>
                                </w:rPr>
                                <w:t>_</w:t>
                              </w:r>
                              <w:r w:rsidR="00E76F7D" w:rsidRPr="00635A16">
                                <w:rPr>
                                  <w:rFonts w:ascii="Arial" w:hAnsi="Arial" w:cs="Arial"/>
                                  <w:sz w:val="28"/>
                                  <w:szCs w:val="28"/>
                                </w:rPr>
                                <w:t>____</w:t>
                              </w:r>
                            </w:p>
                            <w:p w14:paraId="2F5B73DD" w14:textId="7B80995B" w:rsidR="00E76F7D" w:rsidRPr="00635A16" w:rsidRDefault="00E76F7D">
                              <w:pPr>
                                <w:rPr>
                                  <w:rFonts w:ascii="Arial" w:hAnsi="Arial" w:cs="Arial"/>
                                  <w:sz w:val="28"/>
                                  <w:szCs w:val="28"/>
                                </w:rPr>
                              </w:pPr>
                              <w:r w:rsidRPr="00635A16">
                                <w:rPr>
                                  <w:rFonts w:ascii="Arial" w:hAnsi="Arial" w:cs="Arial"/>
                                  <w:sz w:val="28"/>
                                  <w:szCs w:val="28"/>
                                </w:rPr>
                                <w:t>2 ___</w:t>
                              </w:r>
                              <w:r w:rsidR="00635A16">
                                <w:rPr>
                                  <w:rFonts w:ascii="Arial" w:hAnsi="Arial" w:cs="Arial"/>
                                  <w:sz w:val="28"/>
                                  <w:szCs w:val="28"/>
                                </w:rPr>
                                <w:t>_</w:t>
                              </w:r>
                              <w:r w:rsidRPr="00635A16">
                                <w:rPr>
                                  <w:rFonts w:ascii="Arial" w:hAnsi="Arial" w:cs="Arial"/>
                                  <w:sz w:val="28"/>
                                  <w:szCs w:val="28"/>
                                </w:rPr>
                                <w:t>____</w:t>
                              </w:r>
                            </w:p>
                            <w:p w14:paraId="4E54E445" w14:textId="77777777" w:rsidR="00635A16" w:rsidRDefault="00635A16">
                              <w:pPr>
                                <w:rPr>
                                  <w:rFonts w:ascii="Arial" w:hAnsi="Arial" w:cs="Arial"/>
                                  <w:sz w:val="28"/>
                                  <w:szCs w:val="28"/>
                                </w:rPr>
                              </w:pPr>
                            </w:p>
                            <w:p w14:paraId="2F746A66" w14:textId="77777777" w:rsidR="00635A16" w:rsidRDefault="00635A16" w:rsidP="00635A16">
                              <w:pPr>
                                <w:spacing w:after="40"/>
                                <w:rPr>
                                  <w:rFonts w:ascii="Arial" w:hAnsi="Arial" w:cs="Arial"/>
                                  <w:sz w:val="28"/>
                                  <w:szCs w:val="28"/>
                                </w:rPr>
                              </w:pPr>
                            </w:p>
                            <w:p w14:paraId="440A766A" w14:textId="0F882DB3" w:rsidR="00E76F7D" w:rsidRPr="00635A16" w:rsidRDefault="00E76F7D">
                              <w:pPr>
                                <w:rPr>
                                  <w:rFonts w:ascii="Arial" w:hAnsi="Arial" w:cs="Arial"/>
                                  <w:sz w:val="28"/>
                                  <w:szCs w:val="28"/>
                                </w:rPr>
                              </w:pPr>
                              <w:r w:rsidRPr="00635A16">
                                <w:rPr>
                                  <w:rFonts w:ascii="Arial" w:hAnsi="Arial" w:cs="Arial"/>
                                  <w:sz w:val="28"/>
                                  <w:szCs w:val="28"/>
                                </w:rPr>
                                <w:t>3 ___</w:t>
                              </w:r>
                              <w:r w:rsidR="00635A16">
                                <w:rPr>
                                  <w:rFonts w:ascii="Arial" w:hAnsi="Arial" w:cs="Arial"/>
                                  <w:sz w:val="28"/>
                                  <w:szCs w:val="28"/>
                                </w:rPr>
                                <w:t>_</w:t>
                              </w:r>
                              <w:r w:rsidRPr="00635A16">
                                <w:rPr>
                                  <w:rFonts w:ascii="Arial" w:hAnsi="Arial" w:cs="Arial"/>
                                  <w:sz w:val="28"/>
                                  <w:szCs w:val="28"/>
                                </w:rPr>
                                <w:t>____</w:t>
                              </w:r>
                            </w:p>
                            <w:p w14:paraId="1E312495" w14:textId="764DE665" w:rsidR="00E76F7D" w:rsidRPr="00635A16" w:rsidRDefault="00E76F7D">
                              <w:pPr>
                                <w:rPr>
                                  <w:rFonts w:ascii="Arial" w:hAnsi="Arial" w:cs="Arial"/>
                                  <w:sz w:val="28"/>
                                  <w:szCs w:val="28"/>
                                </w:rPr>
                              </w:pPr>
                              <w:r w:rsidRPr="00635A16">
                                <w:rPr>
                                  <w:rFonts w:ascii="Arial" w:hAnsi="Arial" w:cs="Arial"/>
                                  <w:sz w:val="28"/>
                                  <w:szCs w:val="28"/>
                                </w:rPr>
                                <w:t>4 ___</w:t>
                              </w:r>
                              <w:r w:rsidR="00635A16">
                                <w:rPr>
                                  <w:rFonts w:ascii="Arial" w:hAnsi="Arial" w:cs="Arial"/>
                                  <w:sz w:val="28"/>
                                  <w:szCs w:val="28"/>
                                </w:rPr>
                                <w:t>_</w:t>
                              </w:r>
                              <w:r w:rsidRPr="00635A16">
                                <w:rPr>
                                  <w:rFonts w:ascii="Arial" w:hAnsi="Arial" w:cs="Arial"/>
                                  <w:sz w:val="28"/>
                                  <w:szCs w:val="28"/>
                                </w:rPr>
                                <w:t>____</w:t>
                              </w:r>
                            </w:p>
                            <w:p w14:paraId="45EAB70B" w14:textId="19D11FC8" w:rsidR="00E76F7D" w:rsidRPr="00635A16" w:rsidRDefault="00E76F7D" w:rsidP="00635A16">
                              <w:pPr>
                                <w:spacing w:after="480"/>
                                <w:rPr>
                                  <w:rFonts w:ascii="Arial" w:hAnsi="Arial" w:cs="Arial"/>
                                  <w:sz w:val="28"/>
                                  <w:szCs w:val="28"/>
                                </w:rPr>
                              </w:pPr>
                            </w:p>
                            <w:p w14:paraId="54A8B1E5" w14:textId="258C9DA4" w:rsidR="00E76F7D" w:rsidRPr="00635A16" w:rsidRDefault="00E76F7D">
                              <w:pPr>
                                <w:rPr>
                                  <w:rFonts w:ascii="Arial" w:hAnsi="Arial" w:cs="Arial"/>
                                  <w:sz w:val="28"/>
                                  <w:szCs w:val="28"/>
                                </w:rPr>
                              </w:pPr>
                              <w:r w:rsidRPr="00635A16">
                                <w:rPr>
                                  <w:rFonts w:ascii="Arial" w:hAnsi="Arial" w:cs="Arial"/>
                                  <w:sz w:val="28"/>
                                  <w:szCs w:val="28"/>
                                </w:rPr>
                                <w:t>5 ___</w:t>
                              </w:r>
                              <w:r w:rsidR="00635A16">
                                <w:rPr>
                                  <w:rFonts w:ascii="Arial" w:hAnsi="Arial" w:cs="Arial"/>
                                  <w:sz w:val="28"/>
                                  <w:szCs w:val="28"/>
                                </w:rPr>
                                <w:t>_</w:t>
                              </w:r>
                              <w:r w:rsidRPr="00635A16">
                                <w:rPr>
                                  <w:rFonts w:ascii="Arial" w:hAnsi="Arial" w:cs="Arial"/>
                                  <w:sz w:val="28"/>
                                  <w:szCs w:val="28"/>
                                </w:rPr>
                                <w:t>____</w:t>
                              </w:r>
                            </w:p>
                            <w:p w14:paraId="69C5FA5A" w14:textId="1E885441" w:rsidR="00E76F7D" w:rsidRPr="00635A16" w:rsidRDefault="00E76F7D">
                              <w:pPr>
                                <w:rPr>
                                  <w:rFonts w:ascii="Arial" w:hAnsi="Arial" w:cs="Arial"/>
                                  <w:sz w:val="28"/>
                                  <w:szCs w:val="28"/>
                                </w:rPr>
                              </w:pPr>
                              <w:r w:rsidRPr="00635A16">
                                <w:rPr>
                                  <w:rFonts w:ascii="Arial" w:hAnsi="Arial" w:cs="Arial"/>
                                  <w:sz w:val="28"/>
                                  <w:szCs w:val="28"/>
                                </w:rPr>
                                <w:t>6 ___</w:t>
                              </w:r>
                              <w:r w:rsidR="00635A16">
                                <w:rPr>
                                  <w:rFonts w:ascii="Arial" w:hAnsi="Arial" w:cs="Arial"/>
                                  <w:sz w:val="28"/>
                                  <w:szCs w:val="28"/>
                                </w:rPr>
                                <w:t>_</w:t>
                              </w:r>
                              <w:r w:rsidRPr="00635A16">
                                <w:rPr>
                                  <w:rFonts w:ascii="Arial" w:hAnsi="Arial" w:cs="Arial"/>
                                  <w:sz w:val="28"/>
                                  <w:szCs w:val="28"/>
                                </w:rPr>
                                <w:t>____</w:t>
                              </w:r>
                            </w:p>
                            <w:p w14:paraId="3657A8BE" w14:textId="20229C5B" w:rsidR="00E76F7D" w:rsidRDefault="00E76F7D" w:rsidP="00635A16">
                              <w:pPr>
                                <w:spacing w:after="600"/>
                                <w:rPr>
                                  <w:rFonts w:ascii="Arial" w:hAnsi="Arial" w:cs="Arial"/>
                                  <w:sz w:val="28"/>
                                  <w:szCs w:val="28"/>
                                </w:rPr>
                              </w:pPr>
                            </w:p>
                            <w:p w14:paraId="51830CA2" w14:textId="6F14F383" w:rsidR="00E76F7D" w:rsidRPr="00635A16" w:rsidRDefault="00E76F7D">
                              <w:pPr>
                                <w:rPr>
                                  <w:rFonts w:ascii="Arial" w:hAnsi="Arial" w:cs="Arial"/>
                                  <w:sz w:val="28"/>
                                  <w:szCs w:val="28"/>
                                </w:rPr>
                              </w:pPr>
                              <w:r w:rsidRPr="00635A16">
                                <w:rPr>
                                  <w:rFonts w:ascii="Arial" w:hAnsi="Arial" w:cs="Arial"/>
                                  <w:sz w:val="28"/>
                                  <w:szCs w:val="28"/>
                                </w:rPr>
                                <w:t>7 ___</w:t>
                              </w:r>
                              <w:r w:rsidR="00635A16">
                                <w:rPr>
                                  <w:rFonts w:ascii="Arial" w:hAnsi="Arial" w:cs="Arial"/>
                                  <w:sz w:val="28"/>
                                  <w:szCs w:val="28"/>
                                </w:rPr>
                                <w:t>_</w:t>
                              </w:r>
                              <w:r w:rsidRPr="00635A16">
                                <w:rPr>
                                  <w:rFonts w:ascii="Arial" w:hAnsi="Arial" w:cs="Arial"/>
                                  <w:sz w:val="28"/>
                                  <w:szCs w:val="28"/>
                                </w:rPr>
                                <w:t>____</w:t>
                              </w:r>
                            </w:p>
                            <w:p w14:paraId="11C0A37D" w14:textId="11CEE7BF" w:rsidR="00E76F7D" w:rsidRPr="00635A16" w:rsidRDefault="00E76F7D">
                              <w:pPr>
                                <w:rPr>
                                  <w:rFonts w:ascii="Arial" w:hAnsi="Arial" w:cs="Arial"/>
                                  <w:sz w:val="28"/>
                                  <w:szCs w:val="28"/>
                                </w:rPr>
                              </w:pPr>
                              <w:r w:rsidRPr="00635A16">
                                <w:rPr>
                                  <w:rFonts w:ascii="Arial" w:hAnsi="Arial" w:cs="Arial"/>
                                  <w:sz w:val="28"/>
                                  <w:szCs w:val="28"/>
                                </w:rPr>
                                <w:t>8 ___</w:t>
                              </w:r>
                              <w:r w:rsidR="00635A16">
                                <w:rPr>
                                  <w:rFonts w:ascii="Arial" w:hAnsi="Arial" w:cs="Arial"/>
                                  <w:sz w:val="28"/>
                                  <w:szCs w:val="28"/>
                                </w:rPr>
                                <w:t>_</w:t>
                              </w:r>
                              <w:r w:rsidRPr="00635A16">
                                <w:rPr>
                                  <w:rFonts w:ascii="Arial" w:hAnsi="Arial" w:cs="Arial"/>
                                  <w:sz w:val="28"/>
                                  <w:szCs w:val="28"/>
                                </w:rPr>
                                <w:t>____</w:t>
                              </w:r>
                            </w:p>
                            <w:p w14:paraId="4044E313" w14:textId="2DC8234D" w:rsidR="00635A16" w:rsidRPr="00635A16" w:rsidRDefault="00635A16" w:rsidP="00635A16">
                              <w:pPr>
                                <w:spacing w:after="520"/>
                                <w:rPr>
                                  <w:rFonts w:ascii="Arial" w:hAnsi="Arial" w:cs="Arial"/>
                                  <w:sz w:val="28"/>
                                  <w:szCs w:val="28"/>
                                </w:rPr>
                              </w:pPr>
                            </w:p>
                            <w:p w14:paraId="71FEFAD1" w14:textId="499D474E" w:rsidR="00635A16" w:rsidRPr="00635A16" w:rsidRDefault="00635A16">
                              <w:pPr>
                                <w:rPr>
                                  <w:rFonts w:ascii="Arial" w:hAnsi="Arial" w:cs="Arial"/>
                                  <w:sz w:val="28"/>
                                  <w:szCs w:val="28"/>
                                </w:rPr>
                              </w:pPr>
                              <w:r w:rsidRPr="00635A16">
                                <w:rPr>
                                  <w:rFonts w:ascii="Arial" w:hAnsi="Arial" w:cs="Arial"/>
                                  <w:sz w:val="28"/>
                                  <w:szCs w:val="28"/>
                                </w:rPr>
                                <w:t>9 _____</w:t>
                              </w:r>
                              <w:r>
                                <w:rPr>
                                  <w:rFonts w:ascii="Arial" w:hAnsi="Arial" w:cs="Arial"/>
                                  <w:sz w:val="28"/>
                                  <w:szCs w:val="28"/>
                                </w:rPr>
                                <w:t>_</w:t>
                              </w:r>
                              <w:r w:rsidRPr="00635A16">
                                <w:rPr>
                                  <w:rFonts w:ascii="Arial" w:hAnsi="Arial" w:cs="Arial"/>
                                  <w:sz w:val="28"/>
                                  <w:szCs w:val="28"/>
                                </w:rPr>
                                <w:t>__</w:t>
                              </w:r>
                            </w:p>
                            <w:p w14:paraId="49BD20EC" w14:textId="31C548AA" w:rsidR="00635A16" w:rsidRPr="00635A16" w:rsidRDefault="00635A16">
                              <w:pPr>
                                <w:rPr>
                                  <w:rFonts w:ascii="Arial" w:hAnsi="Arial" w:cs="Arial"/>
                                  <w:sz w:val="28"/>
                                  <w:szCs w:val="28"/>
                                </w:rPr>
                              </w:pPr>
                              <w:r w:rsidRPr="00635A16">
                                <w:rPr>
                                  <w:rFonts w:ascii="Arial" w:hAnsi="Arial" w:cs="Arial"/>
                                  <w:sz w:val="28"/>
                                  <w:szCs w:val="28"/>
                                </w:rPr>
                                <w:t>10 ___</w:t>
                              </w:r>
                              <w:r>
                                <w:rPr>
                                  <w:rFonts w:ascii="Arial" w:hAnsi="Arial" w:cs="Arial"/>
                                  <w:sz w:val="28"/>
                                  <w:szCs w:val="28"/>
                                </w:rPr>
                                <w:t>_</w:t>
                              </w:r>
                              <w:r w:rsidRPr="00635A16">
                                <w:rPr>
                                  <w:rFonts w:ascii="Arial" w:hAnsi="Arial" w:cs="Arial"/>
                                  <w:sz w:val="28"/>
                                  <w:szCs w:val="28"/>
                                </w:rPr>
                                <w:t>___</w:t>
                              </w:r>
                            </w:p>
                            <w:p w14:paraId="4FA98AF3" w14:textId="77777777" w:rsidR="00635A16" w:rsidRPr="00E76F7D" w:rsidRDefault="00635A16">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4" name="Group 54"/>
                        <wpg:cNvGrpSpPr/>
                        <wpg:grpSpPr>
                          <a:xfrm>
                            <a:off x="38637" y="4430333"/>
                            <a:ext cx="3221355" cy="1073785"/>
                            <a:chOff x="0" y="0"/>
                            <a:chExt cx="3221355" cy="1073785"/>
                          </a:xfrm>
                        </wpg:grpSpPr>
                        <pic:pic xmlns:pic="http://schemas.openxmlformats.org/drawingml/2006/picture">
                          <pic:nvPicPr>
                            <pic:cNvPr id="53" name="Picture 5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668780" y="0"/>
                              <a:ext cx="1552575" cy="1073785"/>
                            </a:xfrm>
                            <a:prstGeom prst="rect">
                              <a:avLst/>
                            </a:prstGeom>
                          </pic:spPr>
                        </pic:pic>
                        <pic:pic xmlns:pic="http://schemas.openxmlformats.org/drawingml/2006/picture">
                          <pic:nvPicPr>
                            <pic:cNvPr id="52" name="Picture 52"/>
                            <pic:cNvPicPr>
                              <a:picLocks noChangeAspect="1"/>
                            </pic:cNvPicPr>
                          </pic:nvPicPr>
                          <pic:blipFill rotWithShape="1">
                            <a:blip r:embed="rId18" cstate="print">
                              <a:extLst>
                                <a:ext uri="{28A0092B-C50C-407E-A947-70E740481C1C}">
                                  <a14:useLocalDpi xmlns:a14="http://schemas.microsoft.com/office/drawing/2010/main" val="0"/>
                                </a:ext>
                              </a:extLst>
                            </a:blip>
                            <a:srcRect t="5346"/>
                            <a:stretch/>
                          </pic:blipFill>
                          <pic:spPr bwMode="auto">
                            <a:xfrm>
                              <a:off x="0" y="0"/>
                              <a:ext cx="1600200" cy="1071880"/>
                            </a:xfrm>
                            <a:prstGeom prst="rect">
                              <a:avLst/>
                            </a:prstGeom>
                            <a:ln>
                              <a:noFill/>
                            </a:ln>
                            <a:extLst>
                              <a:ext uri="{53640926-AAD7-44D8-BBD7-CCE9431645EC}">
                                <a14:shadowObscured xmlns:a14="http://schemas.microsoft.com/office/drawing/2010/main"/>
                              </a:ext>
                            </a:extLst>
                          </pic:spPr>
                        </pic:pic>
                      </wpg:grpSp>
                      <wps:wsp>
                        <wps:cNvPr id="40" name="Text Box 40"/>
                        <wps:cNvSpPr txBox="1"/>
                        <wps:spPr>
                          <a:xfrm>
                            <a:off x="25758" y="12879"/>
                            <a:ext cx="312381" cy="403841"/>
                          </a:xfrm>
                          <a:prstGeom prst="rect">
                            <a:avLst/>
                          </a:prstGeom>
                          <a:noFill/>
                          <a:ln w="6350">
                            <a:noFill/>
                          </a:ln>
                        </wps:spPr>
                        <wps:txbx>
                          <w:txbxContent>
                            <w:p w14:paraId="50001D0E" w14:textId="17183AF9" w:rsidR="00B67191" w:rsidRPr="00625DEB" w:rsidRDefault="00B67191">
                              <w:pPr>
                                <w:rPr>
                                  <w:rFonts w:ascii="Arial Black" w:hAnsi="Arial Black"/>
                                  <w:b/>
                                  <w:bCs/>
                                  <w:color w:val="FFFFFF" w:themeColor="background1"/>
                                  <w:sz w:val="44"/>
                                  <w:szCs w:val="44"/>
                                </w:rPr>
                              </w:pPr>
                              <w:r w:rsidRPr="00625DEB">
                                <w:rPr>
                                  <w:rFonts w:ascii="Arial Black" w:hAnsi="Arial Black"/>
                                  <w:b/>
                                  <w:bCs/>
                                  <w:color w:val="FFFFFF" w:themeColor="background1"/>
                                  <w:sz w:val="44"/>
                                  <w:szCs w:val="4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1738648" y="0"/>
                            <a:ext cx="312381" cy="464798"/>
                          </a:xfrm>
                          <a:prstGeom prst="rect">
                            <a:avLst/>
                          </a:prstGeom>
                          <a:noFill/>
                          <a:ln w="6350">
                            <a:noFill/>
                          </a:ln>
                        </wps:spPr>
                        <wps:txbx>
                          <w:txbxContent>
                            <w:p w14:paraId="12564AED" w14:textId="394BCD24" w:rsidR="00625DEB" w:rsidRPr="00625DEB" w:rsidRDefault="00625DEB" w:rsidP="00625DEB">
                              <w:pPr>
                                <w:rPr>
                                  <w:rFonts w:ascii="Arial Black" w:hAnsi="Arial Black"/>
                                  <w:b/>
                                  <w:bCs/>
                                  <w:sz w:val="44"/>
                                  <w:szCs w:val="44"/>
                                </w:rPr>
                              </w:pPr>
                              <w:r w:rsidRPr="00625DEB">
                                <w:rPr>
                                  <w:rFonts w:ascii="Arial Black" w:hAnsi="Arial Black"/>
                                  <w:b/>
                                  <w:bCs/>
                                  <w:sz w:val="44"/>
                                  <w:szCs w:val="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25758" y="4340181"/>
                            <a:ext cx="311785" cy="415613"/>
                          </a:xfrm>
                          <a:prstGeom prst="rect">
                            <a:avLst/>
                          </a:prstGeom>
                          <a:noFill/>
                          <a:ln w="6350">
                            <a:noFill/>
                          </a:ln>
                        </wps:spPr>
                        <wps:txbx>
                          <w:txbxContent>
                            <w:p w14:paraId="7D62267D" w14:textId="3FF22387" w:rsidR="00A32689" w:rsidRPr="00635A16" w:rsidRDefault="00635A16" w:rsidP="00A32689">
                              <w:pPr>
                                <w:rPr>
                                  <w:rFonts w:ascii="Arial Black" w:hAnsi="Arial Black"/>
                                  <w:b/>
                                  <w:bCs/>
                                  <w:sz w:val="44"/>
                                  <w:szCs w:val="44"/>
                                </w:rPr>
                              </w:pPr>
                              <w:r w:rsidRPr="00635A16">
                                <w:rPr>
                                  <w:rFonts w:ascii="Arial Black" w:hAnsi="Arial Black"/>
                                  <w:b/>
                                  <w:bCs/>
                                  <w:sz w:val="44"/>
                                  <w:szCs w:val="4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1661375" y="4327302"/>
                            <a:ext cx="655320" cy="620123"/>
                          </a:xfrm>
                          <a:prstGeom prst="rect">
                            <a:avLst/>
                          </a:prstGeom>
                          <a:noFill/>
                          <a:ln w="6350">
                            <a:noFill/>
                          </a:ln>
                        </wps:spPr>
                        <wps:txbx>
                          <w:txbxContent>
                            <w:p w14:paraId="6CB0A79C" w14:textId="04F11F60" w:rsidR="00A32689" w:rsidRPr="00625DEB" w:rsidRDefault="00635A16" w:rsidP="00A32689">
                              <w:pPr>
                                <w:rPr>
                                  <w:rFonts w:ascii="Arial Black" w:hAnsi="Arial Black"/>
                                  <w:b/>
                                  <w:bCs/>
                                  <w:sz w:val="44"/>
                                  <w:szCs w:val="44"/>
                                </w:rPr>
                              </w:pPr>
                              <w:r>
                                <w:rPr>
                                  <w:rFonts w:ascii="Arial Black" w:hAnsi="Arial Black"/>
                                  <w:b/>
                                  <w:bCs/>
                                  <w:sz w:val="44"/>
                                  <w:szCs w:val="4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DBE2041" id="Group 261" o:spid="_x0000_s1035" style="position:absolute;margin-left:192.15pt;margin-top:249.3pt;width:356.95pt;height:437.05pt;z-index:251894784;mso-position-vertical-relative:page" coordsize="45337,55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">
                <v:group id="Group 57" o:spid="_x0000_s1036" style="position:absolute;left:386;top:11590;width:32150;height:9881" coordsize="3215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7" type="#_x0000_t75" style="position:absolute;left:15773;width:16377;height:9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">
                    <v:imagedata r:id="rId19" o:title="" cropleft="2983f"/>
                  </v:shape>
                  <v:shape id="Picture 12" o:spid="_x0000_s1038" type="#_x0000_t75" style="position:absolute;width:15157;height:9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">
                    <v:imagedata r:id="rId20" o:title=""/>
                  </v:shape>
                </v:group>
                <v:group id="Group 56" o:spid="_x0000_s1039" style="position:absolute;left:386;top:22280;width:32169;height:10617" coordsize="32169,1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Picture 6" o:spid="_x0000_s1040" type="#_x0000_t75" style="position:absolute;width:16992;height:1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">
                    <v:imagedata r:id="rId21" o:title="" cropbottom="4851f" cropleft="4832f"/>
                  </v:shape>
                  <v:shape id="Picture 15" o:spid="_x0000_s1041" type="#_x0000_t75" style="position:absolute;left:17602;width:14567;height:1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">
                    <v:imagedata r:id="rId22" o:title="" cropright="10393f"/>
                  </v:shape>
                </v:group>
                <v:group id="Group 58" o:spid="_x0000_s1042" style="position:absolute;left:386;top:901;width:32156;height:9868" coordsize="32156,9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Picture 30" o:spid="_x0000_s1043" type="#_x0000_t75" style="position:absolute;left:16459;top:152;width:15697;height:9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">
                    <v:imagedata r:id="rId23" o:title="" croptop="-1f" cropbottom="3032f" cropleft="-899f" cropright="-821f"/>
                  </v:shape>
                  <v:shape id="Picture 29" o:spid="_x0000_s1044" type="#_x0000_t75" style="position:absolute;width:16002;height:9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">
                    <v:imagedata r:id="rId24" o:title=""/>
                  </v:shape>
                </v:group>
                <v:group id="Group 55" o:spid="_x0000_s1045" style="position:absolute;left:257;top:33613;width:32290;height:9830" coordsize="32289,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Picture 25" o:spid="_x0000_s1046" type="#_x0000_t75" style="position:absolute;width:15087;height:9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">
                    <v:imagedata r:id="rId25" o:title="" cropright="2378f"/>
                  </v:shape>
                  <v:shape id="Picture 22" o:spid="_x0000_s1047" type="#_x0000_t75" style="position:absolute;left:15773;width:16516;height:9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">
                    <v:imagedata r:id="rId26" o:title=""/>
                  </v:shape>
                </v:group>
                <v:shape id="Text Box 42" o:spid="_x0000_s1048" type="#_x0000_t202" style="position:absolute;left:515;top:10689;width:3123;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2C09B9A4" w14:textId="2440CEE6" w:rsidR="00625DEB" w:rsidRPr="00625DEB" w:rsidRDefault="00625DEB" w:rsidP="00625DEB">
                        <w:pPr>
                          <w:rPr>
                            <w:rFonts w:ascii="Arial Black" w:hAnsi="Arial Black"/>
                            <w:b/>
                            <w:bCs/>
                            <w:sz w:val="44"/>
                            <w:szCs w:val="44"/>
                          </w:rPr>
                        </w:pPr>
                        <w:r>
                          <w:rPr>
                            <w:rFonts w:ascii="Arial Black" w:hAnsi="Arial Black"/>
                            <w:b/>
                            <w:bCs/>
                            <w:sz w:val="44"/>
                            <w:szCs w:val="44"/>
                          </w:rPr>
                          <w:t>3</w:t>
                        </w:r>
                      </w:p>
                    </w:txbxContent>
                  </v:textbox>
                </v:shape>
                <v:shape id="Text Box 43" o:spid="_x0000_s1049" type="#_x0000_t202" style="position:absolute;left:16871;top:10947;width:3124;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654E1C14" w14:textId="49CC6E70" w:rsidR="00625DEB" w:rsidRPr="00625DEB" w:rsidRDefault="00625DEB" w:rsidP="00625DEB">
                        <w:pPr>
                          <w:rPr>
                            <w:rFonts w:ascii="Arial Black" w:hAnsi="Arial Black"/>
                            <w:b/>
                            <w:bCs/>
                            <w:color w:val="FFFFFF" w:themeColor="background1"/>
                            <w:sz w:val="44"/>
                            <w:szCs w:val="44"/>
                          </w:rPr>
                        </w:pPr>
                        <w:r>
                          <w:rPr>
                            <w:rFonts w:ascii="Arial Black" w:hAnsi="Arial Black"/>
                            <w:b/>
                            <w:bCs/>
                            <w:color w:val="FFFFFF" w:themeColor="background1"/>
                            <w:sz w:val="44"/>
                            <w:szCs w:val="44"/>
                          </w:rPr>
                          <w:t>4</w:t>
                        </w:r>
                      </w:p>
                    </w:txbxContent>
                  </v:textbox>
                </v:shape>
                <v:shape id="Text Box 44" o:spid="_x0000_s1050" type="#_x0000_t202" style="position:absolute;left:386;top:21250;width:3124;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42B58FC3" w14:textId="0A551A9A" w:rsidR="00625DEB" w:rsidRPr="00625DEB" w:rsidRDefault="00625DEB" w:rsidP="00625DEB">
                        <w:pPr>
                          <w:rPr>
                            <w:rFonts w:ascii="Arial Black" w:hAnsi="Arial Black"/>
                            <w:b/>
                            <w:bCs/>
                            <w:color w:val="FFFFFF" w:themeColor="background1"/>
                            <w:sz w:val="44"/>
                            <w:szCs w:val="44"/>
                          </w:rPr>
                        </w:pPr>
                        <w:r>
                          <w:rPr>
                            <w:rFonts w:ascii="Arial Black" w:hAnsi="Arial Black"/>
                            <w:b/>
                            <w:bCs/>
                            <w:color w:val="FFFFFF" w:themeColor="background1"/>
                            <w:sz w:val="44"/>
                            <w:szCs w:val="44"/>
                          </w:rPr>
                          <w:t>5</w:t>
                        </w:r>
                      </w:p>
                    </w:txbxContent>
                  </v:textbox>
                </v:shape>
                <v:shape id="Text Box 45" o:spid="_x0000_s1051" type="#_x0000_t202" style="position:absolute;left:17901;top:21250;width:3124;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7DEA367F" w14:textId="4CB3E553" w:rsidR="00625DEB" w:rsidRPr="00625DEB" w:rsidRDefault="00625DEB" w:rsidP="00625DEB">
                        <w:pPr>
                          <w:rPr>
                            <w:rFonts w:ascii="Arial Black" w:hAnsi="Arial Black"/>
                            <w:b/>
                            <w:bCs/>
                            <w:sz w:val="44"/>
                            <w:szCs w:val="44"/>
                          </w:rPr>
                        </w:pPr>
                        <w:r w:rsidRPr="00625DEB">
                          <w:rPr>
                            <w:rFonts w:ascii="Arial Black" w:hAnsi="Arial Black"/>
                            <w:b/>
                            <w:bCs/>
                            <w:sz w:val="44"/>
                            <w:szCs w:val="44"/>
                          </w:rPr>
                          <w:t>6</w:t>
                        </w:r>
                      </w:p>
                    </w:txbxContent>
                  </v:textbox>
                </v:shape>
                <v:shape id="Text Box 46" o:spid="_x0000_s1052" type="#_x0000_t202" style="position:absolute;top:32712;width:3123;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110A16D9" w14:textId="7CAC2A9E" w:rsidR="00625DEB" w:rsidRPr="00625DEB" w:rsidRDefault="00625DEB" w:rsidP="00625DEB">
                        <w:pPr>
                          <w:rPr>
                            <w:rFonts w:ascii="Arial Black" w:hAnsi="Arial Black"/>
                            <w:b/>
                            <w:bCs/>
                            <w:color w:val="FFFFFF" w:themeColor="background1"/>
                            <w:sz w:val="44"/>
                            <w:szCs w:val="44"/>
                          </w:rPr>
                        </w:pPr>
                        <w:r>
                          <w:rPr>
                            <w:rFonts w:ascii="Arial Black" w:hAnsi="Arial Black"/>
                            <w:b/>
                            <w:bCs/>
                            <w:color w:val="FFFFFF" w:themeColor="background1"/>
                            <w:sz w:val="44"/>
                            <w:szCs w:val="44"/>
                          </w:rPr>
                          <w:t>7</w:t>
                        </w:r>
                      </w:p>
                    </w:txbxContent>
                  </v:textbox>
                </v:shape>
                <v:shape id="Text Box 47" o:spid="_x0000_s1053" type="#_x0000_t202" style="position:absolute;left:15841;top:32583;width:312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73EBEBC7" w14:textId="68435CC8" w:rsidR="00625DEB" w:rsidRPr="00625DEB" w:rsidRDefault="00625DEB" w:rsidP="00625DEB">
                        <w:pPr>
                          <w:rPr>
                            <w:rFonts w:ascii="Arial Black" w:hAnsi="Arial Black"/>
                            <w:b/>
                            <w:bCs/>
                            <w:color w:val="FFFFFF" w:themeColor="background1"/>
                            <w:sz w:val="44"/>
                            <w:szCs w:val="44"/>
                          </w:rPr>
                        </w:pPr>
                        <w:r>
                          <w:rPr>
                            <w:rFonts w:ascii="Arial Black" w:hAnsi="Arial Black"/>
                            <w:b/>
                            <w:bCs/>
                            <w:color w:val="FFFFFF" w:themeColor="background1"/>
                            <w:sz w:val="44"/>
                            <w:szCs w:val="44"/>
                          </w:rPr>
                          <w:t>8</w:t>
                        </w:r>
                      </w:p>
                    </w:txbxContent>
                  </v:textbox>
                </v:shape>
                <v:shape id="Text Box 49" o:spid="_x0000_s1054" type="#_x0000_t202" style="position:absolute;left:32841;top:2318;width:12496;height:5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0101D5CA" w14:textId="48C2FD6A" w:rsidR="00625DEB" w:rsidRPr="00635A16" w:rsidRDefault="00625DEB">
                        <w:pPr>
                          <w:rPr>
                            <w:rFonts w:ascii="Arial" w:hAnsi="Arial" w:cs="Arial"/>
                            <w:sz w:val="28"/>
                            <w:szCs w:val="28"/>
                          </w:rPr>
                        </w:pPr>
                        <w:r w:rsidRPr="00635A16">
                          <w:rPr>
                            <w:rFonts w:ascii="Arial" w:hAnsi="Arial" w:cs="Arial"/>
                            <w:sz w:val="28"/>
                            <w:szCs w:val="28"/>
                          </w:rPr>
                          <w:t xml:space="preserve">1 </w:t>
                        </w:r>
                        <w:r w:rsidR="00E76F7D" w:rsidRPr="00635A16">
                          <w:rPr>
                            <w:rFonts w:ascii="Arial" w:hAnsi="Arial" w:cs="Arial"/>
                            <w:sz w:val="28"/>
                            <w:szCs w:val="28"/>
                          </w:rPr>
                          <w:t>___</w:t>
                        </w:r>
                        <w:r w:rsidR="00635A16">
                          <w:rPr>
                            <w:rFonts w:ascii="Arial" w:hAnsi="Arial" w:cs="Arial"/>
                            <w:sz w:val="28"/>
                            <w:szCs w:val="28"/>
                          </w:rPr>
                          <w:t>_</w:t>
                        </w:r>
                        <w:r w:rsidR="00E76F7D" w:rsidRPr="00635A16">
                          <w:rPr>
                            <w:rFonts w:ascii="Arial" w:hAnsi="Arial" w:cs="Arial"/>
                            <w:sz w:val="28"/>
                            <w:szCs w:val="28"/>
                          </w:rPr>
                          <w:t>____</w:t>
                        </w:r>
                      </w:p>
                      <w:p w14:paraId="2F5B73DD" w14:textId="7B80995B" w:rsidR="00E76F7D" w:rsidRPr="00635A16" w:rsidRDefault="00E76F7D">
                        <w:pPr>
                          <w:rPr>
                            <w:rFonts w:ascii="Arial" w:hAnsi="Arial" w:cs="Arial"/>
                            <w:sz w:val="28"/>
                            <w:szCs w:val="28"/>
                          </w:rPr>
                        </w:pPr>
                        <w:r w:rsidRPr="00635A16">
                          <w:rPr>
                            <w:rFonts w:ascii="Arial" w:hAnsi="Arial" w:cs="Arial"/>
                            <w:sz w:val="28"/>
                            <w:szCs w:val="28"/>
                          </w:rPr>
                          <w:t>2 ___</w:t>
                        </w:r>
                        <w:r w:rsidR="00635A16">
                          <w:rPr>
                            <w:rFonts w:ascii="Arial" w:hAnsi="Arial" w:cs="Arial"/>
                            <w:sz w:val="28"/>
                            <w:szCs w:val="28"/>
                          </w:rPr>
                          <w:t>_</w:t>
                        </w:r>
                        <w:r w:rsidRPr="00635A16">
                          <w:rPr>
                            <w:rFonts w:ascii="Arial" w:hAnsi="Arial" w:cs="Arial"/>
                            <w:sz w:val="28"/>
                            <w:szCs w:val="28"/>
                          </w:rPr>
                          <w:t>____</w:t>
                        </w:r>
                      </w:p>
                      <w:p w14:paraId="4E54E445" w14:textId="77777777" w:rsidR="00635A16" w:rsidRDefault="00635A16">
                        <w:pPr>
                          <w:rPr>
                            <w:rFonts w:ascii="Arial" w:hAnsi="Arial" w:cs="Arial"/>
                            <w:sz w:val="28"/>
                            <w:szCs w:val="28"/>
                          </w:rPr>
                        </w:pPr>
                      </w:p>
                      <w:p w14:paraId="2F746A66" w14:textId="77777777" w:rsidR="00635A16" w:rsidRDefault="00635A16" w:rsidP="00635A16">
                        <w:pPr>
                          <w:spacing w:after="40"/>
                          <w:rPr>
                            <w:rFonts w:ascii="Arial" w:hAnsi="Arial" w:cs="Arial"/>
                            <w:sz w:val="28"/>
                            <w:szCs w:val="28"/>
                          </w:rPr>
                        </w:pPr>
                      </w:p>
                      <w:p w14:paraId="440A766A" w14:textId="0F882DB3" w:rsidR="00E76F7D" w:rsidRPr="00635A16" w:rsidRDefault="00E76F7D">
                        <w:pPr>
                          <w:rPr>
                            <w:rFonts w:ascii="Arial" w:hAnsi="Arial" w:cs="Arial"/>
                            <w:sz w:val="28"/>
                            <w:szCs w:val="28"/>
                          </w:rPr>
                        </w:pPr>
                        <w:r w:rsidRPr="00635A16">
                          <w:rPr>
                            <w:rFonts w:ascii="Arial" w:hAnsi="Arial" w:cs="Arial"/>
                            <w:sz w:val="28"/>
                            <w:szCs w:val="28"/>
                          </w:rPr>
                          <w:t>3 ___</w:t>
                        </w:r>
                        <w:r w:rsidR="00635A16">
                          <w:rPr>
                            <w:rFonts w:ascii="Arial" w:hAnsi="Arial" w:cs="Arial"/>
                            <w:sz w:val="28"/>
                            <w:szCs w:val="28"/>
                          </w:rPr>
                          <w:t>_</w:t>
                        </w:r>
                        <w:r w:rsidRPr="00635A16">
                          <w:rPr>
                            <w:rFonts w:ascii="Arial" w:hAnsi="Arial" w:cs="Arial"/>
                            <w:sz w:val="28"/>
                            <w:szCs w:val="28"/>
                          </w:rPr>
                          <w:t>____</w:t>
                        </w:r>
                      </w:p>
                      <w:p w14:paraId="1E312495" w14:textId="764DE665" w:rsidR="00E76F7D" w:rsidRPr="00635A16" w:rsidRDefault="00E76F7D">
                        <w:pPr>
                          <w:rPr>
                            <w:rFonts w:ascii="Arial" w:hAnsi="Arial" w:cs="Arial"/>
                            <w:sz w:val="28"/>
                            <w:szCs w:val="28"/>
                          </w:rPr>
                        </w:pPr>
                        <w:r w:rsidRPr="00635A16">
                          <w:rPr>
                            <w:rFonts w:ascii="Arial" w:hAnsi="Arial" w:cs="Arial"/>
                            <w:sz w:val="28"/>
                            <w:szCs w:val="28"/>
                          </w:rPr>
                          <w:t>4 ___</w:t>
                        </w:r>
                        <w:r w:rsidR="00635A16">
                          <w:rPr>
                            <w:rFonts w:ascii="Arial" w:hAnsi="Arial" w:cs="Arial"/>
                            <w:sz w:val="28"/>
                            <w:szCs w:val="28"/>
                          </w:rPr>
                          <w:t>_</w:t>
                        </w:r>
                        <w:r w:rsidRPr="00635A16">
                          <w:rPr>
                            <w:rFonts w:ascii="Arial" w:hAnsi="Arial" w:cs="Arial"/>
                            <w:sz w:val="28"/>
                            <w:szCs w:val="28"/>
                          </w:rPr>
                          <w:t>____</w:t>
                        </w:r>
                      </w:p>
                      <w:p w14:paraId="45EAB70B" w14:textId="19D11FC8" w:rsidR="00E76F7D" w:rsidRPr="00635A16" w:rsidRDefault="00E76F7D" w:rsidP="00635A16">
                        <w:pPr>
                          <w:spacing w:after="480"/>
                          <w:rPr>
                            <w:rFonts w:ascii="Arial" w:hAnsi="Arial" w:cs="Arial"/>
                            <w:sz w:val="28"/>
                            <w:szCs w:val="28"/>
                          </w:rPr>
                        </w:pPr>
                      </w:p>
                      <w:p w14:paraId="54A8B1E5" w14:textId="258C9DA4" w:rsidR="00E76F7D" w:rsidRPr="00635A16" w:rsidRDefault="00E76F7D">
                        <w:pPr>
                          <w:rPr>
                            <w:rFonts w:ascii="Arial" w:hAnsi="Arial" w:cs="Arial"/>
                            <w:sz w:val="28"/>
                            <w:szCs w:val="28"/>
                          </w:rPr>
                        </w:pPr>
                        <w:r w:rsidRPr="00635A16">
                          <w:rPr>
                            <w:rFonts w:ascii="Arial" w:hAnsi="Arial" w:cs="Arial"/>
                            <w:sz w:val="28"/>
                            <w:szCs w:val="28"/>
                          </w:rPr>
                          <w:t>5 ___</w:t>
                        </w:r>
                        <w:r w:rsidR="00635A16">
                          <w:rPr>
                            <w:rFonts w:ascii="Arial" w:hAnsi="Arial" w:cs="Arial"/>
                            <w:sz w:val="28"/>
                            <w:szCs w:val="28"/>
                          </w:rPr>
                          <w:t>_</w:t>
                        </w:r>
                        <w:r w:rsidRPr="00635A16">
                          <w:rPr>
                            <w:rFonts w:ascii="Arial" w:hAnsi="Arial" w:cs="Arial"/>
                            <w:sz w:val="28"/>
                            <w:szCs w:val="28"/>
                          </w:rPr>
                          <w:t>____</w:t>
                        </w:r>
                      </w:p>
                      <w:p w14:paraId="69C5FA5A" w14:textId="1E885441" w:rsidR="00E76F7D" w:rsidRPr="00635A16" w:rsidRDefault="00E76F7D">
                        <w:pPr>
                          <w:rPr>
                            <w:rFonts w:ascii="Arial" w:hAnsi="Arial" w:cs="Arial"/>
                            <w:sz w:val="28"/>
                            <w:szCs w:val="28"/>
                          </w:rPr>
                        </w:pPr>
                        <w:r w:rsidRPr="00635A16">
                          <w:rPr>
                            <w:rFonts w:ascii="Arial" w:hAnsi="Arial" w:cs="Arial"/>
                            <w:sz w:val="28"/>
                            <w:szCs w:val="28"/>
                          </w:rPr>
                          <w:t>6 ___</w:t>
                        </w:r>
                        <w:r w:rsidR="00635A16">
                          <w:rPr>
                            <w:rFonts w:ascii="Arial" w:hAnsi="Arial" w:cs="Arial"/>
                            <w:sz w:val="28"/>
                            <w:szCs w:val="28"/>
                          </w:rPr>
                          <w:t>_</w:t>
                        </w:r>
                        <w:r w:rsidRPr="00635A16">
                          <w:rPr>
                            <w:rFonts w:ascii="Arial" w:hAnsi="Arial" w:cs="Arial"/>
                            <w:sz w:val="28"/>
                            <w:szCs w:val="28"/>
                          </w:rPr>
                          <w:t>____</w:t>
                        </w:r>
                      </w:p>
                      <w:p w14:paraId="3657A8BE" w14:textId="20229C5B" w:rsidR="00E76F7D" w:rsidRDefault="00E76F7D" w:rsidP="00635A16">
                        <w:pPr>
                          <w:spacing w:after="600"/>
                          <w:rPr>
                            <w:rFonts w:ascii="Arial" w:hAnsi="Arial" w:cs="Arial"/>
                            <w:sz w:val="28"/>
                            <w:szCs w:val="28"/>
                          </w:rPr>
                        </w:pPr>
                      </w:p>
                      <w:p w14:paraId="51830CA2" w14:textId="6F14F383" w:rsidR="00E76F7D" w:rsidRPr="00635A16" w:rsidRDefault="00E76F7D">
                        <w:pPr>
                          <w:rPr>
                            <w:rFonts w:ascii="Arial" w:hAnsi="Arial" w:cs="Arial"/>
                            <w:sz w:val="28"/>
                            <w:szCs w:val="28"/>
                          </w:rPr>
                        </w:pPr>
                        <w:r w:rsidRPr="00635A16">
                          <w:rPr>
                            <w:rFonts w:ascii="Arial" w:hAnsi="Arial" w:cs="Arial"/>
                            <w:sz w:val="28"/>
                            <w:szCs w:val="28"/>
                          </w:rPr>
                          <w:t>7 ___</w:t>
                        </w:r>
                        <w:r w:rsidR="00635A16">
                          <w:rPr>
                            <w:rFonts w:ascii="Arial" w:hAnsi="Arial" w:cs="Arial"/>
                            <w:sz w:val="28"/>
                            <w:szCs w:val="28"/>
                          </w:rPr>
                          <w:t>_</w:t>
                        </w:r>
                        <w:r w:rsidRPr="00635A16">
                          <w:rPr>
                            <w:rFonts w:ascii="Arial" w:hAnsi="Arial" w:cs="Arial"/>
                            <w:sz w:val="28"/>
                            <w:szCs w:val="28"/>
                          </w:rPr>
                          <w:t>____</w:t>
                        </w:r>
                      </w:p>
                      <w:p w14:paraId="11C0A37D" w14:textId="11CEE7BF" w:rsidR="00E76F7D" w:rsidRPr="00635A16" w:rsidRDefault="00E76F7D">
                        <w:pPr>
                          <w:rPr>
                            <w:rFonts w:ascii="Arial" w:hAnsi="Arial" w:cs="Arial"/>
                            <w:sz w:val="28"/>
                            <w:szCs w:val="28"/>
                          </w:rPr>
                        </w:pPr>
                        <w:r w:rsidRPr="00635A16">
                          <w:rPr>
                            <w:rFonts w:ascii="Arial" w:hAnsi="Arial" w:cs="Arial"/>
                            <w:sz w:val="28"/>
                            <w:szCs w:val="28"/>
                          </w:rPr>
                          <w:t>8 ___</w:t>
                        </w:r>
                        <w:r w:rsidR="00635A16">
                          <w:rPr>
                            <w:rFonts w:ascii="Arial" w:hAnsi="Arial" w:cs="Arial"/>
                            <w:sz w:val="28"/>
                            <w:szCs w:val="28"/>
                          </w:rPr>
                          <w:t>_</w:t>
                        </w:r>
                        <w:r w:rsidRPr="00635A16">
                          <w:rPr>
                            <w:rFonts w:ascii="Arial" w:hAnsi="Arial" w:cs="Arial"/>
                            <w:sz w:val="28"/>
                            <w:szCs w:val="28"/>
                          </w:rPr>
                          <w:t>____</w:t>
                        </w:r>
                      </w:p>
                      <w:p w14:paraId="4044E313" w14:textId="2DC8234D" w:rsidR="00635A16" w:rsidRPr="00635A16" w:rsidRDefault="00635A16" w:rsidP="00635A16">
                        <w:pPr>
                          <w:spacing w:after="520"/>
                          <w:rPr>
                            <w:rFonts w:ascii="Arial" w:hAnsi="Arial" w:cs="Arial"/>
                            <w:sz w:val="28"/>
                            <w:szCs w:val="28"/>
                          </w:rPr>
                        </w:pPr>
                      </w:p>
                      <w:p w14:paraId="71FEFAD1" w14:textId="499D474E" w:rsidR="00635A16" w:rsidRPr="00635A16" w:rsidRDefault="00635A16">
                        <w:pPr>
                          <w:rPr>
                            <w:rFonts w:ascii="Arial" w:hAnsi="Arial" w:cs="Arial"/>
                            <w:sz w:val="28"/>
                            <w:szCs w:val="28"/>
                          </w:rPr>
                        </w:pPr>
                        <w:r w:rsidRPr="00635A16">
                          <w:rPr>
                            <w:rFonts w:ascii="Arial" w:hAnsi="Arial" w:cs="Arial"/>
                            <w:sz w:val="28"/>
                            <w:szCs w:val="28"/>
                          </w:rPr>
                          <w:t>9 _____</w:t>
                        </w:r>
                        <w:r>
                          <w:rPr>
                            <w:rFonts w:ascii="Arial" w:hAnsi="Arial" w:cs="Arial"/>
                            <w:sz w:val="28"/>
                            <w:szCs w:val="28"/>
                          </w:rPr>
                          <w:t>_</w:t>
                        </w:r>
                        <w:r w:rsidRPr="00635A16">
                          <w:rPr>
                            <w:rFonts w:ascii="Arial" w:hAnsi="Arial" w:cs="Arial"/>
                            <w:sz w:val="28"/>
                            <w:szCs w:val="28"/>
                          </w:rPr>
                          <w:t>__</w:t>
                        </w:r>
                      </w:p>
                      <w:p w14:paraId="49BD20EC" w14:textId="31C548AA" w:rsidR="00635A16" w:rsidRPr="00635A16" w:rsidRDefault="00635A16">
                        <w:pPr>
                          <w:rPr>
                            <w:rFonts w:ascii="Arial" w:hAnsi="Arial" w:cs="Arial"/>
                            <w:sz w:val="28"/>
                            <w:szCs w:val="28"/>
                          </w:rPr>
                        </w:pPr>
                        <w:r w:rsidRPr="00635A16">
                          <w:rPr>
                            <w:rFonts w:ascii="Arial" w:hAnsi="Arial" w:cs="Arial"/>
                            <w:sz w:val="28"/>
                            <w:szCs w:val="28"/>
                          </w:rPr>
                          <w:t>10 ___</w:t>
                        </w:r>
                        <w:r>
                          <w:rPr>
                            <w:rFonts w:ascii="Arial" w:hAnsi="Arial" w:cs="Arial"/>
                            <w:sz w:val="28"/>
                            <w:szCs w:val="28"/>
                          </w:rPr>
                          <w:t>_</w:t>
                        </w:r>
                        <w:r w:rsidRPr="00635A16">
                          <w:rPr>
                            <w:rFonts w:ascii="Arial" w:hAnsi="Arial" w:cs="Arial"/>
                            <w:sz w:val="28"/>
                            <w:szCs w:val="28"/>
                          </w:rPr>
                          <w:t>___</w:t>
                        </w:r>
                      </w:p>
                      <w:p w14:paraId="4FA98AF3" w14:textId="77777777" w:rsidR="00635A16" w:rsidRPr="00E76F7D" w:rsidRDefault="00635A16">
                        <w:pPr>
                          <w:rPr>
                            <w:rFonts w:ascii="Arial" w:hAnsi="Arial" w:cs="Arial"/>
                            <w:sz w:val="32"/>
                            <w:szCs w:val="32"/>
                          </w:rPr>
                        </w:pPr>
                      </w:p>
                    </w:txbxContent>
                  </v:textbox>
                </v:shape>
                <v:group id="Group 54" o:spid="_x0000_s1055" style="position:absolute;left:386;top:44303;width:32213;height:10738" coordsize="32213,10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Picture 53" o:spid="_x0000_s1056" type="#_x0000_t75" style="position:absolute;left:16687;width:15526;height:10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">
                    <v:imagedata r:id="rId27" o:title=""/>
                  </v:shape>
                  <v:shape id="Picture 52" o:spid="_x0000_s1057" type="#_x0000_t75" style="position:absolute;width:16002;height:10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">
                    <v:imagedata r:id="rId28" o:title="" croptop="3504f"/>
                  </v:shape>
                </v:group>
                <v:shape id="Text Box 40" o:spid="_x0000_s1058" type="#_x0000_t202" style="position:absolute;left:257;top:128;width:3124;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50001D0E" w14:textId="17183AF9" w:rsidR="00B67191" w:rsidRPr="00625DEB" w:rsidRDefault="00B67191">
                        <w:pPr>
                          <w:rPr>
                            <w:rFonts w:ascii="Arial Black" w:hAnsi="Arial Black"/>
                            <w:b/>
                            <w:bCs/>
                            <w:color w:val="FFFFFF" w:themeColor="background1"/>
                            <w:sz w:val="44"/>
                            <w:szCs w:val="44"/>
                          </w:rPr>
                        </w:pPr>
                        <w:r w:rsidRPr="00625DEB">
                          <w:rPr>
                            <w:rFonts w:ascii="Arial Black" w:hAnsi="Arial Black"/>
                            <w:b/>
                            <w:bCs/>
                            <w:color w:val="FFFFFF" w:themeColor="background1"/>
                            <w:sz w:val="44"/>
                            <w:szCs w:val="44"/>
                          </w:rPr>
                          <w:t>1</w:t>
                        </w:r>
                      </w:p>
                    </w:txbxContent>
                  </v:textbox>
                </v:shape>
                <v:shape id="Text Box 41" o:spid="_x0000_s1059" type="#_x0000_t202" style="position:absolute;left:17386;width:3124;height:4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12564AED" w14:textId="394BCD24" w:rsidR="00625DEB" w:rsidRPr="00625DEB" w:rsidRDefault="00625DEB" w:rsidP="00625DEB">
                        <w:pPr>
                          <w:rPr>
                            <w:rFonts w:ascii="Arial Black" w:hAnsi="Arial Black"/>
                            <w:b/>
                            <w:bCs/>
                            <w:sz w:val="44"/>
                            <w:szCs w:val="44"/>
                          </w:rPr>
                        </w:pPr>
                        <w:r w:rsidRPr="00625DEB">
                          <w:rPr>
                            <w:rFonts w:ascii="Arial Black" w:hAnsi="Arial Black"/>
                            <w:b/>
                            <w:bCs/>
                            <w:sz w:val="44"/>
                            <w:szCs w:val="44"/>
                          </w:rPr>
                          <w:t>2</w:t>
                        </w:r>
                      </w:p>
                    </w:txbxContent>
                  </v:textbox>
                </v:shape>
                <v:shape id="Text Box 59" o:spid="_x0000_s1060" type="#_x0000_t202" style="position:absolute;left:257;top:43401;width:3118;height:4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7D62267D" w14:textId="3FF22387" w:rsidR="00A32689" w:rsidRPr="00635A16" w:rsidRDefault="00635A16" w:rsidP="00A32689">
                        <w:pPr>
                          <w:rPr>
                            <w:rFonts w:ascii="Arial Black" w:hAnsi="Arial Black"/>
                            <w:b/>
                            <w:bCs/>
                            <w:sz w:val="44"/>
                            <w:szCs w:val="44"/>
                          </w:rPr>
                        </w:pPr>
                        <w:r w:rsidRPr="00635A16">
                          <w:rPr>
                            <w:rFonts w:ascii="Arial Black" w:hAnsi="Arial Black"/>
                            <w:b/>
                            <w:bCs/>
                            <w:sz w:val="44"/>
                            <w:szCs w:val="44"/>
                          </w:rPr>
                          <w:t>9</w:t>
                        </w:r>
                      </w:p>
                    </w:txbxContent>
                  </v:textbox>
                </v:shape>
                <v:shape id="Text Box 60" o:spid="_x0000_s1061" type="#_x0000_t202" style="position:absolute;left:16613;top:43273;width:6553;height:6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6CB0A79C" w14:textId="04F11F60" w:rsidR="00A32689" w:rsidRPr="00625DEB" w:rsidRDefault="00635A16" w:rsidP="00A32689">
                        <w:pPr>
                          <w:rPr>
                            <w:rFonts w:ascii="Arial Black" w:hAnsi="Arial Black"/>
                            <w:b/>
                            <w:bCs/>
                            <w:sz w:val="44"/>
                            <w:szCs w:val="44"/>
                          </w:rPr>
                        </w:pPr>
                        <w:r>
                          <w:rPr>
                            <w:rFonts w:ascii="Arial Black" w:hAnsi="Arial Black"/>
                            <w:b/>
                            <w:bCs/>
                            <w:sz w:val="44"/>
                            <w:szCs w:val="44"/>
                          </w:rPr>
                          <w:t>10</w:t>
                        </w:r>
                      </w:p>
                    </w:txbxContent>
                  </v:textbox>
                </v:shape>
                <w10:wrap anchory="page"/>
              </v:group>
            </w:pict>
          </mc:Fallback>
        </mc:AlternateContent>
      </w:r>
    </w:p>
    <w:p w14:paraId="57C64F76" w14:textId="1EF2F496" w:rsidR="002748E3" w:rsidRDefault="002748E3" w:rsidP="00885BF4">
      <w:pPr>
        <w:pStyle w:val="Heading3"/>
        <w:jc w:val="left"/>
        <w:rPr>
          <w:noProof/>
        </w:rPr>
      </w:pPr>
    </w:p>
    <w:p w14:paraId="3A68D7B5" w14:textId="6BCE7054" w:rsidR="00B2575F" w:rsidRDefault="00B2575F" w:rsidP="00885BF4">
      <w:pPr>
        <w:pStyle w:val="Heading3"/>
        <w:jc w:val="left"/>
      </w:pPr>
    </w:p>
    <w:p w14:paraId="63281A6F" w14:textId="22966442" w:rsidR="00B2575F" w:rsidRPr="00B2575F" w:rsidRDefault="00B2575F" w:rsidP="00B2575F">
      <w:pPr>
        <w:rPr>
          <w:lang w:val="en-CA"/>
        </w:rPr>
      </w:pPr>
    </w:p>
    <w:p w14:paraId="148B12CE" w14:textId="621960C2" w:rsidR="00B2575F" w:rsidRPr="00B2575F" w:rsidRDefault="00B2575F" w:rsidP="00B2575F">
      <w:pPr>
        <w:rPr>
          <w:lang w:val="en-CA"/>
        </w:rPr>
      </w:pPr>
    </w:p>
    <w:p w14:paraId="365D33B1" w14:textId="593E44FE" w:rsidR="00B2575F" w:rsidRPr="00B2575F" w:rsidRDefault="00B2575F" w:rsidP="00B2575F">
      <w:pPr>
        <w:rPr>
          <w:lang w:val="en-CA"/>
        </w:rPr>
      </w:pPr>
    </w:p>
    <w:p w14:paraId="3094D263" w14:textId="5C9329AA" w:rsidR="00B2575F" w:rsidRPr="00B2575F" w:rsidRDefault="00E50C43" w:rsidP="00B2575F">
      <w:pPr>
        <w:rPr>
          <w:lang w:val="en-CA"/>
        </w:rPr>
      </w:pPr>
      <w:r>
        <w:rPr>
          <w:noProof/>
          <w:lang w:val="en-CA"/>
        </w:rPr>
        <mc:AlternateContent>
          <mc:Choice Requires="wpg">
            <w:drawing>
              <wp:anchor distT="0" distB="0" distL="114300" distR="114300" simplePos="0" relativeHeight="251910144" behindDoc="0" locked="0" layoutInCell="1" allowOverlap="1" wp14:anchorId="14B2426A" wp14:editId="1D80DD7F">
                <wp:simplePos x="0" y="0"/>
                <wp:positionH relativeFrom="column">
                  <wp:posOffset>5255</wp:posOffset>
                </wp:positionH>
                <wp:positionV relativeFrom="page">
                  <wp:posOffset>4634230</wp:posOffset>
                </wp:positionV>
                <wp:extent cx="2362200" cy="1267460"/>
                <wp:effectExtent l="0" t="0" r="0" b="8890"/>
                <wp:wrapNone/>
                <wp:docPr id="20" name="Group 20"/>
                <wp:cNvGraphicFramePr/>
                <a:graphic xmlns:a="http://schemas.openxmlformats.org/drawingml/2006/main">
                  <a:graphicData uri="http://schemas.microsoft.com/office/word/2010/wordprocessingGroup">
                    <wpg:wgp>
                      <wpg:cNvGrpSpPr/>
                      <wpg:grpSpPr>
                        <a:xfrm>
                          <a:off x="0" y="0"/>
                          <a:ext cx="2362200" cy="1267460"/>
                          <a:chOff x="0" y="0"/>
                          <a:chExt cx="2362200" cy="1267968"/>
                        </a:xfrm>
                        <a:solidFill>
                          <a:srgbClr val="776E51"/>
                        </a:solidFill>
                      </wpg:grpSpPr>
                      <wps:wsp>
                        <wps:cNvPr id="1" name="Rectangle 1"/>
                        <wps:cNvSpPr/>
                        <wps:spPr>
                          <a:xfrm>
                            <a:off x="0" y="0"/>
                            <a:ext cx="2362200" cy="126796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94593" y="73572"/>
                            <a:ext cx="2164715" cy="1102360"/>
                          </a:xfrm>
                          <a:prstGeom prst="rect">
                            <a:avLst/>
                          </a:prstGeom>
                          <a:grpFill/>
                          <a:ln w="6350">
                            <a:noFill/>
                          </a:ln>
                        </wps:spPr>
                        <wps:txbx>
                          <w:txbxContent>
                            <w:p w14:paraId="50C6905D" w14:textId="1865392E" w:rsidR="00672584" w:rsidRPr="00672584" w:rsidRDefault="00672584" w:rsidP="00672584">
                              <w:pPr>
                                <w:pStyle w:val="Heading4"/>
                                <w:rPr>
                                  <w:color w:val="FFFFFF" w:themeColor="background1"/>
                                </w:rPr>
                              </w:pPr>
                              <w:r w:rsidRPr="00672584">
                                <w:rPr>
                                  <w:color w:val="FFFFFF" w:themeColor="background1"/>
                                </w:rPr>
                                <w:t>September Quiz Question</w:t>
                              </w:r>
                            </w:p>
                            <w:p w14:paraId="7E4F6144" w14:textId="1C78DF8E" w:rsidR="00672584" w:rsidRPr="00672584" w:rsidRDefault="00672584" w:rsidP="00672584">
                              <w:pPr>
                                <w:jc w:val="center"/>
                                <w:rPr>
                                  <w:i/>
                                  <w:iCs/>
                                  <w:color w:val="FFFFFF" w:themeColor="background1"/>
                                </w:rPr>
                              </w:pPr>
                              <w:r w:rsidRPr="00672584">
                                <w:rPr>
                                  <w:i/>
                                  <w:iCs/>
                                  <w:color w:val="FFFFFF" w:themeColor="background1"/>
                                </w:rPr>
                                <w:t>You bought an item for $7, sold it for $8, bought it back for $9, and sold it for $10. How much profit did you make?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B2426A" id="Group 20" o:spid="_x0000_s1062" style="position:absolute;margin-left:.4pt;margin-top:364.9pt;width:186pt;height:99.8pt;z-index:251910144;mso-position-vertical-relative:page" coordsize="23622,1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">
                <v:rect id="Rectangle 1" o:spid="_x0000_s1063" style="position:absolute;width:23622;height:12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" filled="f" stroked="f" strokeweight="1pt"/>
                <v:shape id="Text Box 18" o:spid="_x0000_s1064" type="#_x0000_t202" style="position:absolute;left:945;top:735;width:21648;height:1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50C6905D" w14:textId="1865392E" w:rsidR="00672584" w:rsidRPr="00672584" w:rsidRDefault="00672584" w:rsidP="00672584">
                        <w:pPr>
                          <w:pStyle w:val="Heading4"/>
                          <w:rPr>
                            <w:color w:val="FFFFFF" w:themeColor="background1"/>
                          </w:rPr>
                        </w:pPr>
                        <w:r w:rsidRPr="00672584">
                          <w:rPr>
                            <w:color w:val="FFFFFF" w:themeColor="background1"/>
                          </w:rPr>
                          <w:t>September Quiz Question</w:t>
                        </w:r>
                      </w:p>
                      <w:p w14:paraId="7E4F6144" w14:textId="1C78DF8E" w:rsidR="00672584" w:rsidRPr="00672584" w:rsidRDefault="00672584" w:rsidP="00672584">
                        <w:pPr>
                          <w:jc w:val="center"/>
                          <w:rPr>
                            <w:i/>
                            <w:iCs/>
                            <w:color w:val="FFFFFF" w:themeColor="background1"/>
                          </w:rPr>
                        </w:pPr>
                        <w:r w:rsidRPr="00672584">
                          <w:rPr>
                            <w:i/>
                            <w:iCs/>
                            <w:color w:val="FFFFFF" w:themeColor="background1"/>
                          </w:rPr>
                          <w:t>You bought an item for $7, sold it for $8, bought it back for $9, and sold it for $10. How much profit did you make?</w:t>
                        </w:r>
                      </w:p>
                    </w:txbxContent>
                  </v:textbox>
                </v:shape>
                <w10:wrap anchory="page"/>
              </v:group>
            </w:pict>
          </mc:Fallback>
        </mc:AlternateContent>
      </w:r>
    </w:p>
    <w:p w14:paraId="5857E592" w14:textId="0CBAAE71" w:rsidR="00B2575F" w:rsidRPr="00B2575F" w:rsidRDefault="00B2575F" w:rsidP="00B2575F">
      <w:pPr>
        <w:rPr>
          <w:lang w:val="en-CA"/>
        </w:rPr>
      </w:pPr>
    </w:p>
    <w:p w14:paraId="3F0F086D" w14:textId="11D719E2" w:rsidR="00B2575F" w:rsidRPr="00B2575F" w:rsidRDefault="00B2575F" w:rsidP="00B2575F">
      <w:pPr>
        <w:rPr>
          <w:lang w:val="en-CA"/>
        </w:rPr>
      </w:pPr>
    </w:p>
    <w:p w14:paraId="3EC31723" w14:textId="16F6DD7A" w:rsidR="00B2575F" w:rsidRPr="00B2575F" w:rsidRDefault="00B2575F" w:rsidP="00B2575F">
      <w:pPr>
        <w:rPr>
          <w:lang w:val="en-CA"/>
        </w:rPr>
      </w:pPr>
    </w:p>
    <w:p w14:paraId="5D5B75E0" w14:textId="4B2D48E8" w:rsidR="00B2575F" w:rsidRPr="00B2575F" w:rsidRDefault="00B2575F" w:rsidP="00B2575F">
      <w:pPr>
        <w:rPr>
          <w:lang w:val="en-CA"/>
        </w:rPr>
      </w:pPr>
    </w:p>
    <w:p w14:paraId="7E6AEFF9" w14:textId="62D1B89A" w:rsidR="00B2575F" w:rsidRPr="00B2575F" w:rsidRDefault="00672584" w:rsidP="00B2575F">
      <w:pPr>
        <w:rPr>
          <w:lang w:val="en-CA"/>
        </w:rPr>
      </w:pPr>
      <w:r>
        <w:rPr>
          <w:noProof/>
        </w:rPr>
        <mc:AlternateContent>
          <mc:Choice Requires="wps">
            <w:drawing>
              <wp:anchor distT="0" distB="0" distL="114300" distR="114300" simplePos="0" relativeHeight="251574272" behindDoc="0" locked="0" layoutInCell="1" allowOverlap="1" wp14:anchorId="0803AEED" wp14:editId="7137F246">
                <wp:simplePos x="0" y="0"/>
                <wp:positionH relativeFrom="margin">
                  <wp:align>left</wp:align>
                </wp:positionH>
                <wp:positionV relativeFrom="page">
                  <wp:posOffset>5974080</wp:posOffset>
                </wp:positionV>
                <wp:extent cx="2369820" cy="3672713"/>
                <wp:effectExtent l="0" t="0" r="0" b="4445"/>
                <wp:wrapNone/>
                <wp:docPr id="283" name="Text Box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3672713"/>
                        </a:xfrm>
                        <a:prstGeom prst="rect">
                          <a:avLst/>
                        </a:prstGeom>
                        <a:noFill/>
                        <a:ln>
                          <a:noFill/>
                        </a:ln>
                      </wps:spPr>
                      <wps:txbx>
                        <w:txbxContent>
                          <w:p w14:paraId="1243CED2" w14:textId="0E4B6BB0" w:rsidR="001513D3" w:rsidRPr="00F369DC" w:rsidRDefault="00311CB3" w:rsidP="001513D3">
                            <w:pPr>
                              <w:pStyle w:val="Heading4"/>
                              <w:rPr>
                                <w:sz w:val="26"/>
                                <w:szCs w:val="26"/>
                              </w:rPr>
                            </w:pPr>
                            <w:r>
                              <w:rPr>
                                <w:sz w:val="26"/>
                                <w:szCs w:val="26"/>
                              </w:rPr>
                              <w:t>I</w:t>
                            </w:r>
                            <w:r w:rsidRPr="00F369DC">
                              <w:rPr>
                                <w:sz w:val="26"/>
                                <w:szCs w:val="26"/>
                              </w:rPr>
                              <w:t xml:space="preserve">s it more expensive to run an </w:t>
                            </w:r>
                            <w:r>
                              <w:rPr>
                                <w:sz w:val="26"/>
                                <w:szCs w:val="26"/>
                              </w:rPr>
                              <w:t>EV</w:t>
                            </w:r>
                            <w:r w:rsidRPr="00F369DC">
                              <w:rPr>
                                <w:sz w:val="26"/>
                                <w:szCs w:val="26"/>
                              </w:rPr>
                              <w:t xml:space="preserve"> than a </w:t>
                            </w:r>
                            <w:r>
                              <w:rPr>
                                <w:sz w:val="26"/>
                                <w:szCs w:val="26"/>
                              </w:rPr>
                              <w:t>g</w:t>
                            </w:r>
                            <w:r w:rsidRPr="00F369DC">
                              <w:rPr>
                                <w:sz w:val="26"/>
                                <w:szCs w:val="26"/>
                              </w:rPr>
                              <w:t xml:space="preserve">as </w:t>
                            </w:r>
                            <w:r>
                              <w:rPr>
                                <w:sz w:val="26"/>
                                <w:szCs w:val="26"/>
                              </w:rPr>
                              <w:t>c</w:t>
                            </w:r>
                            <w:r w:rsidRPr="00F369DC">
                              <w:rPr>
                                <w:sz w:val="26"/>
                                <w:szCs w:val="26"/>
                              </w:rPr>
                              <w:t>ar?</w:t>
                            </w:r>
                          </w:p>
                          <w:p w14:paraId="749E3133" w14:textId="77777777" w:rsidR="00831F09" w:rsidRDefault="00F369DC" w:rsidP="00F369DC">
                            <w:pPr>
                              <w:rPr>
                                <w:shd w:val="clear" w:color="auto" w:fill="FFFFFF"/>
                              </w:rPr>
                            </w:pPr>
                            <w:r>
                              <w:rPr>
                                <w:shd w:val="clear" w:color="auto" w:fill="FFFFFF"/>
                              </w:rPr>
                              <w:t xml:space="preserve">Fully electric vehicles (EV) are more expensive to buy, but they’re cheaper to run. Or are they? </w:t>
                            </w:r>
                          </w:p>
                          <w:p w14:paraId="75A47220" w14:textId="77777777" w:rsidR="00672584" w:rsidRDefault="00F369DC" w:rsidP="00F369DC">
                            <w:pPr>
                              <w:rPr>
                                <w:shd w:val="clear" w:color="auto" w:fill="FFFFFF"/>
                              </w:rPr>
                            </w:pPr>
                            <w:r>
                              <w:rPr>
                                <w:shd w:val="clear" w:color="auto" w:fill="FFFFFF"/>
                              </w:rPr>
                              <w:t xml:space="preserve">When it comes to a pure kilowatt to gas comparison, EVs win, hands down. </w:t>
                            </w:r>
                          </w:p>
                          <w:p w14:paraId="68906510" w14:textId="29672934" w:rsidR="00831F09" w:rsidRDefault="00F369DC" w:rsidP="00F369DC">
                            <w:pPr>
                              <w:rPr>
                                <w:shd w:val="clear" w:color="auto" w:fill="FFFFFF"/>
                              </w:rPr>
                            </w:pPr>
                            <w:r>
                              <w:rPr>
                                <w:shd w:val="clear" w:color="auto" w:fill="FFFFFF"/>
                              </w:rPr>
                              <w:t xml:space="preserve">But other factors can complicate the economics of EV ownership, </w:t>
                            </w:r>
                            <w:r w:rsidRPr="00F369DC">
                              <w:t>such</w:t>
                            </w:r>
                            <w:r>
                              <w:rPr>
                                <w:shd w:val="clear" w:color="auto" w:fill="FFFFFF"/>
                              </w:rPr>
                              <w:t xml:space="preserve"> as the higher initial price of an EV, the cost of your home charger, electricity costs, state fees to offset the loss of gas tax revenue, and time costs as you hunt for a charging station. </w:t>
                            </w:r>
                          </w:p>
                          <w:p w14:paraId="6BD066B4" w14:textId="5164B6F5" w:rsidR="00DC4669" w:rsidRDefault="00F369DC" w:rsidP="00831F09">
                            <w:pPr>
                              <w:spacing w:after="240"/>
                              <w:rPr>
                                <w:shd w:val="clear" w:color="auto" w:fill="FFFFFF"/>
                              </w:rPr>
                            </w:pPr>
                            <w:r>
                              <w:rPr>
                                <w:shd w:val="clear" w:color="auto" w:fill="FFFFFF"/>
                              </w:rPr>
                              <w:t>Ultimately</w:t>
                            </w:r>
                            <w:r w:rsidR="00311CB3">
                              <w:rPr>
                                <w:shd w:val="clear" w:color="auto" w:fill="FFFFFF"/>
                              </w:rPr>
                              <w:t>,</w:t>
                            </w:r>
                            <w:r>
                              <w:rPr>
                                <w:shd w:val="clear" w:color="auto" w:fill="FFFFFF"/>
                              </w:rPr>
                              <w:t xml:space="preserve"> EVs are less expensive to drive daily and better for clean skies, but they might not always be as </w:t>
                            </w:r>
                            <w:r w:rsidR="00311CB3">
                              <w:rPr>
                                <w:shd w:val="clear" w:color="auto" w:fill="FFFFFF"/>
                              </w:rPr>
                              <w:t>economical</w:t>
                            </w:r>
                            <w:r>
                              <w:rPr>
                                <w:shd w:val="clear" w:color="auto" w:fill="FFFFFF"/>
                              </w:rPr>
                              <w:t xml:space="preserve"> as we expect.</w:t>
                            </w:r>
                          </w:p>
                          <w:p w14:paraId="0A530421" w14:textId="62AE8456" w:rsidR="00F369DC" w:rsidRPr="00372EE7" w:rsidRDefault="00F369DC" w:rsidP="00F369D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03AEED" id="Text Box 39" o:spid="_x0000_s1065" type="#_x0000_t202" alt="&quot;&quot;" style="position:absolute;margin-left:0;margin-top:470.4pt;width:186.6pt;height:289.2pt;z-index:2515742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" filled="f" stroked="f">
                <v:textbox>
                  <w:txbxContent>
                    <w:p w14:paraId="1243CED2" w14:textId="0E4B6BB0" w:rsidR="001513D3" w:rsidRPr="00F369DC" w:rsidRDefault="00311CB3" w:rsidP="001513D3">
                      <w:pPr>
                        <w:pStyle w:val="Heading4"/>
                        <w:rPr>
                          <w:sz w:val="26"/>
                          <w:szCs w:val="26"/>
                        </w:rPr>
                      </w:pPr>
                      <w:r>
                        <w:rPr>
                          <w:sz w:val="26"/>
                          <w:szCs w:val="26"/>
                        </w:rPr>
                        <w:t>I</w:t>
                      </w:r>
                      <w:r w:rsidRPr="00F369DC">
                        <w:rPr>
                          <w:sz w:val="26"/>
                          <w:szCs w:val="26"/>
                        </w:rPr>
                        <w:t xml:space="preserve">s it more expensive to run an </w:t>
                      </w:r>
                      <w:r>
                        <w:rPr>
                          <w:sz w:val="26"/>
                          <w:szCs w:val="26"/>
                        </w:rPr>
                        <w:t>EV</w:t>
                      </w:r>
                      <w:r w:rsidRPr="00F369DC">
                        <w:rPr>
                          <w:sz w:val="26"/>
                          <w:szCs w:val="26"/>
                        </w:rPr>
                        <w:t xml:space="preserve"> than a </w:t>
                      </w:r>
                      <w:r>
                        <w:rPr>
                          <w:sz w:val="26"/>
                          <w:szCs w:val="26"/>
                        </w:rPr>
                        <w:t>g</w:t>
                      </w:r>
                      <w:r w:rsidRPr="00F369DC">
                        <w:rPr>
                          <w:sz w:val="26"/>
                          <w:szCs w:val="26"/>
                        </w:rPr>
                        <w:t xml:space="preserve">as </w:t>
                      </w:r>
                      <w:r>
                        <w:rPr>
                          <w:sz w:val="26"/>
                          <w:szCs w:val="26"/>
                        </w:rPr>
                        <w:t>c</w:t>
                      </w:r>
                      <w:r w:rsidRPr="00F369DC">
                        <w:rPr>
                          <w:sz w:val="26"/>
                          <w:szCs w:val="26"/>
                        </w:rPr>
                        <w:t>ar?</w:t>
                      </w:r>
                    </w:p>
                    <w:p w14:paraId="749E3133" w14:textId="77777777" w:rsidR="00831F09" w:rsidRDefault="00F369DC" w:rsidP="00F369DC">
                      <w:pPr>
                        <w:rPr>
                          <w:shd w:val="clear" w:color="auto" w:fill="FFFFFF"/>
                        </w:rPr>
                      </w:pPr>
                      <w:r>
                        <w:rPr>
                          <w:shd w:val="clear" w:color="auto" w:fill="FFFFFF"/>
                        </w:rPr>
                        <w:t xml:space="preserve">Fully electric vehicles (EV) are more expensive to buy, but they’re cheaper to run. Or are they? </w:t>
                      </w:r>
                    </w:p>
                    <w:p w14:paraId="75A47220" w14:textId="77777777" w:rsidR="00672584" w:rsidRDefault="00F369DC" w:rsidP="00F369DC">
                      <w:pPr>
                        <w:rPr>
                          <w:shd w:val="clear" w:color="auto" w:fill="FFFFFF"/>
                        </w:rPr>
                      </w:pPr>
                      <w:r>
                        <w:rPr>
                          <w:shd w:val="clear" w:color="auto" w:fill="FFFFFF"/>
                        </w:rPr>
                        <w:t xml:space="preserve">When it comes to a pure kilowatt to gas comparison, EVs win, hands down. </w:t>
                      </w:r>
                    </w:p>
                    <w:p w14:paraId="68906510" w14:textId="29672934" w:rsidR="00831F09" w:rsidRDefault="00F369DC" w:rsidP="00F369DC">
                      <w:pPr>
                        <w:rPr>
                          <w:shd w:val="clear" w:color="auto" w:fill="FFFFFF"/>
                        </w:rPr>
                      </w:pPr>
                      <w:r>
                        <w:rPr>
                          <w:shd w:val="clear" w:color="auto" w:fill="FFFFFF"/>
                        </w:rPr>
                        <w:t xml:space="preserve">But other factors can complicate the economics of EV ownership, </w:t>
                      </w:r>
                      <w:r w:rsidRPr="00F369DC">
                        <w:t>such</w:t>
                      </w:r>
                      <w:r>
                        <w:rPr>
                          <w:shd w:val="clear" w:color="auto" w:fill="FFFFFF"/>
                        </w:rPr>
                        <w:t xml:space="preserve"> as the higher initial price of an EV, the cost of your home charger, electricity costs, state fees to offset the loss of gas tax revenue, and time costs as you hunt for a charging station. </w:t>
                      </w:r>
                    </w:p>
                    <w:p w14:paraId="6BD066B4" w14:textId="5164B6F5" w:rsidR="00DC4669" w:rsidRDefault="00F369DC" w:rsidP="00831F09">
                      <w:pPr>
                        <w:spacing w:after="240"/>
                        <w:rPr>
                          <w:shd w:val="clear" w:color="auto" w:fill="FFFFFF"/>
                        </w:rPr>
                      </w:pPr>
                      <w:r>
                        <w:rPr>
                          <w:shd w:val="clear" w:color="auto" w:fill="FFFFFF"/>
                        </w:rPr>
                        <w:t>Ultimately</w:t>
                      </w:r>
                      <w:r w:rsidR="00311CB3">
                        <w:rPr>
                          <w:shd w:val="clear" w:color="auto" w:fill="FFFFFF"/>
                        </w:rPr>
                        <w:t>,</w:t>
                      </w:r>
                      <w:r>
                        <w:rPr>
                          <w:shd w:val="clear" w:color="auto" w:fill="FFFFFF"/>
                        </w:rPr>
                        <w:t xml:space="preserve"> EVs are less expensive to drive daily and better for clean skies, but they might not always be as </w:t>
                      </w:r>
                      <w:r w:rsidR="00311CB3">
                        <w:rPr>
                          <w:shd w:val="clear" w:color="auto" w:fill="FFFFFF"/>
                        </w:rPr>
                        <w:t>economical</w:t>
                      </w:r>
                      <w:r>
                        <w:rPr>
                          <w:shd w:val="clear" w:color="auto" w:fill="FFFFFF"/>
                        </w:rPr>
                        <w:t xml:space="preserve"> as we expect.</w:t>
                      </w:r>
                    </w:p>
                    <w:p w14:paraId="0A530421" w14:textId="62AE8456" w:rsidR="00F369DC" w:rsidRPr="00372EE7" w:rsidRDefault="00F369DC" w:rsidP="00F369DC"/>
                  </w:txbxContent>
                </v:textbox>
                <w10:wrap anchorx="margin" anchory="page"/>
              </v:shape>
            </w:pict>
          </mc:Fallback>
        </mc:AlternateContent>
      </w:r>
    </w:p>
    <w:p w14:paraId="678523A8" w14:textId="041CE033" w:rsidR="00B2575F" w:rsidRPr="00B2575F" w:rsidRDefault="00B2575F" w:rsidP="00B2575F">
      <w:pPr>
        <w:rPr>
          <w:lang w:val="en-CA"/>
        </w:rPr>
      </w:pPr>
    </w:p>
    <w:p w14:paraId="79B5DC23" w14:textId="5BB1EAC6" w:rsidR="00B2575F" w:rsidRPr="00B2575F" w:rsidRDefault="00B2575F" w:rsidP="00B2575F">
      <w:pPr>
        <w:rPr>
          <w:lang w:val="en-CA"/>
        </w:rPr>
      </w:pPr>
    </w:p>
    <w:p w14:paraId="50CB316F" w14:textId="4C1D5924" w:rsidR="00B2575F" w:rsidRPr="00B2575F" w:rsidRDefault="00B2575F" w:rsidP="00B2575F">
      <w:pPr>
        <w:rPr>
          <w:lang w:val="en-CA"/>
        </w:rPr>
      </w:pPr>
    </w:p>
    <w:p w14:paraId="1E345FF2" w14:textId="5CA2FD74" w:rsidR="00B2575F" w:rsidRPr="00B2575F" w:rsidRDefault="00B2575F" w:rsidP="00B2575F">
      <w:pPr>
        <w:rPr>
          <w:lang w:val="en-CA"/>
        </w:rPr>
      </w:pPr>
    </w:p>
    <w:p w14:paraId="5A517A9D" w14:textId="29DB82DD" w:rsidR="00B2575F" w:rsidRPr="00B2575F" w:rsidRDefault="00B2575F" w:rsidP="00B2575F">
      <w:pPr>
        <w:rPr>
          <w:lang w:val="en-CA"/>
        </w:rPr>
      </w:pPr>
    </w:p>
    <w:p w14:paraId="02D9BF9E" w14:textId="7523210B" w:rsidR="00B2575F" w:rsidRPr="00B2575F" w:rsidRDefault="00B2575F" w:rsidP="00B2575F">
      <w:pPr>
        <w:rPr>
          <w:lang w:val="en-CA"/>
        </w:rPr>
      </w:pPr>
    </w:p>
    <w:p w14:paraId="7698B70F" w14:textId="38064429" w:rsidR="00B2575F" w:rsidRPr="00B2575F" w:rsidRDefault="00B2575F" w:rsidP="00B2575F">
      <w:pPr>
        <w:rPr>
          <w:lang w:val="en-CA"/>
        </w:rPr>
      </w:pPr>
    </w:p>
    <w:p w14:paraId="5BB3B02A" w14:textId="5E440E74" w:rsidR="00B2575F" w:rsidRPr="00B2575F" w:rsidRDefault="00B2575F" w:rsidP="00B2575F">
      <w:pPr>
        <w:rPr>
          <w:lang w:val="en-CA"/>
        </w:rPr>
      </w:pPr>
    </w:p>
    <w:p w14:paraId="177A1374" w14:textId="2EFFB854" w:rsidR="00B2575F" w:rsidRPr="00B2575F" w:rsidRDefault="00B2575F" w:rsidP="00B2575F">
      <w:pPr>
        <w:rPr>
          <w:lang w:val="en-CA"/>
        </w:rPr>
      </w:pPr>
    </w:p>
    <w:p w14:paraId="4148F499" w14:textId="2EB1518D" w:rsidR="00B2575F" w:rsidRPr="00B2575F" w:rsidRDefault="00B2575F" w:rsidP="00B2575F">
      <w:pPr>
        <w:rPr>
          <w:lang w:val="en-CA"/>
        </w:rPr>
      </w:pPr>
    </w:p>
    <w:p w14:paraId="26DC78E9" w14:textId="7BE8A5B9" w:rsidR="00B2575F" w:rsidRPr="00B2575F" w:rsidRDefault="00B2575F" w:rsidP="00B2575F">
      <w:pPr>
        <w:rPr>
          <w:lang w:val="en-CA"/>
        </w:rPr>
      </w:pPr>
    </w:p>
    <w:p w14:paraId="731748A0" w14:textId="272AA1B8" w:rsidR="00B2575F" w:rsidRPr="00B2575F" w:rsidRDefault="00C36468" w:rsidP="00B2575F">
      <w:pPr>
        <w:rPr>
          <w:lang w:val="en-CA"/>
        </w:rPr>
      </w:pPr>
      <w:r>
        <w:rPr>
          <w:noProof/>
          <w:lang w:val="en-CA"/>
        </w:rPr>
        <w:drawing>
          <wp:anchor distT="0" distB="0" distL="114300" distR="114300" simplePos="0" relativeHeight="251895808" behindDoc="0" locked="0" layoutInCell="1" allowOverlap="1" wp14:anchorId="01820D66" wp14:editId="1DDEFCA4">
            <wp:simplePos x="0" y="0"/>
            <wp:positionH relativeFrom="column">
              <wp:posOffset>2469515</wp:posOffset>
            </wp:positionH>
            <wp:positionV relativeFrom="page">
              <wp:posOffset>8768715</wp:posOffset>
            </wp:positionV>
            <wp:extent cx="3236595" cy="145415"/>
            <wp:effectExtent l="0" t="0" r="1905" b="698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29">
                      <a:extLst>
                        <a:ext uri="{28A0092B-C50C-407E-A947-70E740481C1C}">
                          <a14:useLocalDpi xmlns:a14="http://schemas.microsoft.com/office/drawing/2010/main" val="0"/>
                        </a:ext>
                      </a:extLst>
                    </a:blip>
                    <a:stretch>
                      <a:fillRect/>
                    </a:stretch>
                  </pic:blipFill>
                  <pic:spPr>
                    <a:xfrm>
                      <a:off x="0" y="0"/>
                      <a:ext cx="3236595" cy="145415"/>
                    </a:xfrm>
                    <a:prstGeom prst="rect">
                      <a:avLst/>
                    </a:prstGeom>
                  </pic:spPr>
                </pic:pic>
              </a:graphicData>
            </a:graphic>
            <wp14:sizeRelH relativeFrom="margin">
              <wp14:pctWidth>0</wp14:pctWidth>
            </wp14:sizeRelH>
            <wp14:sizeRelV relativeFrom="margin">
              <wp14:pctHeight>0</wp14:pctHeight>
            </wp14:sizeRelV>
          </wp:anchor>
        </w:drawing>
      </w:r>
    </w:p>
    <w:p w14:paraId="38141949" w14:textId="7882414D" w:rsidR="00DA6E23" w:rsidRDefault="006B0D86" w:rsidP="00885BF4">
      <w:pPr>
        <w:pStyle w:val="Heading3"/>
        <w:jc w:val="left"/>
        <w:rPr>
          <w:b w:val="0"/>
          <w:bCs/>
        </w:rPr>
      </w:pPr>
      <w:r w:rsidRPr="00BF0A0F">
        <w:rPr>
          <w:noProof/>
        </w:rPr>
        <mc:AlternateContent>
          <mc:Choice Requires="wps">
            <w:drawing>
              <wp:anchor distT="0" distB="0" distL="114300" distR="114300" simplePos="0" relativeHeight="251804672" behindDoc="0" locked="0" layoutInCell="1" allowOverlap="1" wp14:anchorId="0E558A10" wp14:editId="73BE152B">
                <wp:simplePos x="0" y="0"/>
                <wp:positionH relativeFrom="margin">
                  <wp:posOffset>2371725</wp:posOffset>
                </wp:positionH>
                <wp:positionV relativeFrom="page">
                  <wp:posOffset>8971915</wp:posOffset>
                </wp:positionV>
                <wp:extent cx="4461510" cy="600075"/>
                <wp:effectExtent l="0" t="0" r="0" b="9525"/>
                <wp:wrapNone/>
                <wp:docPr id="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1510" cy="600075"/>
                        </a:xfrm>
                        <a:prstGeom prst="rect">
                          <a:avLst/>
                        </a:prstGeom>
                        <a:solidFill>
                          <a:srgbClr val="776E51"/>
                        </a:solidFill>
                        <a:ln>
                          <a:noFill/>
                        </a:ln>
                      </wps:spPr>
                      <wps:txbx>
                        <w:txbxContent>
                          <w:p w14:paraId="0A32B30B" w14:textId="6E151966" w:rsidR="000C7A70" w:rsidRPr="006B0D86" w:rsidRDefault="00CE35EF" w:rsidP="00831F09">
                            <w:pPr>
                              <w:pStyle w:val="Heading3"/>
                              <w:spacing w:before="60"/>
                              <w:rPr>
                                <w:color w:val="FFFFFF" w:themeColor="background1"/>
                                <w:sz w:val="24"/>
                                <w:szCs w:val="24"/>
                              </w:rPr>
                            </w:pPr>
                            <w:r>
                              <w:rPr>
                                <w:color w:val="FFFFFF" w:themeColor="background1"/>
                                <w:sz w:val="24"/>
                                <w:szCs w:val="24"/>
                              </w:rPr>
                              <w:t xml:space="preserve">Done with </w:t>
                            </w:r>
                            <w:r w:rsidR="00831F09">
                              <w:rPr>
                                <w:color w:val="FFFFFF" w:themeColor="background1"/>
                                <w:sz w:val="24"/>
                                <w:szCs w:val="24"/>
                              </w:rPr>
                              <w:t>house</w:t>
                            </w:r>
                            <w:r>
                              <w:rPr>
                                <w:color w:val="FFFFFF" w:themeColor="background1"/>
                                <w:sz w:val="24"/>
                                <w:szCs w:val="24"/>
                              </w:rPr>
                              <w:t>-</w:t>
                            </w:r>
                            <w:r w:rsidR="00831F09">
                              <w:rPr>
                                <w:color w:val="FFFFFF" w:themeColor="background1"/>
                                <w:sz w:val="24"/>
                                <w:szCs w:val="24"/>
                              </w:rPr>
                              <w:t xml:space="preserve">hunting on </w:t>
                            </w:r>
                            <w:r w:rsidR="006B0D86" w:rsidRPr="006B0D86">
                              <w:rPr>
                                <w:color w:val="FFFFFF" w:themeColor="background1"/>
                                <w:sz w:val="24"/>
                                <w:szCs w:val="24"/>
                              </w:rPr>
                              <w:t xml:space="preserve">the computer? Call to </w:t>
                            </w:r>
                            <w:r>
                              <w:rPr>
                                <w:color w:val="FFFFFF" w:themeColor="background1"/>
                                <w:sz w:val="24"/>
                                <w:szCs w:val="24"/>
                              </w:rPr>
                              <w:br/>
                              <w:t>start house-hunting in person</w:t>
                            </w:r>
                            <w:r w:rsidR="006B0D86" w:rsidRPr="006B0D86">
                              <w:rPr>
                                <w:color w:val="FFFFFF" w:themeColor="background1"/>
                                <w:sz w:val="24"/>
                                <w:szCs w:val="24"/>
                              </w:rPr>
                              <w:t>. ${Phone}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558A10" id="Text Box 114" o:spid="_x0000_s1066" type="#_x0000_t202" style="position:absolute;margin-left:186.75pt;margin-top:706.45pt;width:351.3pt;height:47.2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" fillcolor="#776e51" stroked="f">
                <v:textbox>
                  <w:txbxContent>
                    <w:p w14:paraId="0A32B30B" w14:textId="6E151966" w:rsidR="000C7A70" w:rsidRPr="006B0D86" w:rsidRDefault="00CE35EF" w:rsidP="00831F09">
                      <w:pPr>
                        <w:pStyle w:val="Heading3"/>
                        <w:spacing w:before="60"/>
                        <w:rPr>
                          <w:color w:val="FFFFFF" w:themeColor="background1"/>
                          <w:sz w:val="24"/>
                          <w:szCs w:val="24"/>
                        </w:rPr>
                      </w:pPr>
                      <w:r>
                        <w:rPr>
                          <w:color w:val="FFFFFF" w:themeColor="background1"/>
                          <w:sz w:val="24"/>
                          <w:szCs w:val="24"/>
                        </w:rPr>
                        <w:t xml:space="preserve">Done with </w:t>
                      </w:r>
                      <w:r w:rsidR="00831F09">
                        <w:rPr>
                          <w:color w:val="FFFFFF" w:themeColor="background1"/>
                          <w:sz w:val="24"/>
                          <w:szCs w:val="24"/>
                        </w:rPr>
                        <w:t>house</w:t>
                      </w:r>
                      <w:r>
                        <w:rPr>
                          <w:color w:val="FFFFFF" w:themeColor="background1"/>
                          <w:sz w:val="24"/>
                          <w:szCs w:val="24"/>
                        </w:rPr>
                        <w:t>-</w:t>
                      </w:r>
                      <w:r w:rsidR="00831F09">
                        <w:rPr>
                          <w:color w:val="FFFFFF" w:themeColor="background1"/>
                          <w:sz w:val="24"/>
                          <w:szCs w:val="24"/>
                        </w:rPr>
                        <w:t xml:space="preserve">hunting on </w:t>
                      </w:r>
                      <w:r w:rsidR="006B0D86" w:rsidRPr="006B0D86">
                        <w:rPr>
                          <w:color w:val="FFFFFF" w:themeColor="background1"/>
                          <w:sz w:val="24"/>
                          <w:szCs w:val="24"/>
                        </w:rPr>
                        <w:t xml:space="preserve">the computer? Call to </w:t>
                      </w:r>
                      <w:r>
                        <w:rPr>
                          <w:color w:val="FFFFFF" w:themeColor="background1"/>
                          <w:sz w:val="24"/>
                          <w:szCs w:val="24"/>
                        </w:rPr>
                        <w:br/>
                        <w:t>start house-hunting in person</w:t>
                      </w:r>
                      <w:r w:rsidR="006B0D86" w:rsidRPr="006B0D86">
                        <w:rPr>
                          <w:color w:val="FFFFFF" w:themeColor="background1"/>
                          <w:sz w:val="24"/>
                          <w:szCs w:val="24"/>
                        </w:rPr>
                        <w:t>. ${Phone}</w:t>
                      </w:r>
                    </w:p>
                  </w:txbxContent>
                </v:textbox>
                <w10:wrap anchorx="margin" anchory="page"/>
              </v:shape>
            </w:pict>
          </mc:Fallback>
        </mc:AlternateContent>
      </w:r>
    </w:p>
    <w:p w14:paraId="36CAD400" w14:textId="3C6AC9E2" w:rsidR="00197416" w:rsidRPr="00197416" w:rsidRDefault="00197416" w:rsidP="00197416">
      <w:pPr>
        <w:rPr>
          <w:lang w:val="en-CA"/>
        </w:rPr>
      </w:pPr>
    </w:p>
    <w:p w14:paraId="3309DBF8" w14:textId="5D8F92E2" w:rsidR="00ED3028" w:rsidRDefault="000B07E3">
      <w:pPr>
        <w:spacing w:after="0"/>
        <w:rPr>
          <w:lang w:val="en-CA"/>
        </w:rPr>
      </w:pPr>
      <w:r>
        <w:rPr>
          <w:noProof/>
          <w:lang w:val="en-CA"/>
        </w:rPr>
        <w:lastRenderedPageBreak/>
        <mc:AlternateContent>
          <mc:Choice Requires="wps">
            <w:drawing>
              <wp:anchor distT="0" distB="0" distL="114300" distR="114300" simplePos="0" relativeHeight="251929600" behindDoc="0" locked="0" layoutInCell="1" allowOverlap="1" wp14:anchorId="32FDF5D9" wp14:editId="108BCBD1">
                <wp:simplePos x="0" y="0"/>
                <wp:positionH relativeFrom="column">
                  <wp:posOffset>2392680</wp:posOffset>
                </wp:positionH>
                <wp:positionV relativeFrom="page">
                  <wp:posOffset>441960</wp:posOffset>
                </wp:positionV>
                <wp:extent cx="4387850" cy="144970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387850" cy="144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456F4F" w14:textId="77777777" w:rsidR="00ED3028" w:rsidRDefault="00ED3028" w:rsidP="00ED3028">
                            <w:pPr>
                              <w:pStyle w:val="Heading2"/>
                              <w:spacing w:before="0"/>
                            </w:pPr>
                            <w:r>
                              <w:rPr>
                                <w:shd w:val="clear" w:color="auto" w:fill="FFFFFF"/>
                              </w:rPr>
                              <w:t>Financial Therapy Is a Big Deal</w:t>
                            </w:r>
                          </w:p>
                          <w:p w14:paraId="1ECC0D6E" w14:textId="6B84297E" w:rsidR="00ED3028" w:rsidRPr="00F30D4E" w:rsidRDefault="00ED3028" w:rsidP="00ED3028">
                            <w:r>
                              <w:rPr>
                                <w:shd w:val="clear" w:color="auto" w:fill="FFFFFF"/>
                              </w:rPr>
                              <w:t xml:space="preserve">Worry about financial matters can have a crippling effect on people, negatively impacting their family life, work, and all other aspects of their lives. </w:t>
                            </w:r>
                            <w:r w:rsidR="000B07E3" w:rsidRPr="003424B5">
                              <w:t>Financial</w:t>
                            </w:r>
                            <w:r w:rsidR="000B07E3">
                              <w:rPr>
                                <w:shd w:val="clear" w:color="auto" w:fill="FFFFFF"/>
                              </w:rPr>
                              <w:t xml:space="preserve"> therapy is counseling that combines financial advice and emotional support. </w:t>
                            </w:r>
                            <w:r>
                              <w:rPr>
                                <w:shd w:val="clear" w:color="auto" w:fill="FFFFFF"/>
                              </w:rPr>
                              <w:t>For details about using this kind of counseling, and to find a certified financial therapist near you, search “</w:t>
                            </w:r>
                            <w:r w:rsidRPr="00D1244B">
                              <w:rPr>
                                <w:b/>
                                <w:bCs/>
                                <w:shd w:val="clear" w:color="auto" w:fill="FFFFFF"/>
                              </w:rPr>
                              <w:t>Financial Therapist</w:t>
                            </w:r>
                            <w:r w:rsidR="000B07E3">
                              <w:rPr>
                                <w:b/>
                                <w:bCs/>
                                <w:shd w:val="clear" w:color="auto" w:fill="FFFFFF"/>
                              </w:rPr>
                              <w:t>.</w:t>
                            </w:r>
                            <w:r>
                              <w:rPr>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FDF5D9" id="Text Box 26" o:spid="_x0000_s1067" type="#_x0000_t202" style="position:absolute;margin-left:188.4pt;margin-top:34.8pt;width:345.5pt;height:114.15pt;z-index:25192960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" filled="f" stroked="f" strokeweight=".5pt">
                <v:textbox>
                  <w:txbxContent>
                    <w:p w14:paraId="4C456F4F" w14:textId="77777777" w:rsidR="00ED3028" w:rsidRDefault="00ED3028" w:rsidP="00ED3028">
                      <w:pPr>
                        <w:pStyle w:val="Heading2"/>
                        <w:spacing w:before="0"/>
                      </w:pPr>
                      <w:r>
                        <w:rPr>
                          <w:shd w:val="clear" w:color="auto" w:fill="FFFFFF"/>
                        </w:rPr>
                        <w:t>Financial Therapy Is a Big Deal</w:t>
                      </w:r>
                    </w:p>
                    <w:p w14:paraId="1ECC0D6E" w14:textId="6B84297E" w:rsidR="00ED3028" w:rsidRPr="00F30D4E" w:rsidRDefault="00ED3028" w:rsidP="00ED3028">
                      <w:r>
                        <w:rPr>
                          <w:shd w:val="clear" w:color="auto" w:fill="FFFFFF"/>
                        </w:rPr>
                        <w:t xml:space="preserve">Worry about financial matters can have a crippling effect on people, negatively impacting their family life, work, and all other aspects of their lives. </w:t>
                      </w:r>
                      <w:r w:rsidR="000B07E3" w:rsidRPr="003424B5">
                        <w:t>Financial</w:t>
                      </w:r>
                      <w:r w:rsidR="000B07E3">
                        <w:rPr>
                          <w:shd w:val="clear" w:color="auto" w:fill="FFFFFF"/>
                        </w:rPr>
                        <w:t xml:space="preserve"> therapy is counseling that combines financial advice and emotional support. </w:t>
                      </w:r>
                      <w:r>
                        <w:rPr>
                          <w:shd w:val="clear" w:color="auto" w:fill="FFFFFF"/>
                        </w:rPr>
                        <w:t>For details about using this kind of counseling, and to find a certified financial therapist near you, search “</w:t>
                      </w:r>
                      <w:r w:rsidRPr="00D1244B">
                        <w:rPr>
                          <w:b/>
                          <w:bCs/>
                          <w:shd w:val="clear" w:color="auto" w:fill="FFFFFF"/>
                        </w:rPr>
                        <w:t>Financial Therapist</w:t>
                      </w:r>
                      <w:r w:rsidR="000B07E3">
                        <w:rPr>
                          <w:b/>
                          <w:bCs/>
                          <w:shd w:val="clear" w:color="auto" w:fill="FFFFFF"/>
                        </w:rPr>
                        <w:t>.</w:t>
                      </w:r>
                      <w:r>
                        <w:rPr>
                          <w:shd w:val="clear" w:color="auto" w:fill="FFFFFF"/>
                        </w:rPr>
                        <w:t>”</w:t>
                      </w:r>
                    </w:p>
                  </w:txbxContent>
                </v:textbox>
                <w10:wrap anchory="page"/>
              </v:shape>
            </w:pict>
          </mc:Fallback>
        </mc:AlternateContent>
      </w:r>
      <w:r w:rsidR="00ED3028">
        <w:rPr>
          <w:noProof/>
          <w:lang w:val="en-CA"/>
        </w:rPr>
        <mc:AlternateContent>
          <mc:Choice Requires="wps">
            <w:drawing>
              <wp:anchor distT="0" distB="0" distL="114300" distR="114300" simplePos="0" relativeHeight="251928576" behindDoc="0" locked="0" layoutInCell="1" allowOverlap="1" wp14:anchorId="3A38902D" wp14:editId="5E16C2C0">
                <wp:simplePos x="0" y="0"/>
                <wp:positionH relativeFrom="margin">
                  <wp:align>left</wp:align>
                </wp:positionH>
                <wp:positionV relativeFrom="page">
                  <wp:posOffset>474980</wp:posOffset>
                </wp:positionV>
                <wp:extent cx="2392680" cy="2752090"/>
                <wp:effectExtent l="0" t="0" r="7620" b="0"/>
                <wp:wrapNone/>
                <wp:docPr id="75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2752090"/>
                        </a:xfrm>
                        <a:prstGeom prst="rect">
                          <a:avLst/>
                        </a:prstGeom>
                        <a:solidFill>
                          <a:schemeClr val="accent1">
                            <a:lumMod val="20000"/>
                            <a:lumOff val="80000"/>
                            <a:alpha val="69803"/>
                          </a:schemeClr>
                        </a:solidFill>
                        <a:ln>
                          <a:noFill/>
                        </a:ln>
                      </wps:spPr>
                      <wps:txbx>
                        <w:txbxContent>
                          <w:p w14:paraId="2F9616F1" w14:textId="77777777" w:rsidR="00ED3028" w:rsidRPr="008256B0" w:rsidRDefault="00ED3028" w:rsidP="00ED3028">
                            <w:pPr>
                              <w:pStyle w:val="Heading4"/>
                              <w:ind w:right="60"/>
                            </w:pPr>
                            <w:r>
                              <w:t xml:space="preserve">Are Open Houses </w:t>
                            </w:r>
                            <w:r>
                              <w:br/>
                              <w:t>a Waste of Time?</w:t>
                            </w:r>
                          </w:p>
                          <w:p w14:paraId="2BFAF205" w14:textId="77777777" w:rsidR="00ED3028" w:rsidRDefault="00ED3028" w:rsidP="00ED3028">
                            <w:r>
                              <w:t xml:space="preserve">With an increasing number of homes on the market, many real estate agents are asking sellers to approve holding open houses. Do they work? Read this short explanation and decide for yourself. </w:t>
                            </w:r>
                          </w:p>
                          <w:p w14:paraId="552374D2" w14:textId="77777777" w:rsidR="00ED3028" w:rsidRPr="00AF6E9B" w:rsidRDefault="00ED3028" w:rsidP="00ED3028">
                            <w:pPr>
                              <w:ind w:right="2040"/>
                            </w:pPr>
                            <w:r>
                              <w:t>Use your QR app to read now, or text me for a copy.</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A38902D" id="Text Box 34" o:spid="_x0000_s1068" type="#_x0000_t202" style="position:absolute;margin-left:0;margin-top:37.4pt;width:188.4pt;height:216.7pt;z-index:251928576;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" fillcolor="#dbe5f1 [660]" stroked="f">
                <v:fill opacity="45746f"/>
                <v:textbox>
                  <w:txbxContent>
                    <w:p w14:paraId="2F9616F1" w14:textId="77777777" w:rsidR="00ED3028" w:rsidRPr="008256B0" w:rsidRDefault="00ED3028" w:rsidP="00ED3028">
                      <w:pPr>
                        <w:pStyle w:val="Heading4"/>
                        <w:ind w:right="60"/>
                      </w:pPr>
                      <w:r>
                        <w:t xml:space="preserve">Are Open Houses </w:t>
                      </w:r>
                      <w:r>
                        <w:br/>
                        <w:t>a Waste of Time?</w:t>
                      </w:r>
                    </w:p>
                    <w:p w14:paraId="2BFAF205" w14:textId="77777777" w:rsidR="00ED3028" w:rsidRDefault="00ED3028" w:rsidP="00ED3028">
                      <w:r>
                        <w:t xml:space="preserve">With an increasing number of homes on the market, many real estate agents are asking sellers to approve holding open houses. Do they work? Read this short explanation and decide for yourself. </w:t>
                      </w:r>
                    </w:p>
                    <w:p w14:paraId="552374D2" w14:textId="77777777" w:rsidR="00ED3028" w:rsidRPr="00AF6E9B" w:rsidRDefault="00ED3028" w:rsidP="00ED3028">
                      <w:pPr>
                        <w:ind w:right="2040"/>
                      </w:pPr>
                      <w:r>
                        <w:t>Use your QR app to read now, or text me for a copy.</w:t>
                      </w:r>
                    </w:p>
                  </w:txbxContent>
                </v:textbox>
                <w10:wrap anchorx="margin" anchory="page"/>
              </v:shape>
            </w:pict>
          </mc:Fallback>
        </mc:AlternateContent>
      </w:r>
    </w:p>
    <w:p w14:paraId="05E97ABD" w14:textId="0CFEFCD7" w:rsidR="00ED3028" w:rsidRDefault="00EE2D14">
      <w:pPr>
        <w:spacing w:after="0"/>
        <w:rPr>
          <w:lang w:val="en-CA"/>
        </w:rPr>
      </w:pPr>
      <w:r w:rsidRPr="00FC60FC">
        <w:rPr>
          <w:i/>
          <w:noProof/>
        </w:rPr>
        <mc:AlternateContent>
          <mc:Choice Requires="wps">
            <w:drawing>
              <wp:anchor distT="0" distB="0" distL="114300" distR="114300" simplePos="0" relativeHeight="251941888" behindDoc="0" locked="0" layoutInCell="1" allowOverlap="1" wp14:anchorId="2D367286" wp14:editId="77E5575F">
                <wp:simplePos x="0" y="0"/>
                <wp:positionH relativeFrom="margin">
                  <wp:posOffset>-22302</wp:posOffset>
                </wp:positionH>
                <wp:positionV relativeFrom="margin">
                  <wp:posOffset>3270219</wp:posOffset>
                </wp:positionV>
                <wp:extent cx="4415155" cy="796290"/>
                <wp:effectExtent l="0" t="0" r="0" b="3810"/>
                <wp:wrapNone/>
                <wp:docPr id="6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155" cy="79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73ACB" w14:textId="77777777" w:rsidR="00EE2D14" w:rsidRPr="004F3300" w:rsidRDefault="00EE2D14" w:rsidP="00EE2D14">
                            <w:pPr>
                              <w:spacing w:after="0"/>
                              <w:rPr>
                                <w:rFonts w:ascii="Century Gothic" w:hAnsi="Century Gothic" w:cs="Calibri Light"/>
                                <w:b/>
                                <w:color w:val="766852"/>
                                <w:sz w:val="64"/>
                                <w:szCs w:val="64"/>
                                <w14:shadow w14:blurRad="50800" w14:dist="38100" w14:dir="2700000" w14:sx="100000" w14:sy="100000" w14:kx="0" w14:ky="0" w14:algn="tl">
                                  <w14:srgbClr w14:val="000000">
                                    <w14:alpha w14:val="60000"/>
                                  </w14:srgbClr>
                                </w14:shadow>
                              </w:rPr>
                            </w:pPr>
                            <w:r w:rsidRPr="004F3300">
                              <w:rPr>
                                <w:rFonts w:ascii="Arial Narrow" w:hAnsi="Arial Narrow" w:cs="Calibri Light"/>
                                <w:b/>
                                <w:color w:val="766852"/>
                                <w:sz w:val="64"/>
                                <w:szCs w:val="64"/>
                                <w14:shadow w14:blurRad="50800" w14:dist="38100" w14:dir="2700000" w14:sx="100000" w14:sy="100000" w14:kx="0" w14:ky="0" w14:algn="tl">
                                  <w14:srgbClr w14:val="000000">
                                    <w14:alpha w14:val="60000"/>
                                  </w14:srgbClr>
                                </w14:shadow>
                              </w:rPr>
                              <w:t>One Monthly</w:t>
                            </w:r>
                          </w:p>
                          <w:p w14:paraId="21B7387E" w14:textId="77777777" w:rsidR="00EE2D14" w:rsidRPr="00E765E5" w:rsidRDefault="00EE2D14" w:rsidP="00EE2D14">
                            <w:pPr>
                              <w:spacing w:after="0"/>
                              <w:rPr>
                                <w:rFonts w:ascii="Century Gothic" w:hAnsi="Century Gothic"/>
                                <w:b/>
                                <w:bCs/>
                                <w:color w:val="27415F"/>
                                <w:sz w:val="80"/>
                                <w:szCs w:val="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67286" id="Text Box 107" o:spid="_x0000_s1069" type="#_x0000_t202" style="position:absolute;margin-left:-1.75pt;margin-top:257.5pt;width:347.65pt;height:62.7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" filled="f" stroked="f">
                <v:textbox>
                  <w:txbxContent>
                    <w:p w14:paraId="01973ACB" w14:textId="77777777" w:rsidR="00EE2D14" w:rsidRPr="004F3300" w:rsidRDefault="00EE2D14" w:rsidP="00EE2D14">
                      <w:pPr>
                        <w:spacing w:after="0"/>
                        <w:rPr>
                          <w:rFonts w:ascii="Century Gothic" w:hAnsi="Century Gothic" w:cs="Calibri Light"/>
                          <w:b/>
                          <w:color w:val="766852"/>
                          <w:sz w:val="64"/>
                          <w:szCs w:val="64"/>
                          <w14:shadow w14:blurRad="50800" w14:dist="38100" w14:dir="2700000" w14:sx="100000" w14:sy="100000" w14:kx="0" w14:ky="0" w14:algn="tl">
                            <w14:srgbClr w14:val="000000">
                              <w14:alpha w14:val="60000"/>
                            </w14:srgbClr>
                          </w14:shadow>
                        </w:rPr>
                      </w:pPr>
                      <w:r w:rsidRPr="004F3300">
                        <w:rPr>
                          <w:rFonts w:ascii="Arial Narrow" w:hAnsi="Arial Narrow" w:cs="Calibri Light"/>
                          <w:b/>
                          <w:color w:val="766852"/>
                          <w:sz w:val="64"/>
                          <w:szCs w:val="64"/>
                          <w14:shadow w14:blurRad="50800" w14:dist="38100" w14:dir="2700000" w14:sx="100000" w14:sy="100000" w14:kx="0" w14:ky="0" w14:algn="tl">
                            <w14:srgbClr w14:val="000000">
                              <w14:alpha w14:val="60000"/>
                            </w14:srgbClr>
                          </w14:shadow>
                        </w:rPr>
                        <w:t>One Monthly</w:t>
                      </w:r>
                    </w:p>
                    <w:p w14:paraId="21B7387E" w14:textId="77777777" w:rsidR="00EE2D14" w:rsidRPr="00E765E5" w:rsidRDefault="00EE2D14" w:rsidP="00EE2D14">
                      <w:pPr>
                        <w:spacing w:after="0"/>
                        <w:rPr>
                          <w:rFonts w:ascii="Century Gothic" w:hAnsi="Century Gothic"/>
                          <w:b/>
                          <w:bCs/>
                          <w:color w:val="27415F"/>
                          <w:sz w:val="80"/>
                          <w:szCs w:val="80"/>
                        </w:rPr>
                      </w:pPr>
                    </w:p>
                  </w:txbxContent>
                </v:textbox>
                <w10:wrap anchorx="margin" anchory="margin"/>
              </v:shape>
            </w:pict>
          </mc:Fallback>
        </mc:AlternateContent>
      </w:r>
      <w:r w:rsidR="00BD3575">
        <w:rPr>
          <w:noProof/>
          <w:lang w:val="en-CA"/>
        </w:rPr>
        <mc:AlternateContent>
          <mc:Choice Requires="wps">
            <w:drawing>
              <wp:anchor distT="0" distB="0" distL="114300" distR="114300" simplePos="0" relativeHeight="251942912" behindDoc="0" locked="0" layoutInCell="1" allowOverlap="1" wp14:anchorId="360728BF" wp14:editId="5822B024">
                <wp:simplePos x="0" y="0"/>
                <wp:positionH relativeFrom="column">
                  <wp:posOffset>1264920</wp:posOffset>
                </wp:positionH>
                <wp:positionV relativeFrom="page">
                  <wp:posOffset>4068445</wp:posOffset>
                </wp:positionV>
                <wp:extent cx="3788410" cy="1956435"/>
                <wp:effectExtent l="0" t="0" r="1412240" b="24765"/>
                <wp:wrapNone/>
                <wp:docPr id="39" name="Rounded Rectangular Callout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8410" cy="1956435"/>
                        </a:xfrm>
                        <a:prstGeom prst="wedgeRoundRectCallout">
                          <a:avLst>
                            <a:gd name="adj1" fmla="val 85467"/>
                            <a:gd name="adj2" fmla="val -11975"/>
                            <a:gd name="adj3" fmla="val 16667"/>
                          </a:avLst>
                        </a:prstGeom>
                        <a:solidFill>
                          <a:srgbClr val="FFFF99"/>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337A6DA" w14:textId="77777777" w:rsidR="00ED3028" w:rsidRDefault="00ED3028" w:rsidP="00ED3028">
                            <w:pPr>
                              <w:pStyle w:val="Heading4"/>
                            </w:pPr>
                            <w:r>
                              <w:t>Slide this Alternative Article Over…</w:t>
                            </w:r>
                          </w:p>
                          <w:p w14:paraId="0908BB96" w14:textId="77777777" w:rsidR="00ED3028" w:rsidRDefault="00ED3028" w:rsidP="00ED3028">
                            <w:pPr>
                              <w:spacing w:after="80"/>
                              <w:rPr>
                                <w:lang w:val="en-CA"/>
                              </w:rPr>
                            </w:pPr>
                            <w:r w:rsidRPr="00A53561">
                              <w:rPr>
                                <w:b/>
                                <w:bCs/>
                                <w:i/>
                                <w:iCs/>
                                <w:lang w:val="en-CA"/>
                              </w:rPr>
                              <w:t>If you don’t need the mailing label area</w:t>
                            </w:r>
                            <w:r>
                              <w:rPr>
                                <w:lang w:val="en-CA"/>
                              </w:rPr>
                              <w:t xml:space="preserve">, you can slide this article over to cover the center panel. You can also delete the text inside the box and type your own article here. </w:t>
                            </w:r>
                          </w:p>
                          <w:p w14:paraId="2F111A6D" w14:textId="77777777" w:rsidR="00ED3028" w:rsidRDefault="00ED3028" w:rsidP="00ED3028">
                            <w:pPr>
                              <w:spacing w:after="80"/>
                              <w:rPr>
                                <w:lang w:val="en-CA"/>
                              </w:rPr>
                            </w:pPr>
                            <w:r>
                              <w:rPr>
                                <w:lang w:val="en-CA"/>
                              </w:rPr>
                              <w:t>To slide the article, click the edge of the article box. Then hold your mouse button down as you move it.</w:t>
                            </w:r>
                          </w:p>
                          <w:p w14:paraId="3E2F8328" w14:textId="77777777" w:rsidR="00ED3028" w:rsidRDefault="00ED3028" w:rsidP="00ED3028">
                            <w:pPr>
                              <w:spacing w:after="80" w:line="249" w:lineRule="auto"/>
                              <w:jc w:val="center"/>
                              <w:rPr>
                                <w:lang w:val="en-CA"/>
                              </w:rPr>
                            </w:pPr>
                            <w:r>
                              <w:rPr>
                                <w:b/>
                                <w:bCs/>
                                <w:color w:val="FF0000"/>
                                <w:lang w:val="en-CA"/>
                              </w:rPr>
                              <w:t>Delete any box (including this yellow box) by clicking on the edge of the box, then clicking delete on your keyboard.</w:t>
                            </w:r>
                          </w:p>
                        </w:txbxContent>
                      </wps:txbx>
                      <wps:bodyPr rot="0" vert="horz" wrap="square" lIns="36576" tIns="36576" rIns="36576" bIns="36576" anchor="t" anchorCtr="0" upright="1">
                        <a:noAutofit/>
                      </wps:bodyPr>
                    </wps:wsp>
                  </a:graphicData>
                </a:graphic>
              </wp:anchor>
            </w:drawing>
          </mc:Choice>
          <mc:Fallback>
            <w:pict>
              <v:shapetype w14:anchorId="360728B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0" o:spid="_x0000_s1070" type="#_x0000_t62" style="position:absolute;margin-left:99.6pt;margin-top:320.35pt;width:298.3pt;height:154.05pt;z-index:2519429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" adj="29261,8213" fillcolor="#ff9" strokeweight="2pt">
                <v:shadow color="#eeece1"/>
                <v:textbox inset="2.88pt,2.88pt,2.88pt,2.88pt">
                  <w:txbxContent>
                    <w:p w14:paraId="0337A6DA" w14:textId="77777777" w:rsidR="00ED3028" w:rsidRDefault="00ED3028" w:rsidP="00ED3028">
                      <w:pPr>
                        <w:pStyle w:val="Heading4"/>
                      </w:pPr>
                      <w:r>
                        <w:t>Slide this Alternative Article Over…</w:t>
                      </w:r>
                    </w:p>
                    <w:p w14:paraId="0908BB96" w14:textId="77777777" w:rsidR="00ED3028" w:rsidRDefault="00ED3028" w:rsidP="00ED3028">
                      <w:pPr>
                        <w:spacing w:after="80"/>
                        <w:rPr>
                          <w:lang w:val="en-CA"/>
                        </w:rPr>
                      </w:pPr>
                      <w:r w:rsidRPr="00A53561">
                        <w:rPr>
                          <w:b/>
                          <w:bCs/>
                          <w:i/>
                          <w:iCs/>
                          <w:lang w:val="en-CA"/>
                        </w:rPr>
                        <w:t>If you don’t need the mailing label area</w:t>
                      </w:r>
                      <w:r>
                        <w:rPr>
                          <w:lang w:val="en-CA"/>
                        </w:rPr>
                        <w:t xml:space="preserve">, you can slide this article over to cover the center panel. You can also delete the text inside the box and type your own article here. </w:t>
                      </w:r>
                    </w:p>
                    <w:p w14:paraId="2F111A6D" w14:textId="77777777" w:rsidR="00ED3028" w:rsidRDefault="00ED3028" w:rsidP="00ED3028">
                      <w:pPr>
                        <w:spacing w:after="80"/>
                        <w:rPr>
                          <w:lang w:val="en-CA"/>
                        </w:rPr>
                      </w:pPr>
                      <w:r>
                        <w:rPr>
                          <w:lang w:val="en-CA"/>
                        </w:rPr>
                        <w:t>To slide the article, click the edge of the article box. Then hold your mouse button down as you move it.</w:t>
                      </w:r>
                    </w:p>
                    <w:p w14:paraId="3E2F8328" w14:textId="77777777" w:rsidR="00ED3028" w:rsidRDefault="00ED3028" w:rsidP="00ED3028">
                      <w:pPr>
                        <w:spacing w:after="80" w:line="249" w:lineRule="auto"/>
                        <w:jc w:val="center"/>
                        <w:rPr>
                          <w:lang w:val="en-CA"/>
                        </w:rPr>
                      </w:pPr>
                      <w:r>
                        <w:rPr>
                          <w:b/>
                          <w:bCs/>
                          <w:color w:val="FF0000"/>
                          <w:lang w:val="en-CA"/>
                        </w:rPr>
                        <w:t>Delete any box (including this yellow box) by clicking on the edge of the box, then clicking delete on your keyboard.</w:t>
                      </w:r>
                    </w:p>
                  </w:txbxContent>
                </v:textbox>
                <w10:wrap anchory="page"/>
              </v:shape>
            </w:pict>
          </mc:Fallback>
        </mc:AlternateContent>
      </w:r>
      <w:r w:rsidR="00BD3575">
        <w:rPr>
          <w:noProof/>
          <w:lang w:val="en-CA"/>
        </w:rPr>
        <mc:AlternateContent>
          <mc:Choice Requires="wps">
            <w:drawing>
              <wp:anchor distT="0" distB="0" distL="114300" distR="114300" simplePos="0" relativeHeight="251913216" behindDoc="0" locked="0" layoutInCell="1" allowOverlap="1" wp14:anchorId="74931937" wp14:editId="3DD76D22">
                <wp:simplePos x="0" y="0"/>
                <wp:positionH relativeFrom="column">
                  <wp:posOffset>0</wp:posOffset>
                </wp:positionH>
                <wp:positionV relativeFrom="page">
                  <wp:posOffset>4266565</wp:posOffset>
                </wp:positionV>
                <wp:extent cx="3000375" cy="1308100"/>
                <wp:effectExtent l="0" t="0" r="0" b="6350"/>
                <wp:wrapNone/>
                <wp:docPr id="2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30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8845D" w14:textId="77777777" w:rsidR="00ED3028" w:rsidRPr="001E0F1C" w:rsidRDefault="00ED3028" w:rsidP="00ED3028">
                            <w:pPr>
                              <w:spacing w:after="0"/>
                            </w:pPr>
                            <w:r w:rsidRPr="001E0F1C">
                              <w:t>${Name}</w:t>
                            </w:r>
                          </w:p>
                          <w:p w14:paraId="250A95A7" w14:textId="77777777" w:rsidR="00ED3028" w:rsidRPr="001E0F1C" w:rsidRDefault="00ED3028" w:rsidP="00ED3028">
                            <w:pPr>
                              <w:spacing w:after="0"/>
                            </w:pPr>
                            <w:r w:rsidRPr="001E0F1C">
                              <w:t>${Company Name}</w:t>
                            </w:r>
                          </w:p>
                          <w:p w14:paraId="221BE9CB" w14:textId="77777777" w:rsidR="00ED3028" w:rsidRPr="001E0F1C" w:rsidRDefault="00ED3028" w:rsidP="00ED3028">
                            <w:pPr>
                              <w:spacing w:after="0"/>
                            </w:pPr>
                            <w:r w:rsidRPr="001E0F1C">
                              <w:t>${Company Address}</w:t>
                            </w:r>
                          </w:p>
                          <w:p w14:paraId="23E4E2D5" w14:textId="77777777" w:rsidR="00ED3028" w:rsidRPr="001E0F1C" w:rsidRDefault="00ED3028" w:rsidP="00ED3028">
                            <w:pPr>
                              <w:spacing w:after="0"/>
                            </w:pPr>
                            <w:r w:rsidRPr="001E0F1C">
                              <w:t>${</w:t>
                            </w:r>
                            <w:r w:rsidRPr="00DE0204">
                              <w:t>City</w:t>
                            </w:r>
                            <w:r>
                              <w:t xml:space="preserve"> - </w:t>
                            </w:r>
                            <w:r w:rsidRPr="00DE0204">
                              <w:t>State</w:t>
                            </w:r>
                            <w:r>
                              <w:t xml:space="preserve"> or </w:t>
                            </w:r>
                            <w:r w:rsidRPr="00DE0204">
                              <w:t>Province</w:t>
                            </w:r>
                            <w:r>
                              <w:t xml:space="preserve"> - </w:t>
                            </w:r>
                            <w:r w:rsidRPr="00DE0204">
                              <w:t>Postal Code</w:t>
                            </w:r>
                            <w:r w:rsidRPr="001E0F1C">
                              <w:t>}</w:t>
                            </w:r>
                          </w:p>
                          <w:p w14:paraId="1EDECB8D" w14:textId="77777777" w:rsidR="00ED3028" w:rsidRDefault="00ED3028" w:rsidP="00ED3028">
                            <w:pPr>
                              <w:spacing w:line="256" w:lineRule="auto"/>
                            </w:pPr>
                            <w:r w:rsidRPr="001E0F1C">
                              <w:t>${License}</w:t>
                            </w:r>
                          </w:p>
                        </w:txbxContent>
                      </wps:txbx>
                      <wps:bodyPr rot="0" vert="horz" wrap="square" lIns="91440" tIns="45720" rIns="91440" bIns="45720" anchor="t" anchorCtr="0" upright="1">
                        <a:noAutofit/>
                      </wps:bodyPr>
                    </wps:wsp>
                  </a:graphicData>
                </a:graphic>
              </wp:anchor>
            </w:drawing>
          </mc:Choice>
          <mc:Fallback>
            <w:pict>
              <v:shape w14:anchorId="74931937" id="Text Box 108" o:spid="_x0000_s1071" type="#_x0000_t202" style="position:absolute;margin-left:0;margin-top:335.95pt;width:236.25pt;height:103pt;z-index:2519132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" filled="f" stroked="f">
                <v:textbox>
                  <w:txbxContent>
                    <w:p w14:paraId="1C48845D" w14:textId="77777777" w:rsidR="00ED3028" w:rsidRPr="001E0F1C" w:rsidRDefault="00ED3028" w:rsidP="00ED3028">
                      <w:pPr>
                        <w:spacing w:after="0"/>
                      </w:pPr>
                      <w:r w:rsidRPr="001E0F1C">
                        <w:t>${Name}</w:t>
                      </w:r>
                    </w:p>
                    <w:p w14:paraId="250A95A7" w14:textId="77777777" w:rsidR="00ED3028" w:rsidRPr="001E0F1C" w:rsidRDefault="00ED3028" w:rsidP="00ED3028">
                      <w:pPr>
                        <w:spacing w:after="0"/>
                      </w:pPr>
                      <w:r w:rsidRPr="001E0F1C">
                        <w:t>${Company Name}</w:t>
                      </w:r>
                    </w:p>
                    <w:p w14:paraId="221BE9CB" w14:textId="77777777" w:rsidR="00ED3028" w:rsidRPr="001E0F1C" w:rsidRDefault="00ED3028" w:rsidP="00ED3028">
                      <w:pPr>
                        <w:spacing w:after="0"/>
                      </w:pPr>
                      <w:r w:rsidRPr="001E0F1C">
                        <w:t>${Company Address}</w:t>
                      </w:r>
                    </w:p>
                    <w:p w14:paraId="23E4E2D5" w14:textId="77777777" w:rsidR="00ED3028" w:rsidRPr="001E0F1C" w:rsidRDefault="00ED3028" w:rsidP="00ED3028">
                      <w:pPr>
                        <w:spacing w:after="0"/>
                      </w:pPr>
                      <w:r w:rsidRPr="001E0F1C">
                        <w:t>${</w:t>
                      </w:r>
                      <w:r w:rsidRPr="00DE0204">
                        <w:t>City</w:t>
                      </w:r>
                      <w:r>
                        <w:t xml:space="preserve"> - </w:t>
                      </w:r>
                      <w:r w:rsidRPr="00DE0204">
                        <w:t>State</w:t>
                      </w:r>
                      <w:r>
                        <w:t xml:space="preserve"> or </w:t>
                      </w:r>
                      <w:r w:rsidRPr="00DE0204">
                        <w:t>Province</w:t>
                      </w:r>
                      <w:r>
                        <w:t xml:space="preserve"> - </w:t>
                      </w:r>
                      <w:r w:rsidRPr="00DE0204">
                        <w:t>Postal Code</w:t>
                      </w:r>
                      <w:r w:rsidRPr="001E0F1C">
                        <w:t>}</w:t>
                      </w:r>
                    </w:p>
                    <w:p w14:paraId="1EDECB8D" w14:textId="77777777" w:rsidR="00ED3028" w:rsidRDefault="00ED3028" w:rsidP="00ED3028">
                      <w:pPr>
                        <w:spacing w:line="256" w:lineRule="auto"/>
                      </w:pPr>
                      <w:r w:rsidRPr="001E0F1C">
                        <w:t>${License}</w:t>
                      </w:r>
                    </w:p>
                  </w:txbxContent>
                </v:textbox>
                <w10:wrap anchory="page"/>
              </v:shape>
            </w:pict>
          </mc:Fallback>
        </mc:AlternateContent>
      </w:r>
      <w:r w:rsidR="00BD3575">
        <w:rPr>
          <w:noProof/>
          <w:lang w:val="en-CA"/>
        </w:rPr>
        <mc:AlternateContent>
          <mc:Choice Requires="wps">
            <w:drawing>
              <wp:anchor distT="0" distB="0" distL="114300" distR="114300" simplePos="0" relativeHeight="251920384" behindDoc="0" locked="0" layoutInCell="1" allowOverlap="1" wp14:anchorId="36D3A50F" wp14:editId="1CE90269">
                <wp:simplePos x="0" y="0"/>
                <wp:positionH relativeFrom="margin">
                  <wp:posOffset>5151120</wp:posOffset>
                </wp:positionH>
                <wp:positionV relativeFrom="page">
                  <wp:posOffset>3565525</wp:posOffset>
                </wp:positionV>
                <wp:extent cx="6853555" cy="2927350"/>
                <wp:effectExtent l="0" t="0" r="4445" b="635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2927350"/>
                        </a:xfrm>
                        <a:prstGeom prst="rect">
                          <a:avLst/>
                        </a:prstGeom>
                        <a:solidFill>
                          <a:srgbClr val="F6F5F0"/>
                        </a:solidFill>
                        <a:ln>
                          <a:noFill/>
                        </a:ln>
                      </wps:spPr>
                      <wps:txbx>
                        <w:txbxContent>
                          <w:p w14:paraId="640C8AAD" w14:textId="77777777" w:rsidR="00012EA8" w:rsidRDefault="00ED3028" w:rsidP="00012EA8">
                            <w:pPr>
                              <w:pStyle w:val="Heading2"/>
                              <w:spacing w:before="240"/>
                            </w:pPr>
                            <w:r w:rsidRPr="00812040">
                              <w:rPr>
                                <w:bCs/>
                                <w:color w:val="4F81BD" w:themeColor="accent1"/>
                              </w:rPr>
                              <w:t xml:space="preserve"> </w:t>
                            </w:r>
                            <w:r w:rsidR="00012EA8">
                              <w:t>Dr. Seuss' Mid-Century Home for Sale for the First Time Since Built</w:t>
                            </w:r>
                          </w:p>
                          <w:p w14:paraId="4C83866F" w14:textId="16CFD1FA" w:rsidR="00ED3028" w:rsidRDefault="00012EA8" w:rsidP="00012EA8">
                            <w:pPr>
                              <w:ind w:right="166"/>
                            </w:pPr>
                            <w:r>
                              <w:t>Can you sell it in a box? Can you sell it with a fox? The Theodor Suess Geisel home hit the market in August for the first time ever. We don't yet know the selling price, but the asking price was nearly $19 million. There’s a great story about the history of the house online. Search: “</w:t>
                            </w:r>
                            <w:proofErr w:type="spellStart"/>
                            <w:r w:rsidRPr="00012EA8">
                              <w:rPr>
                                <w:b/>
                                <w:bCs/>
                              </w:rPr>
                              <w:t>nbcsandiego</w:t>
                            </w:r>
                            <w:proofErr w:type="spellEnd"/>
                            <w:r w:rsidRPr="00012EA8">
                              <w:rPr>
                                <w:b/>
                                <w:bCs/>
                              </w:rPr>
                              <w:t xml:space="preserve"> </w:t>
                            </w:r>
                            <w:proofErr w:type="spellStart"/>
                            <w:r w:rsidRPr="00012EA8">
                              <w:rPr>
                                <w:b/>
                                <w:bCs/>
                              </w:rPr>
                              <w:t>dr</w:t>
                            </w:r>
                            <w:proofErr w:type="spellEnd"/>
                            <w:r w:rsidRPr="00012EA8">
                              <w:rPr>
                                <w:b/>
                                <w:bCs/>
                              </w:rPr>
                              <w:t xml:space="preserve"> </w:t>
                            </w:r>
                            <w:proofErr w:type="spellStart"/>
                            <w:r w:rsidRPr="00012EA8">
                              <w:rPr>
                                <w:b/>
                                <w:bCs/>
                              </w:rPr>
                              <w:t>seuss</w:t>
                            </w:r>
                            <w:proofErr w:type="spellEnd"/>
                            <w:r w:rsidRPr="00012EA8">
                              <w:rPr>
                                <w:b/>
                                <w:bCs/>
                              </w:rPr>
                              <w:t xml:space="preserve"> house for sale</w:t>
                            </w:r>
                            <w:r>
                              <w:t>” to find it.</w:t>
                            </w:r>
                          </w:p>
                          <w:p w14:paraId="3DB71293" w14:textId="6B1B1BFB" w:rsidR="00012EA8" w:rsidRPr="000F0FF0" w:rsidRDefault="00012EA8" w:rsidP="00BD3575">
                            <w:pPr>
                              <w:ind w:right="166"/>
                            </w:pPr>
                            <w:r w:rsidRPr="00012EA8">
                              <w:rPr>
                                <w:noProof/>
                              </w:rPr>
                              <w:drawing>
                                <wp:inline distT="0" distB="0" distL="0" distR="0" wp14:anchorId="438B8431" wp14:editId="00878C39">
                                  <wp:extent cx="6644005" cy="1644015"/>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4005" cy="16440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D3A50F" id="_x0000_s1072" type="#_x0000_t202" style="position:absolute;margin-left:405.6pt;margin-top:280.75pt;width:539.65pt;height:230.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" fillcolor="#f6f5f0" stroked="f">
                <v:textbox>
                  <w:txbxContent>
                    <w:p w14:paraId="640C8AAD" w14:textId="77777777" w:rsidR="00012EA8" w:rsidRDefault="00ED3028" w:rsidP="00012EA8">
                      <w:pPr>
                        <w:pStyle w:val="Heading2"/>
                        <w:spacing w:before="240"/>
                      </w:pPr>
                      <w:r w:rsidRPr="00812040">
                        <w:rPr>
                          <w:bCs/>
                          <w:color w:val="4F81BD" w:themeColor="accent1"/>
                        </w:rPr>
                        <w:t xml:space="preserve"> </w:t>
                      </w:r>
                      <w:r w:rsidR="00012EA8">
                        <w:t>Dr. Seuss' Mid-Century Home for Sale for the First Time Since Built</w:t>
                      </w:r>
                    </w:p>
                    <w:p w14:paraId="4C83866F" w14:textId="16CFD1FA" w:rsidR="00ED3028" w:rsidRDefault="00012EA8" w:rsidP="00012EA8">
                      <w:pPr>
                        <w:ind w:right="166"/>
                      </w:pPr>
                      <w:r>
                        <w:t>Can you sell it in a box? Can you sell it with a fox? The Theodor Suess Geisel home hit the market in August for the first time ever. We don't yet know the selling price, but the asking price was nearly $19 million. There’s a great story about the history of the house online. Search: “</w:t>
                      </w:r>
                      <w:proofErr w:type="spellStart"/>
                      <w:r w:rsidRPr="00012EA8">
                        <w:rPr>
                          <w:b/>
                          <w:bCs/>
                        </w:rPr>
                        <w:t>nbcsandiego</w:t>
                      </w:r>
                      <w:proofErr w:type="spellEnd"/>
                      <w:r w:rsidRPr="00012EA8">
                        <w:rPr>
                          <w:b/>
                          <w:bCs/>
                        </w:rPr>
                        <w:t xml:space="preserve"> </w:t>
                      </w:r>
                      <w:proofErr w:type="spellStart"/>
                      <w:r w:rsidRPr="00012EA8">
                        <w:rPr>
                          <w:b/>
                          <w:bCs/>
                        </w:rPr>
                        <w:t>dr</w:t>
                      </w:r>
                      <w:proofErr w:type="spellEnd"/>
                      <w:r w:rsidRPr="00012EA8">
                        <w:rPr>
                          <w:b/>
                          <w:bCs/>
                        </w:rPr>
                        <w:t xml:space="preserve"> </w:t>
                      </w:r>
                      <w:proofErr w:type="spellStart"/>
                      <w:r w:rsidRPr="00012EA8">
                        <w:rPr>
                          <w:b/>
                          <w:bCs/>
                        </w:rPr>
                        <w:t>seuss</w:t>
                      </w:r>
                      <w:proofErr w:type="spellEnd"/>
                      <w:r w:rsidRPr="00012EA8">
                        <w:rPr>
                          <w:b/>
                          <w:bCs/>
                        </w:rPr>
                        <w:t xml:space="preserve"> house for sale</w:t>
                      </w:r>
                      <w:r>
                        <w:t>” to find it.</w:t>
                      </w:r>
                    </w:p>
                    <w:p w14:paraId="3DB71293" w14:textId="6B1B1BFB" w:rsidR="00012EA8" w:rsidRPr="000F0FF0" w:rsidRDefault="00012EA8" w:rsidP="00BD3575">
                      <w:pPr>
                        <w:ind w:right="166"/>
                      </w:pPr>
                      <w:r w:rsidRPr="00012EA8">
                        <w:rPr>
                          <w:noProof/>
                        </w:rPr>
                        <w:drawing>
                          <wp:inline distT="0" distB="0" distL="0" distR="0" wp14:anchorId="438B8431" wp14:editId="00878C39">
                            <wp:extent cx="6644005" cy="1644015"/>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4005" cy="1644015"/>
                                    </a:xfrm>
                                    <a:prstGeom prst="rect">
                                      <a:avLst/>
                                    </a:prstGeom>
                                    <a:noFill/>
                                    <a:ln>
                                      <a:noFill/>
                                    </a:ln>
                                  </pic:spPr>
                                </pic:pic>
                              </a:graphicData>
                            </a:graphic>
                          </wp:inline>
                        </w:drawing>
                      </w:r>
                    </w:p>
                  </w:txbxContent>
                </v:textbox>
                <w10:wrap anchorx="margin" anchory="page"/>
              </v:shape>
            </w:pict>
          </mc:Fallback>
        </mc:AlternateContent>
      </w:r>
      <w:r w:rsidR="00012EA8">
        <w:rPr>
          <w:noProof/>
          <w:lang w:val="en-CA"/>
        </w:rPr>
        <w:drawing>
          <wp:anchor distT="0" distB="0" distL="114300" distR="114300" simplePos="0" relativeHeight="251930624" behindDoc="0" locked="0" layoutInCell="1" allowOverlap="1" wp14:anchorId="381BF628" wp14:editId="1CE3AC6C">
            <wp:simplePos x="0" y="0"/>
            <wp:positionH relativeFrom="column">
              <wp:posOffset>2484120</wp:posOffset>
            </wp:positionH>
            <wp:positionV relativeFrom="page">
              <wp:posOffset>1843405</wp:posOffset>
            </wp:positionV>
            <wp:extent cx="4192905" cy="1359535"/>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pic:cNvPicPr>
                  </pic:nvPicPr>
                  <pic:blipFill rotWithShape="1">
                    <a:blip r:embed="rId31">
                      <a:extLst>
                        <a:ext uri="{28A0092B-C50C-407E-A947-70E740481C1C}">
                          <a14:useLocalDpi xmlns:a14="http://schemas.microsoft.com/office/drawing/2010/main" val="0"/>
                        </a:ext>
                      </a:extLst>
                    </a:blip>
                    <a:srcRect t="5593" b="19664"/>
                    <a:stretch/>
                  </pic:blipFill>
                  <pic:spPr bwMode="auto">
                    <a:xfrm>
                      <a:off x="0" y="0"/>
                      <a:ext cx="4192905" cy="13595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B07E3">
        <w:rPr>
          <w:noProof/>
          <w:lang w:val="en-CA"/>
        </w:rPr>
        <mc:AlternateContent>
          <mc:Choice Requires="wps">
            <w:drawing>
              <wp:anchor distT="0" distB="0" distL="114300" distR="114300" simplePos="0" relativeHeight="251924480" behindDoc="0" locked="0" layoutInCell="1" allowOverlap="1" wp14:anchorId="39FA5CA1" wp14:editId="655A62E7">
                <wp:simplePos x="0" y="0"/>
                <wp:positionH relativeFrom="margin">
                  <wp:align>center</wp:align>
                </wp:positionH>
                <wp:positionV relativeFrom="page">
                  <wp:posOffset>7054850</wp:posOffset>
                </wp:positionV>
                <wp:extent cx="3931285" cy="1983740"/>
                <wp:effectExtent l="0" t="0" r="888365" b="16510"/>
                <wp:wrapNone/>
                <wp:docPr id="35" name="Rounded Rectangular Callout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1497152" y="7054620"/>
                          <a:ext cx="3931285" cy="1983740"/>
                        </a:xfrm>
                        <a:prstGeom prst="wedgeRoundRectCallout">
                          <a:avLst>
                            <a:gd name="adj1" fmla="val 71545"/>
                            <a:gd name="adj2" fmla="val -11257"/>
                            <a:gd name="adj3" fmla="val 16667"/>
                          </a:avLst>
                        </a:prstGeom>
                        <a:solidFill>
                          <a:srgbClr val="FFFF99"/>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F3D7E14" w14:textId="77777777" w:rsidR="00ED3028" w:rsidRPr="00FC59D8" w:rsidRDefault="00ED3028" w:rsidP="00ED3028">
                            <w:pPr>
                              <w:jc w:val="center"/>
                              <w:rPr>
                                <w:b/>
                                <w:sz w:val="28"/>
                                <w:szCs w:val="28"/>
                              </w:rPr>
                            </w:pPr>
                            <w:r w:rsidRPr="00FC59D8">
                              <w:rPr>
                                <w:b/>
                                <w:sz w:val="28"/>
                                <w:szCs w:val="28"/>
                              </w:rPr>
                              <w:t>To Insert Your Picture</w:t>
                            </w:r>
                            <w:r>
                              <w:rPr>
                                <w:b/>
                                <w:sz w:val="28"/>
                                <w:szCs w:val="28"/>
                              </w:rPr>
                              <w:t>/logo</w:t>
                            </w:r>
                          </w:p>
                          <w:p w14:paraId="751ABA13" w14:textId="77777777" w:rsidR="00ED3028" w:rsidRDefault="00ED3028" w:rsidP="00ED3028">
                            <w:pPr>
                              <w:numPr>
                                <w:ilvl w:val="0"/>
                                <w:numId w:val="1"/>
                              </w:numPr>
                              <w:spacing w:after="0"/>
                            </w:pPr>
                            <w:r>
                              <w:rPr>
                                <w:b/>
                              </w:rPr>
                              <w:t>RIGHT CLICK</w:t>
                            </w:r>
                            <w:r>
                              <w:t xml:space="preserve"> on the placeholder image. </w:t>
                            </w:r>
                          </w:p>
                          <w:p w14:paraId="1D617200" w14:textId="77777777" w:rsidR="00ED3028" w:rsidRDefault="00ED3028" w:rsidP="00ED3028">
                            <w:pPr>
                              <w:numPr>
                                <w:ilvl w:val="0"/>
                                <w:numId w:val="1"/>
                              </w:numPr>
                              <w:spacing w:after="0"/>
                            </w:pPr>
                            <w:r>
                              <w:t xml:space="preserve">From the floating menu, choose </w:t>
                            </w:r>
                            <w:r>
                              <w:rPr>
                                <w:b/>
                              </w:rPr>
                              <w:t>Change Picture</w:t>
                            </w:r>
                            <w:r>
                              <w:t>.</w:t>
                            </w:r>
                          </w:p>
                          <w:p w14:paraId="3E5F30A8" w14:textId="77777777" w:rsidR="00ED3028" w:rsidRDefault="00ED3028" w:rsidP="00ED3028">
                            <w:pPr>
                              <w:numPr>
                                <w:ilvl w:val="0"/>
                                <w:numId w:val="1"/>
                              </w:numPr>
                              <w:spacing w:after="0"/>
                            </w:pPr>
                            <w:r>
                              <w:rPr>
                                <w:b/>
                              </w:rPr>
                              <w:t>Find and insert</w:t>
                            </w:r>
                            <w:r>
                              <w:t xml:space="preserve"> your image from your computer.</w:t>
                            </w:r>
                          </w:p>
                          <w:p w14:paraId="64DA81E2" w14:textId="77777777" w:rsidR="00ED3028" w:rsidRDefault="00ED3028" w:rsidP="00ED3028">
                            <w:pPr>
                              <w:numPr>
                                <w:ilvl w:val="0"/>
                                <w:numId w:val="1"/>
                              </w:numPr>
                              <w:spacing w:after="0"/>
                            </w:pPr>
                            <w:r>
                              <w:rPr>
                                <w:b/>
                              </w:rPr>
                              <w:t>Resize and position</w:t>
                            </w:r>
                            <w:r>
                              <w:t xml:space="preserve"> your image using your mouse. (Use the </w:t>
                            </w:r>
                            <w:r w:rsidRPr="0049416F">
                              <w:rPr>
                                <w:b/>
                                <w:bCs/>
                              </w:rPr>
                              <w:t>Crop feature</w:t>
                            </w:r>
                            <w:r>
                              <w:t xml:space="preserve"> on the Shape Format menu to crop.)</w:t>
                            </w:r>
                          </w:p>
                          <w:p w14:paraId="2DB5A7AD" w14:textId="77777777" w:rsidR="00ED3028" w:rsidRDefault="00ED3028" w:rsidP="00ED3028">
                            <w:pPr>
                              <w:spacing w:after="0"/>
                            </w:pPr>
                          </w:p>
                          <w:p w14:paraId="2CEE52E5" w14:textId="77777777" w:rsidR="00ED3028" w:rsidRDefault="00ED3028" w:rsidP="00ED3028">
                            <w:pPr>
                              <w:spacing w:after="0"/>
                            </w:pPr>
                            <w:r>
                              <w:t xml:space="preserve">See how to work with images inside text boxes in Word:  </w:t>
                            </w:r>
                            <w:hyperlink r:id="rId32" w:tgtFrame="_blank" w:history="1">
                              <w:r w:rsidRPr="00A83A6A">
                                <w:rPr>
                                  <w:rStyle w:val="Hyperlink"/>
                                </w:rPr>
                                <w:t>https://www.youtube.com/watch?v=lKs8-1USlR4</w:t>
                              </w:r>
                            </w:hyperlink>
                          </w:p>
                        </w:txbxContent>
                      </wps:txbx>
                      <wps:bodyPr rot="0" vert="horz" wrap="square" lIns="36576" tIns="36576" rIns="36576" bIns="36576" anchor="t" anchorCtr="0" upright="1">
                        <a:noAutofit/>
                      </wps:bodyPr>
                    </wps:wsp>
                  </a:graphicData>
                </a:graphic>
              </wp:anchor>
            </w:drawing>
          </mc:Choice>
          <mc:Fallback>
            <w:pict>
              <v:shape w14:anchorId="39FA5CA1" id="Rounded Rectangular Callout 286" o:spid="_x0000_s1073" type="#_x0000_t62" style="position:absolute;margin-left:0;margin-top:555.5pt;width:309.55pt;height:156.2pt;z-index:251924480;visibility:visible;mso-wrap-style:square;mso-wrap-distance-left:9pt;mso-wrap-distance-top:0;mso-wrap-distance-right:9pt;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" adj="26254,8368" fillcolor="#ff9" strokeweight="2pt">
                <v:shadow color="#eeece1"/>
                <v:textbox inset="2.88pt,2.88pt,2.88pt,2.88pt">
                  <w:txbxContent>
                    <w:p w14:paraId="7F3D7E14" w14:textId="77777777" w:rsidR="00ED3028" w:rsidRPr="00FC59D8" w:rsidRDefault="00ED3028" w:rsidP="00ED3028">
                      <w:pPr>
                        <w:jc w:val="center"/>
                        <w:rPr>
                          <w:b/>
                          <w:sz w:val="28"/>
                          <w:szCs w:val="28"/>
                        </w:rPr>
                      </w:pPr>
                      <w:r w:rsidRPr="00FC59D8">
                        <w:rPr>
                          <w:b/>
                          <w:sz w:val="28"/>
                          <w:szCs w:val="28"/>
                        </w:rPr>
                        <w:t>To Insert Your Picture</w:t>
                      </w:r>
                      <w:r>
                        <w:rPr>
                          <w:b/>
                          <w:sz w:val="28"/>
                          <w:szCs w:val="28"/>
                        </w:rPr>
                        <w:t>/logo</w:t>
                      </w:r>
                    </w:p>
                    <w:p w14:paraId="751ABA13" w14:textId="77777777" w:rsidR="00ED3028" w:rsidRDefault="00ED3028" w:rsidP="00ED3028">
                      <w:pPr>
                        <w:numPr>
                          <w:ilvl w:val="0"/>
                          <w:numId w:val="1"/>
                        </w:numPr>
                        <w:spacing w:after="0"/>
                      </w:pPr>
                      <w:r>
                        <w:rPr>
                          <w:b/>
                        </w:rPr>
                        <w:t>RIGHT CLICK</w:t>
                      </w:r>
                      <w:r>
                        <w:t xml:space="preserve"> on the placeholder image. </w:t>
                      </w:r>
                    </w:p>
                    <w:p w14:paraId="1D617200" w14:textId="77777777" w:rsidR="00ED3028" w:rsidRDefault="00ED3028" w:rsidP="00ED3028">
                      <w:pPr>
                        <w:numPr>
                          <w:ilvl w:val="0"/>
                          <w:numId w:val="1"/>
                        </w:numPr>
                        <w:spacing w:after="0"/>
                      </w:pPr>
                      <w:r>
                        <w:t xml:space="preserve">From the floating menu, choose </w:t>
                      </w:r>
                      <w:r>
                        <w:rPr>
                          <w:b/>
                        </w:rPr>
                        <w:t>Change Picture</w:t>
                      </w:r>
                      <w:r>
                        <w:t>.</w:t>
                      </w:r>
                    </w:p>
                    <w:p w14:paraId="3E5F30A8" w14:textId="77777777" w:rsidR="00ED3028" w:rsidRDefault="00ED3028" w:rsidP="00ED3028">
                      <w:pPr>
                        <w:numPr>
                          <w:ilvl w:val="0"/>
                          <w:numId w:val="1"/>
                        </w:numPr>
                        <w:spacing w:after="0"/>
                      </w:pPr>
                      <w:r>
                        <w:rPr>
                          <w:b/>
                        </w:rPr>
                        <w:t>Find and insert</w:t>
                      </w:r>
                      <w:r>
                        <w:t xml:space="preserve"> your image from your computer.</w:t>
                      </w:r>
                    </w:p>
                    <w:p w14:paraId="64DA81E2" w14:textId="77777777" w:rsidR="00ED3028" w:rsidRDefault="00ED3028" w:rsidP="00ED3028">
                      <w:pPr>
                        <w:numPr>
                          <w:ilvl w:val="0"/>
                          <w:numId w:val="1"/>
                        </w:numPr>
                        <w:spacing w:after="0"/>
                      </w:pPr>
                      <w:r>
                        <w:rPr>
                          <w:b/>
                        </w:rPr>
                        <w:t>Resize and position</w:t>
                      </w:r>
                      <w:r>
                        <w:t xml:space="preserve"> your image using your mouse. (Use the </w:t>
                      </w:r>
                      <w:r w:rsidRPr="0049416F">
                        <w:rPr>
                          <w:b/>
                          <w:bCs/>
                        </w:rPr>
                        <w:t>Crop feature</w:t>
                      </w:r>
                      <w:r>
                        <w:t xml:space="preserve"> on the Shape Format menu to crop.)</w:t>
                      </w:r>
                    </w:p>
                    <w:p w14:paraId="2DB5A7AD" w14:textId="77777777" w:rsidR="00ED3028" w:rsidRDefault="00ED3028" w:rsidP="00ED3028">
                      <w:pPr>
                        <w:spacing w:after="0"/>
                      </w:pPr>
                    </w:p>
                    <w:p w14:paraId="2CEE52E5" w14:textId="77777777" w:rsidR="00ED3028" w:rsidRDefault="00ED3028" w:rsidP="00ED3028">
                      <w:pPr>
                        <w:spacing w:after="0"/>
                      </w:pPr>
                      <w:r>
                        <w:t xml:space="preserve">See how to work with images inside text boxes in Word:  </w:t>
                      </w:r>
                      <w:hyperlink r:id="rId33" w:tgtFrame="_blank" w:history="1">
                        <w:r w:rsidRPr="00A83A6A">
                          <w:rPr>
                            <w:rStyle w:val="Hyperlink"/>
                          </w:rPr>
                          <w:t>https://www.youtube.com/watch?v=lKs8-1USlR4</w:t>
                        </w:r>
                      </w:hyperlink>
                    </w:p>
                  </w:txbxContent>
                </v:textbox>
                <w10:wrap anchorx="margin" anchory="page"/>
              </v:shape>
            </w:pict>
          </mc:Fallback>
        </mc:AlternateContent>
      </w:r>
      <w:r w:rsidR="000B07E3">
        <w:rPr>
          <w:noProof/>
          <w:lang w:val="en-CA"/>
        </w:rPr>
        <w:drawing>
          <wp:anchor distT="0" distB="0" distL="114300" distR="114300" simplePos="0" relativeHeight="251931648" behindDoc="0" locked="0" layoutInCell="1" allowOverlap="1" wp14:anchorId="4F8A78EF" wp14:editId="5791368C">
            <wp:simplePos x="0" y="0"/>
            <wp:positionH relativeFrom="column">
              <wp:posOffset>1097280</wp:posOffset>
            </wp:positionH>
            <wp:positionV relativeFrom="page">
              <wp:posOffset>1965325</wp:posOffset>
            </wp:positionV>
            <wp:extent cx="1150620" cy="1150620"/>
            <wp:effectExtent l="0" t="0" r="0" b="0"/>
            <wp:wrapNone/>
            <wp:docPr id="5" name="Picture 5"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rossword puzzle&#10;&#10;Description automatically generated"/>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50620" cy="1150620"/>
                    </a:xfrm>
                    <a:prstGeom prst="rect">
                      <a:avLst/>
                    </a:prstGeom>
                  </pic:spPr>
                </pic:pic>
              </a:graphicData>
            </a:graphic>
          </wp:anchor>
        </w:drawing>
      </w:r>
      <w:r w:rsidR="00ED3028">
        <w:rPr>
          <w:noProof/>
          <w:lang w:val="en-CA"/>
        </w:rPr>
        <mc:AlternateContent>
          <mc:Choice Requires="wps">
            <w:drawing>
              <wp:anchor distT="0" distB="0" distL="114300" distR="114300" simplePos="0" relativeHeight="251915264" behindDoc="0" locked="0" layoutInCell="1" allowOverlap="1" wp14:anchorId="3EC213CE" wp14:editId="78E671A5">
                <wp:simplePos x="0" y="0"/>
                <wp:positionH relativeFrom="column">
                  <wp:posOffset>76200</wp:posOffset>
                </wp:positionH>
                <wp:positionV relativeFrom="page">
                  <wp:posOffset>6674485</wp:posOffset>
                </wp:positionV>
                <wp:extent cx="2270760" cy="2597150"/>
                <wp:effectExtent l="0" t="0" r="0" b="0"/>
                <wp:wrapNone/>
                <wp:docPr id="24"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2597150"/>
                        </a:xfrm>
                        <a:prstGeom prst="rect">
                          <a:avLst/>
                        </a:prstGeom>
                        <a:solidFill>
                          <a:schemeClr val="accent1">
                            <a:lumMod val="20000"/>
                            <a:lumOff val="80000"/>
                            <a:alpha val="60000"/>
                          </a:schemeClr>
                        </a:solidFill>
                        <a:ln>
                          <a:noFill/>
                        </a:ln>
                      </wps:spPr>
                      <wps:txbx>
                        <w:txbxContent>
                          <w:p w14:paraId="07F555DB" w14:textId="77777777" w:rsidR="00ED3028" w:rsidRPr="00EE2D14" w:rsidRDefault="00ED3028" w:rsidP="00ED3028">
                            <w:pPr>
                              <w:pStyle w:val="Heading5"/>
                              <w:widowControl w:val="0"/>
                              <w:spacing w:before="160" w:after="60"/>
                              <w:rPr>
                                <w:color w:val="4A442A" w:themeColor="background2" w:themeShade="40"/>
                                <w:sz w:val="40"/>
                                <w:szCs w:val="40"/>
                              </w:rPr>
                            </w:pPr>
                            <w:r w:rsidRPr="00EE2D14">
                              <w:rPr>
                                <w:color w:val="4A442A" w:themeColor="background2" w:themeShade="40"/>
                                <w:sz w:val="40"/>
                                <w:szCs w:val="40"/>
                              </w:rPr>
                              <w:t>Thank you!</w:t>
                            </w:r>
                          </w:p>
                          <w:p w14:paraId="69EB746B" w14:textId="77777777" w:rsidR="00ED3028" w:rsidRPr="00A67A86" w:rsidRDefault="00ED3028" w:rsidP="00ED3028">
                            <w:pPr>
                              <w:spacing w:after="160" w:line="256" w:lineRule="auto"/>
                              <w:jc w:val="center"/>
                              <w:rPr>
                                <w:lang w:val="en-CA"/>
                              </w:rPr>
                            </w:pPr>
                            <w:r>
                              <w:rPr>
                                <w:lang w:val="en-CA"/>
                              </w:rPr>
                              <w:t xml:space="preserve">My clients and friends are an important and </w:t>
                            </w:r>
                            <w:r w:rsidRPr="00991D73">
                              <w:rPr>
                                <w:i/>
                                <w:iCs/>
                                <w:lang w:val="en-CA"/>
                              </w:rPr>
                              <w:t>appreciated</w:t>
                            </w:r>
                            <w:r>
                              <w:rPr>
                                <w:lang w:val="en-CA"/>
                              </w:rPr>
                              <w:t xml:space="preserve"> part of my business. I do my best because of the support I get from people like you. Special thanks this month to…</w:t>
                            </w:r>
                          </w:p>
                          <w:p w14:paraId="08DE201D" w14:textId="77777777" w:rsidR="00ED3028" w:rsidRPr="00EE2D14" w:rsidRDefault="00ED3028" w:rsidP="00ED3028">
                            <w:pPr>
                              <w:widowControl w:val="0"/>
                              <w:spacing w:after="80"/>
                              <w:jc w:val="center"/>
                              <w:rPr>
                                <w:b/>
                                <w:bCs/>
                                <w:color w:val="4A442A" w:themeColor="background2" w:themeShade="40"/>
                                <w:lang w:val="en-CA"/>
                              </w:rPr>
                            </w:pPr>
                            <w:r w:rsidRPr="00EE2D14">
                              <w:rPr>
                                <w:b/>
                                <w:bCs/>
                                <w:color w:val="4A442A" w:themeColor="background2" w:themeShade="40"/>
                                <w:lang w:val="en-CA"/>
                              </w:rPr>
                              <w:t>${Thank You Box - Name 1}</w:t>
                            </w:r>
                          </w:p>
                          <w:p w14:paraId="4C82B9F2" w14:textId="77777777" w:rsidR="00ED3028" w:rsidRPr="00EE2D14" w:rsidRDefault="00ED3028" w:rsidP="00ED3028">
                            <w:pPr>
                              <w:widowControl w:val="0"/>
                              <w:spacing w:after="80"/>
                              <w:jc w:val="center"/>
                              <w:rPr>
                                <w:b/>
                                <w:bCs/>
                                <w:color w:val="4A442A" w:themeColor="background2" w:themeShade="40"/>
                                <w:lang w:val="en-CA"/>
                              </w:rPr>
                            </w:pPr>
                            <w:r w:rsidRPr="00EE2D14">
                              <w:rPr>
                                <w:b/>
                                <w:bCs/>
                                <w:color w:val="4A442A" w:themeColor="background2" w:themeShade="40"/>
                                <w:lang w:val="en-CA"/>
                              </w:rPr>
                              <w:t>${Thank You Box - Name 2}</w:t>
                            </w:r>
                          </w:p>
                          <w:p w14:paraId="4E2468B5" w14:textId="77777777" w:rsidR="00ED3028" w:rsidRPr="00EE2D14" w:rsidRDefault="00ED3028" w:rsidP="00ED3028">
                            <w:pPr>
                              <w:widowControl w:val="0"/>
                              <w:spacing w:after="80"/>
                              <w:jc w:val="center"/>
                              <w:rPr>
                                <w:b/>
                                <w:bCs/>
                                <w:color w:val="4A442A" w:themeColor="background2" w:themeShade="40"/>
                                <w:lang w:val="en-CA"/>
                              </w:rPr>
                            </w:pPr>
                            <w:r w:rsidRPr="00EE2D14">
                              <w:rPr>
                                <w:b/>
                                <w:bCs/>
                                <w:color w:val="4A442A" w:themeColor="background2" w:themeShade="40"/>
                                <w:lang w:val="en-CA"/>
                              </w:rPr>
                              <w:t>${Thank You Box - Name 3}</w:t>
                            </w:r>
                          </w:p>
                          <w:p w14:paraId="65D1C1E4" w14:textId="77777777" w:rsidR="00ED3028" w:rsidRDefault="00ED3028" w:rsidP="00ED3028">
                            <w:pPr>
                              <w:widowControl w:val="0"/>
                              <w:spacing w:after="80"/>
                              <w:jc w:val="center"/>
                              <w:rPr>
                                <w:rFonts w:cs="Calibri"/>
                              </w:rPr>
                            </w:pPr>
                          </w:p>
                        </w:txbxContent>
                      </wps:txbx>
                      <wps:bodyPr rot="0" vert="horz" wrap="square" lIns="91440" tIns="45720" rIns="91440" bIns="45720" anchor="t" anchorCtr="0" upright="1">
                        <a:noAutofit/>
                      </wps:bodyPr>
                    </wps:wsp>
                  </a:graphicData>
                </a:graphic>
              </wp:anchor>
            </w:drawing>
          </mc:Choice>
          <mc:Fallback>
            <w:pict>
              <v:shape w14:anchorId="3EC213CE" id="Text Box 215" o:spid="_x0000_s1074" type="#_x0000_t202" style="position:absolute;margin-left:6pt;margin-top:525.55pt;width:178.8pt;height:204.5pt;z-index:2519152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" fillcolor="#dbe5f1 [660]" stroked="f">
                <v:fill opacity="39321f"/>
                <v:textbox>
                  <w:txbxContent>
                    <w:p w14:paraId="07F555DB" w14:textId="77777777" w:rsidR="00ED3028" w:rsidRPr="00EE2D14" w:rsidRDefault="00ED3028" w:rsidP="00ED3028">
                      <w:pPr>
                        <w:pStyle w:val="Heading5"/>
                        <w:widowControl w:val="0"/>
                        <w:spacing w:before="160" w:after="60"/>
                        <w:rPr>
                          <w:color w:val="4A442A" w:themeColor="background2" w:themeShade="40"/>
                          <w:sz w:val="40"/>
                          <w:szCs w:val="40"/>
                        </w:rPr>
                      </w:pPr>
                      <w:r w:rsidRPr="00EE2D14">
                        <w:rPr>
                          <w:color w:val="4A442A" w:themeColor="background2" w:themeShade="40"/>
                          <w:sz w:val="40"/>
                          <w:szCs w:val="40"/>
                        </w:rPr>
                        <w:t>Thank you!</w:t>
                      </w:r>
                    </w:p>
                    <w:p w14:paraId="69EB746B" w14:textId="77777777" w:rsidR="00ED3028" w:rsidRPr="00A67A86" w:rsidRDefault="00ED3028" w:rsidP="00ED3028">
                      <w:pPr>
                        <w:spacing w:after="160" w:line="256" w:lineRule="auto"/>
                        <w:jc w:val="center"/>
                        <w:rPr>
                          <w:lang w:val="en-CA"/>
                        </w:rPr>
                      </w:pPr>
                      <w:r>
                        <w:rPr>
                          <w:lang w:val="en-CA"/>
                        </w:rPr>
                        <w:t xml:space="preserve">My clients and friends are an important and </w:t>
                      </w:r>
                      <w:r w:rsidRPr="00991D73">
                        <w:rPr>
                          <w:i/>
                          <w:iCs/>
                          <w:lang w:val="en-CA"/>
                        </w:rPr>
                        <w:t>appreciated</w:t>
                      </w:r>
                      <w:r>
                        <w:rPr>
                          <w:lang w:val="en-CA"/>
                        </w:rPr>
                        <w:t xml:space="preserve"> part of my business. I do my best because of the support I get from people like you. Special thanks this month to…</w:t>
                      </w:r>
                    </w:p>
                    <w:p w14:paraId="08DE201D" w14:textId="77777777" w:rsidR="00ED3028" w:rsidRPr="00EE2D14" w:rsidRDefault="00ED3028" w:rsidP="00ED3028">
                      <w:pPr>
                        <w:widowControl w:val="0"/>
                        <w:spacing w:after="80"/>
                        <w:jc w:val="center"/>
                        <w:rPr>
                          <w:b/>
                          <w:bCs/>
                          <w:color w:val="4A442A" w:themeColor="background2" w:themeShade="40"/>
                          <w:lang w:val="en-CA"/>
                        </w:rPr>
                      </w:pPr>
                      <w:r w:rsidRPr="00EE2D14">
                        <w:rPr>
                          <w:b/>
                          <w:bCs/>
                          <w:color w:val="4A442A" w:themeColor="background2" w:themeShade="40"/>
                          <w:lang w:val="en-CA"/>
                        </w:rPr>
                        <w:t>${Thank You Box - Name 1}</w:t>
                      </w:r>
                    </w:p>
                    <w:p w14:paraId="4C82B9F2" w14:textId="77777777" w:rsidR="00ED3028" w:rsidRPr="00EE2D14" w:rsidRDefault="00ED3028" w:rsidP="00ED3028">
                      <w:pPr>
                        <w:widowControl w:val="0"/>
                        <w:spacing w:after="80"/>
                        <w:jc w:val="center"/>
                        <w:rPr>
                          <w:b/>
                          <w:bCs/>
                          <w:color w:val="4A442A" w:themeColor="background2" w:themeShade="40"/>
                          <w:lang w:val="en-CA"/>
                        </w:rPr>
                      </w:pPr>
                      <w:r w:rsidRPr="00EE2D14">
                        <w:rPr>
                          <w:b/>
                          <w:bCs/>
                          <w:color w:val="4A442A" w:themeColor="background2" w:themeShade="40"/>
                          <w:lang w:val="en-CA"/>
                        </w:rPr>
                        <w:t>${Thank You Box - Name 2}</w:t>
                      </w:r>
                    </w:p>
                    <w:p w14:paraId="4E2468B5" w14:textId="77777777" w:rsidR="00ED3028" w:rsidRPr="00EE2D14" w:rsidRDefault="00ED3028" w:rsidP="00ED3028">
                      <w:pPr>
                        <w:widowControl w:val="0"/>
                        <w:spacing w:after="80"/>
                        <w:jc w:val="center"/>
                        <w:rPr>
                          <w:b/>
                          <w:bCs/>
                          <w:color w:val="4A442A" w:themeColor="background2" w:themeShade="40"/>
                          <w:lang w:val="en-CA"/>
                        </w:rPr>
                      </w:pPr>
                      <w:r w:rsidRPr="00EE2D14">
                        <w:rPr>
                          <w:b/>
                          <w:bCs/>
                          <w:color w:val="4A442A" w:themeColor="background2" w:themeShade="40"/>
                          <w:lang w:val="en-CA"/>
                        </w:rPr>
                        <w:t>${Thank You Box - Name 3}</w:t>
                      </w:r>
                    </w:p>
                    <w:p w14:paraId="65D1C1E4" w14:textId="77777777" w:rsidR="00ED3028" w:rsidRDefault="00ED3028" w:rsidP="00ED3028">
                      <w:pPr>
                        <w:widowControl w:val="0"/>
                        <w:spacing w:after="80"/>
                        <w:jc w:val="center"/>
                        <w:rPr>
                          <w:rFonts w:cs="Calibri"/>
                        </w:rPr>
                      </w:pPr>
                    </w:p>
                  </w:txbxContent>
                </v:textbox>
                <w10:wrap anchory="page"/>
              </v:shape>
            </w:pict>
          </mc:Fallback>
        </mc:AlternateContent>
      </w:r>
      <w:r w:rsidR="00ED3028">
        <w:rPr>
          <w:noProof/>
          <w:lang w:val="en-CA"/>
        </w:rPr>
        <mc:AlternateContent>
          <mc:Choice Requires="wps">
            <w:drawing>
              <wp:anchor distT="0" distB="0" distL="114300" distR="114300" simplePos="0" relativeHeight="251916288" behindDoc="0" locked="0" layoutInCell="1" allowOverlap="1" wp14:anchorId="2CD25FD5" wp14:editId="3BA2D083">
                <wp:simplePos x="0" y="0"/>
                <wp:positionH relativeFrom="column">
                  <wp:posOffset>2362200</wp:posOffset>
                </wp:positionH>
                <wp:positionV relativeFrom="page">
                  <wp:posOffset>6674485</wp:posOffset>
                </wp:positionV>
                <wp:extent cx="2860675" cy="2572385"/>
                <wp:effectExtent l="0" t="0" r="0" b="0"/>
                <wp:wrapNone/>
                <wp:docPr id="2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675" cy="257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46CC8" w14:textId="77777777" w:rsidR="00ED3028" w:rsidRDefault="00ED3028" w:rsidP="00ED3028">
                            <w:pPr>
                              <w:pStyle w:val="Heading1"/>
                              <w:ind w:right="63"/>
                            </w:pPr>
                            <w:r>
                              <w:t>WIN A $5 COFFEE CARD</w:t>
                            </w:r>
                          </w:p>
                          <w:p w14:paraId="6FFE0461" w14:textId="77777777" w:rsidR="00ED3028" w:rsidRPr="00A774DF" w:rsidRDefault="00ED3028" w:rsidP="00ED3028">
                            <w:pPr>
                              <w:spacing w:after="180"/>
                              <w:ind w:right="63"/>
                              <w:rPr>
                                <w:b/>
                                <w:color w:val="4F81BD" w:themeColor="accent1"/>
                              </w:rPr>
                            </w:pPr>
                            <w:r>
                              <w:rPr>
                                <w:bCs/>
                                <w:lang w:val="en-CA"/>
                              </w:rPr>
                              <w:t xml:space="preserve">To play, email me </w:t>
                            </w:r>
                            <w:r>
                              <w:rPr>
                                <w:lang w:val="en-CA"/>
                              </w:rPr>
                              <w:t xml:space="preserve">the answer to the </w:t>
                            </w:r>
                            <w:r>
                              <w:rPr>
                                <w:bCs/>
                                <w:lang w:val="en-CA"/>
                              </w:rPr>
                              <w:t>question</w:t>
                            </w:r>
                            <w:r>
                              <w:rPr>
                                <w:lang w:val="en-CA"/>
                              </w:rPr>
                              <w:t xml:space="preserve"> on </w:t>
                            </w:r>
                            <w:r>
                              <w:rPr>
                                <w:b/>
                                <w:bCs/>
                                <w:lang w:val="en-CA"/>
                              </w:rPr>
                              <w:t>page 1</w:t>
                            </w:r>
                            <w:r>
                              <w:rPr>
                                <w:lang w:val="en-CA"/>
                              </w:rPr>
                              <w:t xml:space="preserve">. Put the word </w:t>
                            </w:r>
                            <w:r>
                              <w:rPr>
                                <w:b/>
                                <w:bCs/>
                                <w:lang w:val="en-CA"/>
                              </w:rPr>
                              <w:t>QUIZ</w:t>
                            </w:r>
                            <w:r>
                              <w:rPr>
                                <w:lang w:val="en-CA"/>
                              </w:rPr>
                              <w:t xml:space="preserve"> in the subject line.</w:t>
                            </w:r>
                            <w:r w:rsidRPr="00C012F2">
                              <w:rPr>
                                <w:color w:val="4F81BD" w:themeColor="accent1"/>
                                <w:lang w:val="en-CA"/>
                              </w:rPr>
                              <w:t xml:space="preserve"> </w:t>
                            </w:r>
                            <w:r w:rsidRPr="00C012F2">
                              <w:rPr>
                                <w:b/>
                                <w:color w:val="4F81BD" w:themeColor="accent1"/>
                              </w:rPr>
                              <w:t>${Email}</w:t>
                            </w:r>
                          </w:p>
                          <w:p w14:paraId="7EFAE144" w14:textId="3C76A764" w:rsidR="00ED3028" w:rsidRPr="00882C0B" w:rsidRDefault="00ED3028" w:rsidP="00ED3028">
                            <w:pPr>
                              <w:numPr>
                                <w:ilvl w:val="0"/>
                                <w:numId w:val="14"/>
                              </w:numPr>
                              <w:spacing w:after="180"/>
                              <w:ind w:left="180" w:hanging="180"/>
                              <w:rPr>
                                <w:rStyle w:val="Emphasis"/>
                                <w:i w:val="0"/>
                                <w:iCs w:val="0"/>
                                <w:color w:val="548DD4" w:themeColor="text2" w:themeTint="99"/>
                                <w:lang w:val="en-CA"/>
                              </w:rPr>
                            </w:pPr>
                            <w:r w:rsidRPr="00882C0B">
                              <w:rPr>
                                <w:rStyle w:val="Title1"/>
                                <w:b/>
                                <w:bCs/>
                              </w:rPr>
                              <w:t>Last month's Q&amp;A:</w:t>
                            </w:r>
                            <w:r>
                              <w:rPr>
                                <w:rStyle w:val="Title1"/>
                              </w:rPr>
                              <w:t xml:space="preserve"> </w:t>
                            </w:r>
                            <w:r w:rsidR="000B07E3" w:rsidRPr="00531389">
                              <w:rPr>
                                <w:rStyle w:val="Strong"/>
                                <w:b w:val="0"/>
                                <w:bCs w:val="0"/>
                                <w:i/>
                                <w:iCs/>
                              </w:rPr>
                              <w:t>With me, you can see cities but no houses, mountains but no rocks, and coasts but no sand. What am I?</w:t>
                            </w:r>
                            <w:r w:rsidR="000B07E3">
                              <w:rPr>
                                <w:rStyle w:val="Strong"/>
                                <w:b w:val="0"/>
                                <w:bCs w:val="0"/>
                                <w:i/>
                                <w:iCs/>
                              </w:rPr>
                              <w:t xml:space="preserve"> A map</w:t>
                            </w:r>
                            <w:r w:rsidRPr="006529FA">
                              <w:rPr>
                                <w:rStyle w:val="Strong"/>
                                <w:b w:val="0"/>
                                <w:bCs w:val="0"/>
                                <w:i/>
                                <w:iCs/>
                              </w:rPr>
                              <w:t>.</w:t>
                            </w:r>
                            <w:r>
                              <w:rPr>
                                <w:rStyle w:val="Emphasis"/>
                                <w:sz w:val="18"/>
                                <w:szCs w:val="18"/>
                              </w:rPr>
                              <w:t> </w:t>
                            </w:r>
                          </w:p>
                          <w:p w14:paraId="79A0DA6C" w14:textId="77777777" w:rsidR="00ED3028" w:rsidRPr="00882C0B" w:rsidRDefault="00ED3028" w:rsidP="00ED3028">
                            <w:pPr>
                              <w:spacing w:after="180"/>
                              <w:rPr>
                                <w:color w:val="548DD4" w:themeColor="text2" w:themeTint="99"/>
                                <w:lang w:val="en-CA"/>
                              </w:rPr>
                            </w:pPr>
                            <w:r>
                              <w:t>Congrats to last</w:t>
                            </w:r>
                            <w:r w:rsidRPr="00882C0B">
                              <w:rPr>
                                <w:lang w:val="en-CA"/>
                              </w:rPr>
                              <w:t xml:space="preserve"> month’s winner!  </w:t>
                            </w:r>
                            <w:r w:rsidRPr="00882C0B">
                              <w:rPr>
                                <w:lang w:val="en-CA"/>
                              </w:rPr>
                              <w:br/>
                            </w:r>
                            <w:r w:rsidRPr="00882C0B">
                              <w:rPr>
                                <w:b/>
                                <w:bCs/>
                                <w:color w:val="4F81BD" w:themeColor="accent1"/>
                                <w:lang w:val="en-CA"/>
                              </w:rPr>
                              <w:t>${Contest Winner}</w:t>
                            </w:r>
                          </w:p>
                        </w:txbxContent>
                      </wps:txbx>
                      <wps:bodyPr rot="0" vert="horz" wrap="square" lIns="91440" tIns="45720" rIns="91440" bIns="45720" anchor="t" anchorCtr="0" upright="1">
                        <a:noAutofit/>
                      </wps:bodyPr>
                    </wps:wsp>
                  </a:graphicData>
                </a:graphic>
              </wp:anchor>
            </w:drawing>
          </mc:Choice>
          <mc:Fallback>
            <w:pict>
              <v:shape w14:anchorId="2CD25FD5" id="Text Box 143" o:spid="_x0000_s1075" type="#_x0000_t202" style="position:absolute;margin-left:186pt;margin-top:525.55pt;width:225.25pt;height:202.55pt;z-index:2519162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" filled="f" stroked="f">
                <v:textbox>
                  <w:txbxContent>
                    <w:p w14:paraId="44F46CC8" w14:textId="77777777" w:rsidR="00ED3028" w:rsidRDefault="00ED3028" w:rsidP="00ED3028">
                      <w:pPr>
                        <w:pStyle w:val="Heading1"/>
                        <w:ind w:right="63"/>
                      </w:pPr>
                      <w:r>
                        <w:t>WIN A $5 COFFEE CARD</w:t>
                      </w:r>
                    </w:p>
                    <w:p w14:paraId="6FFE0461" w14:textId="77777777" w:rsidR="00ED3028" w:rsidRPr="00A774DF" w:rsidRDefault="00ED3028" w:rsidP="00ED3028">
                      <w:pPr>
                        <w:spacing w:after="180"/>
                        <w:ind w:right="63"/>
                        <w:rPr>
                          <w:b/>
                          <w:color w:val="4F81BD" w:themeColor="accent1"/>
                        </w:rPr>
                      </w:pPr>
                      <w:r>
                        <w:rPr>
                          <w:bCs/>
                          <w:lang w:val="en-CA"/>
                        </w:rPr>
                        <w:t xml:space="preserve">To play, email me </w:t>
                      </w:r>
                      <w:r>
                        <w:rPr>
                          <w:lang w:val="en-CA"/>
                        </w:rPr>
                        <w:t xml:space="preserve">the answer to the </w:t>
                      </w:r>
                      <w:r>
                        <w:rPr>
                          <w:bCs/>
                          <w:lang w:val="en-CA"/>
                        </w:rPr>
                        <w:t>question</w:t>
                      </w:r>
                      <w:r>
                        <w:rPr>
                          <w:lang w:val="en-CA"/>
                        </w:rPr>
                        <w:t xml:space="preserve"> on </w:t>
                      </w:r>
                      <w:r>
                        <w:rPr>
                          <w:b/>
                          <w:bCs/>
                          <w:lang w:val="en-CA"/>
                        </w:rPr>
                        <w:t>page 1</w:t>
                      </w:r>
                      <w:r>
                        <w:rPr>
                          <w:lang w:val="en-CA"/>
                        </w:rPr>
                        <w:t xml:space="preserve">. Put the word </w:t>
                      </w:r>
                      <w:r>
                        <w:rPr>
                          <w:b/>
                          <w:bCs/>
                          <w:lang w:val="en-CA"/>
                        </w:rPr>
                        <w:t>QUIZ</w:t>
                      </w:r>
                      <w:r>
                        <w:rPr>
                          <w:lang w:val="en-CA"/>
                        </w:rPr>
                        <w:t xml:space="preserve"> in the subject line.</w:t>
                      </w:r>
                      <w:r w:rsidRPr="00C012F2">
                        <w:rPr>
                          <w:color w:val="4F81BD" w:themeColor="accent1"/>
                          <w:lang w:val="en-CA"/>
                        </w:rPr>
                        <w:t xml:space="preserve"> </w:t>
                      </w:r>
                      <w:r w:rsidRPr="00C012F2">
                        <w:rPr>
                          <w:b/>
                          <w:color w:val="4F81BD" w:themeColor="accent1"/>
                        </w:rPr>
                        <w:t>${Email}</w:t>
                      </w:r>
                    </w:p>
                    <w:p w14:paraId="7EFAE144" w14:textId="3C76A764" w:rsidR="00ED3028" w:rsidRPr="00882C0B" w:rsidRDefault="00ED3028" w:rsidP="00ED3028">
                      <w:pPr>
                        <w:numPr>
                          <w:ilvl w:val="0"/>
                          <w:numId w:val="14"/>
                        </w:numPr>
                        <w:spacing w:after="180"/>
                        <w:ind w:left="180" w:hanging="180"/>
                        <w:rPr>
                          <w:rStyle w:val="Emphasis"/>
                          <w:i w:val="0"/>
                          <w:iCs w:val="0"/>
                          <w:color w:val="548DD4" w:themeColor="text2" w:themeTint="99"/>
                          <w:lang w:val="en-CA"/>
                        </w:rPr>
                      </w:pPr>
                      <w:r w:rsidRPr="00882C0B">
                        <w:rPr>
                          <w:rStyle w:val="Title1"/>
                          <w:b/>
                          <w:bCs/>
                        </w:rPr>
                        <w:t>Last month's Q&amp;A:</w:t>
                      </w:r>
                      <w:r>
                        <w:rPr>
                          <w:rStyle w:val="Title1"/>
                        </w:rPr>
                        <w:t xml:space="preserve"> </w:t>
                      </w:r>
                      <w:r w:rsidR="000B07E3" w:rsidRPr="00531389">
                        <w:rPr>
                          <w:rStyle w:val="Strong"/>
                          <w:b w:val="0"/>
                          <w:bCs w:val="0"/>
                          <w:i/>
                          <w:iCs/>
                        </w:rPr>
                        <w:t>With me, you can see cities but no houses, mountains but no rocks, and coasts but no sand. What am I?</w:t>
                      </w:r>
                      <w:r w:rsidR="000B07E3">
                        <w:rPr>
                          <w:rStyle w:val="Strong"/>
                          <w:b w:val="0"/>
                          <w:bCs w:val="0"/>
                          <w:i/>
                          <w:iCs/>
                        </w:rPr>
                        <w:t xml:space="preserve"> A map</w:t>
                      </w:r>
                      <w:r w:rsidRPr="006529FA">
                        <w:rPr>
                          <w:rStyle w:val="Strong"/>
                          <w:b w:val="0"/>
                          <w:bCs w:val="0"/>
                          <w:i/>
                          <w:iCs/>
                        </w:rPr>
                        <w:t>.</w:t>
                      </w:r>
                      <w:r>
                        <w:rPr>
                          <w:rStyle w:val="Emphasis"/>
                          <w:sz w:val="18"/>
                          <w:szCs w:val="18"/>
                        </w:rPr>
                        <w:t> </w:t>
                      </w:r>
                    </w:p>
                    <w:p w14:paraId="79A0DA6C" w14:textId="77777777" w:rsidR="00ED3028" w:rsidRPr="00882C0B" w:rsidRDefault="00ED3028" w:rsidP="00ED3028">
                      <w:pPr>
                        <w:spacing w:after="180"/>
                        <w:rPr>
                          <w:color w:val="548DD4" w:themeColor="text2" w:themeTint="99"/>
                          <w:lang w:val="en-CA"/>
                        </w:rPr>
                      </w:pPr>
                      <w:r>
                        <w:t>Congrats to last</w:t>
                      </w:r>
                      <w:r w:rsidRPr="00882C0B">
                        <w:rPr>
                          <w:lang w:val="en-CA"/>
                        </w:rPr>
                        <w:t xml:space="preserve"> month’s winner!  </w:t>
                      </w:r>
                      <w:r w:rsidRPr="00882C0B">
                        <w:rPr>
                          <w:lang w:val="en-CA"/>
                        </w:rPr>
                        <w:br/>
                      </w:r>
                      <w:r w:rsidRPr="00882C0B">
                        <w:rPr>
                          <w:b/>
                          <w:bCs/>
                          <w:color w:val="4F81BD" w:themeColor="accent1"/>
                          <w:lang w:val="en-CA"/>
                        </w:rPr>
                        <w:t>${Contest Winner}</w:t>
                      </w:r>
                    </w:p>
                  </w:txbxContent>
                </v:textbox>
                <w10:wrap anchory="page"/>
              </v:shape>
            </w:pict>
          </mc:Fallback>
        </mc:AlternateContent>
      </w:r>
      <w:r w:rsidR="00ED3028">
        <w:rPr>
          <w:noProof/>
          <w:lang w:val="en-CA"/>
        </w:rPr>
        <mc:AlternateContent>
          <mc:Choice Requires="wps">
            <w:drawing>
              <wp:anchor distT="0" distB="0" distL="114300" distR="114300" simplePos="0" relativeHeight="251917312" behindDoc="0" locked="0" layoutInCell="1" allowOverlap="1" wp14:anchorId="3B12B30C" wp14:editId="7025F7F2">
                <wp:simplePos x="0" y="0"/>
                <wp:positionH relativeFrom="column">
                  <wp:posOffset>3886200</wp:posOffset>
                </wp:positionH>
                <wp:positionV relativeFrom="page">
                  <wp:posOffset>8427085</wp:posOffset>
                </wp:positionV>
                <wp:extent cx="2978150" cy="817245"/>
                <wp:effectExtent l="0" t="0" r="0" b="1905"/>
                <wp:wrapNone/>
                <wp:docPr id="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817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6AF468" w14:textId="77777777" w:rsidR="00ED3028" w:rsidRPr="00EE2D14" w:rsidRDefault="00ED3028" w:rsidP="00ED3028">
                            <w:pPr>
                              <w:spacing w:after="0"/>
                              <w:ind w:left="86" w:right="-14"/>
                              <w:jc w:val="right"/>
                              <w:rPr>
                                <w:rFonts w:ascii="Arial Narrow" w:hAnsi="Arial Narrow"/>
                                <w:b/>
                                <w:bCs/>
                                <w:color w:val="4A442A" w:themeColor="background2" w:themeShade="40"/>
                                <w:sz w:val="32"/>
                                <w:szCs w:val="32"/>
                              </w:rPr>
                            </w:pPr>
                            <w:r w:rsidRPr="00EE2D14">
                              <w:rPr>
                                <w:rFonts w:ascii="Arial Narrow" w:hAnsi="Arial Narrow"/>
                                <w:b/>
                                <w:bCs/>
                                <w:color w:val="4A442A" w:themeColor="background2" w:themeShade="40"/>
                                <w:sz w:val="32"/>
                                <w:szCs w:val="32"/>
                              </w:rPr>
                              <w:t>${Name}</w:t>
                            </w:r>
                          </w:p>
                          <w:p w14:paraId="7B2EF62C" w14:textId="77777777" w:rsidR="00ED3028" w:rsidRPr="00EE2D14" w:rsidRDefault="00ED3028" w:rsidP="00ED3028">
                            <w:pPr>
                              <w:spacing w:after="0"/>
                              <w:ind w:left="90" w:right="-14"/>
                              <w:jc w:val="right"/>
                              <w:rPr>
                                <w:rFonts w:ascii="Arial Narrow" w:hAnsi="Arial Narrow"/>
                                <w:b/>
                                <w:bCs/>
                                <w:color w:val="4A442A" w:themeColor="background2" w:themeShade="40"/>
                                <w:sz w:val="32"/>
                                <w:szCs w:val="32"/>
                              </w:rPr>
                            </w:pPr>
                            <w:r w:rsidRPr="00EE2D14">
                              <w:rPr>
                                <w:rFonts w:ascii="Arial Narrow" w:hAnsi="Arial Narrow"/>
                                <w:b/>
                                <w:bCs/>
                                <w:color w:val="4A442A" w:themeColor="background2" w:themeShade="40"/>
                                <w:sz w:val="32"/>
                                <w:szCs w:val="32"/>
                              </w:rPr>
                              <w:t>${Phone}</w:t>
                            </w:r>
                          </w:p>
                          <w:p w14:paraId="53A6DF42" w14:textId="77777777" w:rsidR="00ED3028" w:rsidRPr="00EE2D14" w:rsidRDefault="00ED3028" w:rsidP="00ED3028">
                            <w:pPr>
                              <w:spacing w:after="0"/>
                              <w:ind w:left="90" w:right="-14"/>
                              <w:jc w:val="right"/>
                              <w:rPr>
                                <w:rFonts w:ascii="Arial Narrow" w:hAnsi="Arial Narrow"/>
                                <w:b/>
                                <w:color w:val="4A442A" w:themeColor="background2" w:themeShade="40"/>
                                <w:sz w:val="24"/>
                                <w:szCs w:val="24"/>
                              </w:rPr>
                            </w:pPr>
                            <w:r w:rsidRPr="00EE2D14">
                              <w:rPr>
                                <w:rFonts w:ascii="Arial Narrow" w:hAnsi="Arial Narrow"/>
                                <w:b/>
                                <w:bCs/>
                                <w:color w:val="4A442A" w:themeColor="background2" w:themeShade="40"/>
                                <w:sz w:val="24"/>
                                <w:szCs w:val="24"/>
                              </w:rPr>
                              <w:t>${Email}</w:t>
                            </w:r>
                            <w:r w:rsidRPr="00EE2D14">
                              <w:rPr>
                                <w:b/>
                                <w:bCs/>
                                <w:color w:val="4A442A" w:themeColor="background2" w:themeShade="40"/>
                              </w:rPr>
                              <w:t> </w:t>
                            </w:r>
                          </w:p>
                          <w:p w14:paraId="43CFC8C2" w14:textId="77777777" w:rsidR="00ED3028" w:rsidRPr="00AB13C1" w:rsidRDefault="00ED3028" w:rsidP="00ED3028">
                            <w:pPr>
                              <w:spacing w:after="20"/>
                              <w:ind w:left="90" w:right="-14"/>
                              <w:jc w:val="right"/>
                              <w:rPr>
                                <w:color w:val="808080"/>
                              </w:rPr>
                            </w:pPr>
                          </w:p>
                        </w:txbxContent>
                      </wps:txbx>
                      <wps:bodyPr rot="0" vert="horz" wrap="square" lIns="91440" tIns="45720" rIns="91440" bIns="45720" anchor="t" anchorCtr="0" upright="1">
                        <a:noAutofit/>
                      </wps:bodyPr>
                    </wps:wsp>
                  </a:graphicData>
                </a:graphic>
              </wp:anchor>
            </w:drawing>
          </mc:Choice>
          <mc:Fallback>
            <w:pict>
              <v:shape w14:anchorId="3B12B30C" id="Text Box 12" o:spid="_x0000_s1076" type="#_x0000_t202" style="position:absolute;margin-left:306pt;margin-top:663.55pt;width:234.5pt;height:64.35pt;z-index:2519173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" filled="f" stroked="f" strokeweight=".5pt">
                <v:textbox>
                  <w:txbxContent>
                    <w:p w14:paraId="2D6AF468" w14:textId="77777777" w:rsidR="00ED3028" w:rsidRPr="00EE2D14" w:rsidRDefault="00ED3028" w:rsidP="00ED3028">
                      <w:pPr>
                        <w:spacing w:after="0"/>
                        <w:ind w:left="86" w:right="-14"/>
                        <w:jc w:val="right"/>
                        <w:rPr>
                          <w:rFonts w:ascii="Arial Narrow" w:hAnsi="Arial Narrow"/>
                          <w:b/>
                          <w:bCs/>
                          <w:color w:val="4A442A" w:themeColor="background2" w:themeShade="40"/>
                          <w:sz w:val="32"/>
                          <w:szCs w:val="32"/>
                        </w:rPr>
                      </w:pPr>
                      <w:r w:rsidRPr="00EE2D14">
                        <w:rPr>
                          <w:rFonts w:ascii="Arial Narrow" w:hAnsi="Arial Narrow"/>
                          <w:b/>
                          <w:bCs/>
                          <w:color w:val="4A442A" w:themeColor="background2" w:themeShade="40"/>
                          <w:sz w:val="32"/>
                          <w:szCs w:val="32"/>
                        </w:rPr>
                        <w:t>${Name}</w:t>
                      </w:r>
                    </w:p>
                    <w:p w14:paraId="7B2EF62C" w14:textId="77777777" w:rsidR="00ED3028" w:rsidRPr="00EE2D14" w:rsidRDefault="00ED3028" w:rsidP="00ED3028">
                      <w:pPr>
                        <w:spacing w:after="0"/>
                        <w:ind w:left="90" w:right="-14"/>
                        <w:jc w:val="right"/>
                        <w:rPr>
                          <w:rFonts w:ascii="Arial Narrow" w:hAnsi="Arial Narrow"/>
                          <w:b/>
                          <w:bCs/>
                          <w:color w:val="4A442A" w:themeColor="background2" w:themeShade="40"/>
                          <w:sz w:val="32"/>
                          <w:szCs w:val="32"/>
                        </w:rPr>
                      </w:pPr>
                      <w:r w:rsidRPr="00EE2D14">
                        <w:rPr>
                          <w:rFonts w:ascii="Arial Narrow" w:hAnsi="Arial Narrow"/>
                          <w:b/>
                          <w:bCs/>
                          <w:color w:val="4A442A" w:themeColor="background2" w:themeShade="40"/>
                          <w:sz w:val="32"/>
                          <w:szCs w:val="32"/>
                        </w:rPr>
                        <w:t>${Phone}</w:t>
                      </w:r>
                    </w:p>
                    <w:p w14:paraId="53A6DF42" w14:textId="77777777" w:rsidR="00ED3028" w:rsidRPr="00EE2D14" w:rsidRDefault="00ED3028" w:rsidP="00ED3028">
                      <w:pPr>
                        <w:spacing w:after="0"/>
                        <w:ind w:left="90" w:right="-14"/>
                        <w:jc w:val="right"/>
                        <w:rPr>
                          <w:rFonts w:ascii="Arial Narrow" w:hAnsi="Arial Narrow"/>
                          <w:b/>
                          <w:color w:val="4A442A" w:themeColor="background2" w:themeShade="40"/>
                          <w:sz w:val="24"/>
                          <w:szCs w:val="24"/>
                        </w:rPr>
                      </w:pPr>
                      <w:r w:rsidRPr="00EE2D14">
                        <w:rPr>
                          <w:rFonts w:ascii="Arial Narrow" w:hAnsi="Arial Narrow"/>
                          <w:b/>
                          <w:bCs/>
                          <w:color w:val="4A442A" w:themeColor="background2" w:themeShade="40"/>
                          <w:sz w:val="24"/>
                          <w:szCs w:val="24"/>
                        </w:rPr>
                        <w:t>${Email}</w:t>
                      </w:r>
                      <w:r w:rsidRPr="00EE2D14">
                        <w:rPr>
                          <w:b/>
                          <w:bCs/>
                          <w:color w:val="4A442A" w:themeColor="background2" w:themeShade="40"/>
                        </w:rPr>
                        <w:t> </w:t>
                      </w:r>
                    </w:p>
                    <w:p w14:paraId="43CFC8C2" w14:textId="77777777" w:rsidR="00ED3028" w:rsidRPr="00AB13C1" w:rsidRDefault="00ED3028" w:rsidP="00ED3028">
                      <w:pPr>
                        <w:spacing w:after="20"/>
                        <w:ind w:left="90" w:right="-14"/>
                        <w:jc w:val="right"/>
                        <w:rPr>
                          <w:color w:val="808080"/>
                        </w:rPr>
                      </w:pPr>
                    </w:p>
                  </w:txbxContent>
                </v:textbox>
                <w10:wrap anchory="page"/>
              </v:shape>
            </w:pict>
          </mc:Fallback>
        </mc:AlternateContent>
      </w:r>
      <w:r w:rsidR="00ED3028">
        <w:rPr>
          <w:noProof/>
          <w:lang w:val="en-CA"/>
        </w:rPr>
        <mc:AlternateContent>
          <mc:Choice Requires="wps">
            <w:drawing>
              <wp:anchor distT="0" distB="0" distL="114300" distR="114300" simplePos="0" relativeHeight="251918336" behindDoc="0" locked="0" layoutInCell="1" allowOverlap="1" wp14:anchorId="28601A3B" wp14:editId="7BA5EE41">
                <wp:simplePos x="0" y="0"/>
                <wp:positionH relativeFrom="column">
                  <wp:posOffset>0</wp:posOffset>
                </wp:positionH>
                <wp:positionV relativeFrom="page">
                  <wp:posOffset>9219565</wp:posOffset>
                </wp:positionV>
                <wp:extent cx="6973570" cy="351155"/>
                <wp:effectExtent l="0" t="0" r="0" b="0"/>
                <wp:wrapNone/>
                <wp:docPr id="3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3570"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41663" w14:textId="77777777" w:rsidR="00ED3028" w:rsidRPr="00A376F6" w:rsidRDefault="00ED3028" w:rsidP="00ED3028">
                            <w:pPr>
                              <w:pBdr>
                                <w:top w:val="single" w:sz="4" w:space="4" w:color="BFBFBF"/>
                              </w:pBdr>
                              <w:spacing w:line="180" w:lineRule="auto"/>
                              <w:rPr>
                                <w:i/>
                                <w:sz w:val="16"/>
                                <w:szCs w:val="16"/>
                              </w:rPr>
                            </w:pPr>
                            <w:r w:rsidRPr="00A376F6">
                              <w:rPr>
                                <w:i/>
                                <w:sz w:val="16"/>
                                <w:szCs w:val="16"/>
                              </w:rPr>
                              <w:t>This newsletter is for entertainment purposes only. Credit is given to authors of articles that are reprinted when the original author is known.  This information is solely for entertainment, and should not be substituted for medical, legal, financial or tax advice. This is not intended as a solicitation of listed property.</w:t>
                            </w:r>
                          </w:p>
                        </w:txbxContent>
                      </wps:txbx>
                      <wps:bodyPr rot="0" vert="horz" wrap="square" lIns="91440" tIns="45720" rIns="91440" bIns="45720" anchor="t" anchorCtr="0" upright="1">
                        <a:noAutofit/>
                      </wps:bodyPr>
                    </wps:wsp>
                  </a:graphicData>
                </a:graphic>
              </wp:anchor>
            </w:drawing>
          </mc:Choice>
          <mc:Fallback>
            <w:pict>
              <v:shape w14:anchorId="28601A3B" id="Text Box 161" o:spid="_x0000_s1077" type="#_x0000_t202" style="position:absolute;margin-left:0;margin-top:725.95pt;width:549.1pt;height:27.65pt;z-index:2519183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" filled="f" stroked="f">
                <v:textbox>
                  <w:txbxContent>
                    <w:p w14:paraId="0F641663" w14:textId="77777777" w:rsidR="00ED3028" w:rsidRPr="00A376F6" w:rsidRDefault="00ED3028" w:rsidP="00ED3028">
                      <w:pPr>
                        <w:pBdr>
                          <w:top w:val="single" w:sz="4" w:space="4" w:color="BFBFBF"/>
                        </w:pBdr>
                        <w:spacing w:line="180" w:lineRule="auto"/>
                        <w:rPr>
                          <w:i/>
                          <w:sz w:val="16"/>
                          <w:szCs w:val="16"/>
                        </w:rPr>
                      </w:pPr>
                      <w:r w:rsidRPr="00A376F6">
                        <w:rPr>
                          <w:i/>
                          <w:sz w:val="16"/>
                          <w:szCs w:val="16"/>
                        </w:rPr>
                        <w:t>This newsletter is for entertainment purposes only. Credit is given to authors of articles that are reprinted when the original author is known.  This information is solely for entertainment, and should not be substituted for medical, legal, financial or tax advice. This is not intended as a solicitation of listed property.</w:t>
                      </w:r>
                    </w:p>
                  </w:txbxContent>
                </v:textbox>
                <w10:wrap anchory="page"/>
              </v:shape>
            </w:pict>
          </mc:Fallback>
        </mc:AlternateContent>
      </w:r>
      <w:r w:rsidR="00ED3028">
        <w:rPr>
          <w:noProof/>
          <w:lang w:val="en-CA"/>
        </w:rPr>
        <w:drawing>
          <wp:anchor distT="0" distB="0" distL="114300" distR="114300" simplePos="0" relativeHeight="251919360" behindDoc="0" locked="0" layoutInCell="1" allowOverlap="1" wp14:anchorId="1A18BA6F" wp14:editId="27B230D2">
            <wp:simplePos x="0" y="0"/>
            <wp:positionH relativeFrom="column">
              <wp:posOffset>5532120</wp:posOffset>
            </wp:positionH>
            <wp:positionV relativeFrom="page">
              <wp:posOffset>6704965</wp:posOffset>
            </wp:positionV>
            <wp:extent cx="1307465" cy="1590675"/>
            <wp:effectExtent l="0" t="0" r="6985" b="9525"/>
            <wp:wrapNone/>
            <wp:docPr id="33" name="Picture 682" descr="new placeholder mug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682" descr="new placeholder mugshot"/>
                    <pic:cNvPicPr>
                      <a:picLocks noChangeAspect="1"/>
                    </pic:cNvPicPr>
                  </pic:nvPicPr>
                  <pic:blipFill rotWithShape="1">
                    <a:blip r:embed="rId35">
                      <a:extLst>
                        <a:ext uri="{28A0092B-C50C-407E-A947-70E740481C1C}">
                          <a14:useLocalDpi xmlns:a14="http://schemas.microsoft.com/office/drawing/2010/main" val="0"/>
                        </a:ext>
                      </a:extLst>
                    </a:blip>
                    <a:srcRect b="11774"/>
                    <a:stretch/>
                  </pic:blipFill>
                  <pic:spPr bwMode="auto">
                    <a:xfrm>
                      <a:off x="0" y="0"/>
                      <a:ext cx="1307465" cy="1590675"/>
                    </a:xfrm>
                    <a:prstGeom prst="rect">
                      <a:avLst/>
                    </a:prstGeom>
                    <a:noFill/>
                    <a:ln>
                      <a:noFill/>
                    </a:ln>
                    <a:extLst>
                      <a:ext uri="{53640926-AAD7-44D8-BBD7-CCE9431645EC}">
                        <a14:shadowObscured xmlns:a14="http://schemas.microsoft.com/office/drawing/2010/main"/>
                      </a:ext>
                    </a:extLst>
                  </pic:spPr>
                </pic:pic>
              </a:graphicData>
            </a:graphic>
          </wp:anchor>
        </w:drawing>
      </w:r>
    </w:p>
    <w:sectPr w:rsidR="00ED3028" w:rsidSect="00026449">
      <w:pgSz w:w="12240" w:h="15840" w:code="1"/>
      <w:pgMar w:top="720" w:right="720" w:bottom="720" w:left="720" w:header="720" w:footer="27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A528F" w14:textId="77777777" w:rsidR="003B13DF" w:rsidRDefault="003B13DF" w:rsidP="00536C4B">
      <w:pPr>
        <w:spacing w:after="0"/>
      </w:pPr>
      <w:r>
        <w:separator/>
      </w:r>
    </w:p>
  </w:endnote>
  <w:endnote w:type="continuationSeparator" w:id="0">
    <w:p w14:paraId="17C81580" w14:textId="77777777" w:rsidR="003B13DF" w:rsidRDefault="003B13DF" w:rsidP="00536C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F"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76109" w14:textId="77777777" w:rsidR="003B13DF" w:rsidRDefault="003B13DF" w:rsidP="00536C4B">
      <w:pPr>
        <w:spacing w:after="0"/>
      </w:pPr>
      <w:r>
        <w:separator/>
      </w:r>
    </w:p>
  </w:footnote>
  <w:footnote w:type="continuationSeparator" w:id="0">
    <w:p w14:paraId="31A35893" w14:textId="77777777" w:rsidR="003B13DF" w:rsidRDefault="003B13DF" w:rsidP="00536C4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6322A"/>
    <w:multiLevelType w:val="hybridMultilevel"/>
    <w:tmpl w:val="2FA2B206"/>
    <w:lvl w:ilvl="0" w:tplc="B8B0C8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AB0E62"/>
    <w:multiLevelType w:val="hybridMultilevel"/>
    <w:tmpl w:val="090EA2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3781070"/>
    <w:multiLevelType w:val="hybridMultilevel"/>
    <w:tmpl w:val="7AC07864"/>
    <w:lvl w:ilvl="0" w:tplc="04090001">
      <w:start w:val="1"/>
      <w:numFmt w:val="bullet"/>
      <w:lvlText w:val=""/>
      <w:lvlJc w:val="left"/>
      <w:pPr>
        <w:ind w:left="7114" w:hanging="360"/>
      </w:pPr>
      <w:rPr>
        <w:rFonts w:ascii="Symbol" w:hAnsi="Symbol" w:hint="default"/>
      </w:rPr>
    </w:lvl>
    <w:lvl w:ilvl="1" w:tplc="04090003" w:tentative="1">
      <w:start w:val="1"/>
      <w:numFmt w:val="bullet"/>
      <w:lvlText w:val="o"/>
      <w:lvlJc w:val="left"/>
      <w:pPr>
        <w:ind w:left="7834" w:hanging="360"/>
      </w:pPr>
      <w:rPr>
        <w:rFonts w:ascii="Courier New" w:hAnsi="Courier New" w:cs="Courier New" w:hint="default"/>
      </w:rPr>
    </w:lvl>
    <w:lvl w:ilvl="2" w:tplc="04090005" w:tentative="1">
      <w:start w:val="1"/>
      <w:numFmt w:val="bullet"/>
      <w:lvlText w:val=""/>
      <w:lvlJc w:val="left"/>
      <w:pPr>
        <w:ind w:left="8554" w:hanging="360"/>
      </w:pPr>
      <w:rPr>
        <w:rFonts w:ascii="Wingdings" w:hAnsi="Wingdings" w:hint="default"/>
      </w:rPr>
    </w:lvl>
    <w:lvl w:ilvl="3" w:tplc="04090001" w:tentative="1">
      <w:start w:val="1"/>
      <w:numFmt w:val="bullet"/>
      <w:lvlText w:val=""/>
      <w:lvlJc w:val="left"/>
      <w:pPr>
        <w:ind w:left="9274" w:hanging="360"/>
      </w:pPr>
      <w:rPr>
        <w:rFonts w:ascii="Symbol" w:hAnsi="Symbol" w:hint="default"/>
      </w:rPr>
    </w:lvl>
    <w:lvl w:ilvl="4" w:tplc="04090003" w:tentative="1">
      <w:start w:val="1"/>
      <w:numFmt w:val="bullet"/>
      <w:lvlText w:val="o"/>
      <w:lvlJc w:val="left"/>
      <w:pPr>
        <w:ind w:left="9994" w:hanging="360"/>
      </w:pPr>
      <w:rPr>
        <w:rFonts w:ascii="Courier New" w:hAnsi="Courier New" w:cs="Courier New" w:hint="default"/>
      </w:rPr>
    </w:lvl>
    <w:lvl w:ilvl="5" w:tplc="04090005" w:tentative="1">
      <w:start w:val="1"/>
      <w:numFmt w:val="bullet"/>
      <w:lvlText w:val=""/>
      <w:lvlJc w:val="left"/>
      <w:pPr>
        <w:ind w:left="10714" w:hanging="360"/>
      </w:pPr>
      <w:rPr>
        <w:rFonts w:ascii="Wingdings" w:hAnsi="Wingdings" w:hint="default"/>
      </w:rPr>
    </w:lvl>
    <w:lvl w:ilvl="6" w:tplc="04090001" w:tentative="1">
      <w:start w:val="1"/>
      <w:numFmt w:val="bullet"/>
      <w:lvlText w:val=""/>
      <w:lvlJc w:val="left"/>
      <w:pPr>
        <w:ind w:left="11434" w:hanging="360"/>
      </w:pPr>
      <w:rPr>
        <w:rFonts w:ascii="Symbol" w:hAnsi="Symbol" w:hint="default"/>
      </w:rPr>
    </w:lvl>
    <w:lvl w:ilvl="7" w:tplc="04090003" w:tentative="1">
      <w:start w:val="1"/>
      <w:numFmt w:val="bullet"/>
      <w:lvlText w:val="o"/>
      <w:lvlJc w:val="left"/>
      <w:pPr>
        <w:ind w:left="12154" w:hanging="360"/>
      </w:pPr>
      <w:rPr>
        <w:rFonts w:ascii="Courier New" w:hAnsi="Courier New" w:cs="Courier New" w:hint="default"/>
      </w:rPr>
    </w:lvl>
    <w:lvl w:ilvl="8" w:tplc="04090005" w:tentative="1">
      <w:start w:val="1"/>
      <w:numFmt w:val="bullet"/>
      <w:lvlText w:val=""/>
      <w:lvlJc w:val="left"/>
      <w:pPr>
        <w:ind w:left="12874" w:hanging="360"/>
      </w:pPr>
      <w:rPr>
        <w:rFonts w:ascii="Wingdings" w:hAnsi="Wingdings" w:hint="default"/>
      </w:rPr>
    </w:lvl>
  </w:abstractNum>
  <w:abstractNum w:abstractNumId="3" w15:restartNumberingAfterBreak="0">
    <w:nsid w:val="1A7F2C0A"/>
    <w:multiLevelType w:val="hybridMultilevel"/>
    <w:tmpl w:val="046851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1CAC18A2"/>
    <w:multiLevelType w:val="hybridMultilevel"/>
    <w:tmpl w:val="6C706D82"/>
    <w:lvl w:ilvl="0" w:tplc="04090001">
      <w:start w:val="1"/>
      <w:numFmt w:val="bullet"/>
      <w:lvlText w:val=""/>
      <w:lvlJc w:val="left"/>
      <w:pPr>
        <w:ind w:left="446" w:hanging="360"/>
      </w:pPr>
      <w:rPr>
        <w:rFonts w:ascii="Symbol" w:hAnsi="Symbol" w:hint="default"/>
      </w:rPr>
    </w:lvl>
    <w:lvl w:ilvl="1" w:tplc="04090003" w:tentative="1">
      <w:start w:val="1"/>
      <w:numFmt w:val="bullet"/>
      <w:lvlText w:val="o"/>
      <w:lvlJc w:val="left"/>
      <w:pPr>
        <w:ind w:left="1166" w:hanging="360"/>
      </w:pPr>
      <w:rPr>
        <w:rFonts w:ascii="Courier New" w:hAnsi="Courier New" w:cs="Courier New" w:hint="default"/>
      </w:rPr>
    </w:lvl>
    <w:lvl w:ilvl="2" w:tplc="04090005" w:tentative="1">
      <w:start w:val="1"/>
      <w:numFmt w:val="bullet"/>
      <w:lvlText w:val=""/>
      <w:lvlJc w:val="left"/>
      <w:pPr>
        <w:ind w:left="1886" w:hanging="360"/>
      </w:pPr>
      <w:rPr>
        <w:rFonts w:ascii="Wingdings" w:hAnsi="Wingdings" w:hint="default"/>
      </w:rPr>
    </w:lvl>
    <w:lvl w:ilvl="3" w:tplc="04090001" w:tentative="1">
      <w:start w:val="1"/>
      <w:numFmt w:val="bullet"/>
      <w:lvlText w:val=""/>
      <w:lvlJc w:val="left"/>
      <w:pPr>
        <w:ind w:left="2606" w:hanging="360"/>
      </w:pPr>
      <w:rPr>
        <w:rFonts w:ascii="Symbol" w:hAnsi="Symbol" w:hint="default"/>
      </w:rPr>
    </w:lvl>
    <w:lvl w:ilvl="4" w:tplc="04090003" w:tentative="1">
      <w:start w:val="1"/>
      <w:numFmt w:val="bullet"/>
      <w:lvlText w:val="o"/>
      <w:lvlJc w:val="left"/>
      <w:pPr>
        <w:ind w:left="3326" w:hanging="360"/>
      </w:pPr>
      <w:rPr>
        <w:rFonts w:ascii="Courier New" w:hAnsi="Courier New" w:cs="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cs="Courier New" w:hint="default"/>
      </w:rPr>
    </w:lvl>
    <w:lvl w:ilvl="8" w:tplc="04090005" w:tentative="1">
      <w:start w:val="1"/>
      <w:numFmt w:val="bullet"/>
      <w:lvlText w:val=""/>
      <w:lvlJc w:val="left"/>
      <w:pPr>
        <w:ind w:left="6206" w:hanging="360"/>
      </w:pPr>
      <w:rPr>
        <w:rFonts w:ascii="Wingdings" w:hAnsi="Wingdings" w:hint="default"/>
      </w:rPr>
    </w:lvl>
  </w:abstractNum>
  <w:abstractNum w:abstractNumId="5" w15:restartNumberingAfterBreak="0">
    <w:nsid w:val="1DF32967"/>
    <w:multiLevelType w:val="hybridMultilevel"/>
    <w:tmpl w:val="3A425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EB95903"/>
    <w:multiLevelType w:val="hybridMultilevel"/>
    <w:tmpl w:val="1FC05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FF67B5E"/>
    <w:multiLevelType w:val="hybridMultilevel"/>
    <w:tmpl w:val="2D742A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8F76D48"/>
    <w:multiLevelType w:val="hybridMultilevel"/>
    <w:tmpl w:val="7E9A7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7107F8"/>
    <w:multiLevelType w:val="multilevel"/>
    <w:tmpl w:val="E6803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1450BF7"/>
    <w:multiLevelType w:val="hybridMultilevel"/>
    <w:tmpl w:val="870EB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A3854DB"/>
    <w:multiLevelType w:val="hybridMultilevel"/>
    <w:tmpl w:val="2842F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8D07E3"/>
    <w:multiLevelType w:val="hybridMultilevel"/>
    <w:tmpl w:val="D1508AF2"/>
    <w:lvl w:ilvl="0" w:tplc="DF6CE094">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7DF1C5D"/>
    <w:multiLevelType w:val="hybridMultilevel"/>
    <w:tmpl w:val="ACE09C4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88E2843"/>
    <w:multiLevelType w:val="hybridMultilevel"/>
    <w:tmpl w:val="929E25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53302436">
    <w:abstractNumId w:val="9"/>
  </w:num>
  <w:num w:numId="2" w16cid:durableId="1910381680">
    <w:abstractNumId w:val="10"/>
  </w:num>
  <w:num w:numId="3" w16cid:durableId="298415090">
    <w:abstractNumId w:val="12"/>
  </w:num>
  <w:num w:numId="4" w16cid:durableId="1588418740">
    <w:abstractNumId w:val="1"/>
  </w:num>
  <w:num w:numId="5" w16cid:durableId="465512430">
    <w:abstractNumId w:val="3"/>
  </w:num>
  <w:num w:numId="6" w16cid:durableId="673801903">
    <w:abstractNumId w:val="6"/>
  </w:num>
  <w:num w:numId="7" w16cid:durableId="103422864">
    <w:abstractNumId w:val="2"/>
  </w:num>
  <w:num w:numId="8" w16cid:durableId="151025227">
    <w:abstractNumId w:val="14"/>
  </w:num>
  <w:num w:numId="9" w16cid:durableId="665519628">
    <w:abstractNumId w:val="4"/>
  </w:num>
  <w:num w:numId="10" w16cid:durableId="592320861">
    <w:abstractNumId w:val="0"/>
  </w:num>
  <w:num w:numId="11" w16cid:durableId="277180835">
    <w:abstractNumId w:val="7"/>
  </w:num>
  <w:num w:numId="12" w16cid:durableId="1859611973">
    <w:abstractNumId w:val="8"/>
  </w:num>
  <w:num w:numId="13" w16cid:durableId="2118064823">
    <w:abstractNumId w:val="5"/>
  </w:num>
  <w:num w:numId="14" w16cid:durableId="1554927429">
    <w:abstractNumId w:val="13"/>
  </w:num>
  <w:num w:numId="15" w16cid:durableId="1044254979">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grammar="clean"/>
  <w:attachedTemplate r:id="rId1"/>
  <w:defaultTabStop w:val="720"/>
  <w:characterSpacingControl w:val="doNotCompress"/>
  <w:hdrShapeDefaults>
    <o:shapedefaults v:ext="edit" spidmax="2050" style="mso-position-vertical-relative:page" fill="f" fillcolor="white" stroke="f">
      <v:fill color="white" on="f"/>
      <v:stroke on="f"/>
      <o:colormru v:ext="edit" colors="#f8f8f8,#e7e6e6,#ff6,#f2f2f2,#deeaf6,#f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00E"/>
    <w:rsid w:val="00000250"/>
    <w:rsid w:val="000002C7"/>
    <w:rsid w:val="000008C1"/>
    <w:rsid w:val="00000F15"/>
    <w:rsid w:val="0000126C"/>
    <w:rsid w:val="00002BD4"/>
    <w:rsid w:val="000056D2"/>
    <w:rsid w:val="000058FF"/>
    <w:rsid w:val="00005FE0"/>
    <w:rsid w:val="00006182"/>
    <w:rsid w:val="00006306"/>
    <w:rsid w:val="000064C6"/>
    <w:rsid w:val="00006534"/>
    <w:rsid w:val="000066F9"/>
    <w:rsid w:val="00006B82"/>
    <w:rsid w:val="00006D4C"/>
    <w:rsid w:val="0000707C"/>
    <w:rsid w:val="00010596"/>
    <w:rsid w:val="00010A85"/>
    <w:rsid w:val="00010D26"/>
    <w:rsid w:val="0001122B"/>
    <w:rsid w:val="000117FB"/>
    <w:rsid w:val="00011934"/>
    <w:rsid w:val="00011D84"/>
    <w:rsid w:val="00012622"/>
    <w:rsid w:val="000128AF"/>
    <w:rsid w:val="00012EA8"/>
    <w:rsid w:val="0001320F"/>
    <w:rsid w:val="000137AA"/>
    <w:rsid w:val="00013AA3"/>
    <w:rsid w:val="00013CFE"/>
    <w:rsid w:val="00014B05"/>
    <w:rsid w:val="00014D2E"/>
    <w:rsid w:val="00015276"/>
    <w:rsid w:val="00015313"/>
    <w:rsid w:val="00015404"/>
    <w:rsid w:val="0001604E"/>
    <w:rsid w:val="0001654F"/>
    <w:rsid w:val="000166BF"/>
    <w:rsid w:val="00016A0A"/>
    <w:rsid w:val="00016BC8"/>
    <w:rsid w:val="00016C65"/>
    <w:rsid w:val="00017453"/>
    <w:rsid w:val="00017B48"/>
    <w:rsid w:val="00017D9F"/>
    <w:rsid w:val="0002048D"/>
    <w:rsid w:val="000206BB"/>
    <w:rsid w:val="00020B0D"/>
    <w:rsid w:val="00020D61"/>
    <w:rsid w:val="0002197E"/>
    <w:rsid w:val="00022C50"/>
    <w:rsid w:val="0002351C"/>
    <w:rsid w:val="0002369A"/>
    <w:rsid w:val="00023ED9"/>
    <w:rsid w:val="00024112"/>
    <w:rsid w:val="000247B0"/>
    <w:rsid w:val="00025400"/>
    <w:rsid w:val="00025B95"/>
    <w:rsid w:val="00026449"/>
    <w:rsid w:val="00026921"/>
    <w:rsid w:val="00027007"/>
    <w:rsid w:val="00027229"/>
    <w:rsid w:val="00027DA5"/>
    <w:rsid w:val="0003066A"/>
    <w:rsid w:val="00031088"/>
    <w:rsid w:val="00031291"/>
    <w:rsid w:val="00031937"/>
    <w:rsid w:val="00032F9B"/>
    <w:rsid w:val="00033271"/>
    <w:rsid w:val="00033317"/>
    <w:rsid w:val="000337E6"/>
    <w:rsid w:val="00034A88"/>
    <w:rsid w:val="0003547D"/>
    <w:rsid w:val="00035AD0"/>
    <w:rsid w:val="00035CFF"/>
    <w:rsid w:val="0003676D"/>
    <w:rsid w:val="0003700B"/>
    <w:rsid w:val="000378C0"/>
    <w:rsid w:val="00037A01"/>
    <w:rsid w:val="00037A10"/>
    <w:rsid w:val="00037B25"/>
    <w:rsid w:val="00037CD0"/>
    <w:rsid w:val="00037FA8"/>
    <w:rsid w:val="00040642"/>
    <w:rsid w:val="00040B96"/>
    <w:rsid w:val="000416E4"/>
    <w:rsid w:val="000419BD"/>
    <w:rsid w:val="00042005"/>
    <w:rsid w:val="00042F90"/>
    <w:rsid w:val="00043842"/>
    <w:rsid w:val="00043F4B"/>
    <w:rsid w:val="00044984"/>
    <w:rsid w:val="00044D15"/>
    <w:rsid w:val="0004541E"/>
    <w:rsid w:val="0004612F"/>
    <w:rsid w:val="00046838"/>
    <w:rsid w:val="00046E5A"/>
    <w:rsid w:val="00046F3F"/>
    <w:rsid w:val="000475EB"/>
    <w:rsid w:val="00051388"/>
    <w:rsid w:val="00051857"/>
    <w:rsid w:val="00052DD2"/>
    <w:rsid w:val="0005328F"/>
    <w:rsid w:val="00054A82"/>
    <w:rsid w:val="0005565D"/>
    <w:rsid w:val="00056C5E"/>
    <w:rsid w:val="00056D84"/>
    <w:rsid w:val="00057E55"/>
    <w:rsid w:val="00060870"/>
    <w:rsid w:val="00060C12"/>
    <w:rsid w:val="00060F9E"/>
    <w:rsid w:val="000611DB"/>
    <w:rsid w:val="000621B3"/>
    <w:rsid w:val="000630E5"/>
    <w:rsid w:val="000632B4"/>
    <w:rsid w:val="00063341"/>
    <w:rsid w:val="00063413"/>
    <w:rsid w:val="00064088"/>
    <w:rsid w:val="00064A64"/>
    <w:rsid w:val="00064B44"/>
    <w:rsid w:val="00064D3E"/>
    <w:rsid w:val="0006601B"/>
    <w:rsid w:val="000661B4"/>
    <w:rsid w:val="00066877"/>
    <w:rsid w:val="00070B74"/>
    <w:rsid w:val="00070BD1"/>
    <w:rsid w:val="00070DEB"/>
    <w:rsid w:val="00070FDF"/>
    <w:rsid w:val="00071251"/>
    <w:rsid w:val="0007133D"/>
    <w:rsid w:val="000723AF"/>
    <w:rsid w:val="000728EA"/>
    <w:rsid w:val="00072B46"/>
    <w:rsid w:val="00072BDF"/>
    <w:rsid w:val="00072C2E"/>
    <w:rsid w:val="00073DE1"/>
    <w:rsid w:val="0007521E"/>
    <w:rsid w:val="00075823"/>
    <w:rsid w:val="00075ACD"/>
    <w:rsid w:val="00075E42"/>
    <w:rsid w:val="0007675D"/>
    <w:rsid w:val="00076E76"/>
    <w:rsid w:val="00077997"/>
    <w:rsid w:val="00077AE8"/>
    <w:rsid w:val="00080624"/>
    <w:rsid w:val="00080AF9"/>
    <w:rsid w:val="00080C67"/>
    <w:rsid w:val="00080CD2"/>
    <w:rsid w:val="0008111B"/>
    <w:rsid w:val="0008144B"/>
    <w:rsid w:val="000815FB"/>
    <w:rsid w:val="00081706"/>
    <w:rsid w:val="00082C73"/>
    <w:rsid w:val="00082CB7"/>
    <w:rsid w:val="00083C02"/>
    <w:rsid w:val="00083D1F"/>
    <w:rsid w:val="00084A23"/>
    <w:rsid w:val="00084F3A"/>
    <w:rsid w:val="000857E5"/>
    <w:rsid w:val="00085A89"/>
    <w:rsid w:val="000862E2"/>
    <w:rsid w:val="00086324"/>
    <w:rsid w:val="0008760D"/>
    <w:rsid w:val="00087707"/>
    <w:rsid w:val="00087E5B"/>
    <w:rsid w:val="000908FB"/>
    <w:rsid w:val="00090ED4"/>
    <w:rsid w:val="0009115E"/>
    <w:rsid w:val="000927EF"/>
    <w:rsid w:val="000937BF"/>
    <w:rsid w:val="00093B9E"/>
    <w:rsid w:val="00093BB3"/>
    <w:rsid w:val="00094A38"/>
    <w:rsid w:val="000956C6"/>
    <w:rsid w:val="00095B82"/>
    <w:rsid w:val="00095C6F"/>
    <w:rsid w:val="000965EF"/>
    <w:rsid w:val="000974FE"/>
    <w:rsid w:val="00097713"/>
    <w:rsid w:val="000A13EE"/>
    <w:rsid w:val="000A19F6"/>
    <w:rsid w:val="000A31A1"/>
    <w:rsid w:val="000A48AA"/>
    <w:rsid w:val="000A4DF5"/>
    <w:rsid w:val="000A50C2"/>
    <w:rsid w:val="000A527D"/>
    <w:rsid w:val="000A557E"/>
    <w:rsid w:val="000A6730"/>
    <w:rsid w:val="000A70A8"/>
    <w:rsid w:val="000A7361"/>
    <w:rsid w:val="000A7460"/>
    <w:rsid w:val="000A7F72"/>
    <w:rsid w:val="000B0608"/>
    <w:rsid w:val="000B07E3"/>
    <w:rsid w:val="000B22AA"/>
    <w:rsid w:val="000B2F1F"/>
    <w:rsid w:val="000B38B0"/>
    <w:rsid w:val="000B38ED"/>
    <w:rsid w:val="000B399D"/>
    <w:rsid w:val="000B3AE6"/>
    <w:rsid w:val="000B3C74"/>
    <w:rsid w:val="000B3F23"/>
    <w:rsid w:val="000B445D"/>
    <w:rsid w:val="000B57B9"/>
    <w:rsid w:val="000B6DFC"/>
    <w:rsid w:val="000B7621"/>
    <w:rsid w:val="000C0518"/>
    <w:rsid w:val="000C088B"/>
    <w:rsid w:val="000C1DC7"/>
    <w:rsid w:val="000C2722"/>
    <w:rsid w:val="000C3210"/>
    <w:rsid w:val="000C3661"/>
    <w:rsid w:val="000C39A2"/>
    <w:rsid w:val="000C3B65"/>
    <w:rsid w:val="000C4B2E"/>
    <w:rsid w:val="000C559B"/>
    <w:rsid w:val="000C5E4F"/>
    <w:rsid w:val="000C60C1"/>
    <w:rsid w:val="000C6BC3"/>
    <w:rsid w:val="000C7095"/>
    <w:rsid w:val="000C7A70"/>
    <w:rsid w:val="000C7F15"/>
    <w:rsid w:val="000D0E81"/>
    <w:rsid w:val="000D225A"/>
    <w:rsid w:val="000D253F"/>
    <w:rsid w:val="000D2D04"/>
    <w:rsid w:val="000D49A3"/>
    <w:rsid w:val="000D4DA6"/>
    <w:rsid w:val="000D50F7"/>
    <w:rsid w:val="000D5163"/>
    <w:rsid w:val="000D5334"/>
    <w:rsid w:val="000D5936"/>
    <w:rsid w:val="000D59CF"/>
    <w:rsid w:val="000D68E4"/>
    <w:rsid w:val="000E035A"/>
    <w:rsid w:val="000E0AC0"/>
    <w:rsid w:val="000E1261"/>
    <w:rsid w:val="000E257E"/>
    <w:rsid w:val="000E2B16"/>
    <w:rsid w:val="000E34BB"/>
    <w:rsid w:val="000E3899"/>
    <w:rsid w:val="000E3F03"/>
    <w:rsid w:val="000E3FEE"/>
    <w:rsid w:val="000E428E"/>
    <w:rsid w:val="000E452F"/>
    <w:rsid w:val="000E4A7C"/>
    <w:rsid w:val="000E4D22"/>
    <w:rsid w:val="000E58BE"/>
    <w:rsid w:val="000E6864"/>
    <w:rsid w:val="000E710C"/>
    <w:rsid w:val="000F0DFC"/>
    <w:rsid w:val="000F0F0A"/>
    <w:rsid w:val="000F135E"/>
    <w:rsid w:val="000F1508"/>
    <w:rsid w:val="000F18B4"/>
    <w:rsid w:val="000F1DA0"/>
    <w:rsid w:val="000F2044"/>
    <w:rsid w:val="000F289E"/>
    <w:rsid w:val="000F39F1"/>
    <w:rsid w:val="000F3BAA"/>
    <w:rsid w:val="000F3F61"/>
    <w:rsid w:val="000F4EF1"/>
    <w:rsid w:val="000F63BC"/>
    <w:rsid w:val="000F64BB"/>
    <w:rsid w:val="000F6ED0"/>
    <w:rsid w:val="000F721A"/>
    <w:rsid w:val="000F724F"/>
    <w:rsid w:val="000F7967"/>
    <w:rsid w:val="001008D7"/>
    <w:rsid w:val="00101088"/>
    <w:rsid w:val="00101838"/>
    <w:rsid w:val="0010210E"/>
    <w:rsid w:val="00103E6D"/>
    <w:rsid w:val="001045C5"/>
    <w:rsid w:val="0010562C"/>
    <w:rsid w:val="00106840"/>
    <w:rsid w:val="00106897"/>
    <w:rsid w:val="00106D04"/>
    <w:rsid w:val="00106E6F"/>
    <w:rsid w:val="001070F3"/>
    <w:rsid w:val="00110D7B"/>
    <w:rsid w:val="00110F71"/>
    <w:rsid w:val="00111F4E"/>
    <w:rsid w:val="001128ED"/>
    <w:rsid w:val="00112D89"/>
    <w:rsid w:val="00112D9B"/>
    <w:rsid w:val="00112DCE"/>
    <w:rsid w:val="001147ED"/>
    <w:rsid w:val="001148F4"/>
    <w:rsid w:val="001149F6"/>
    <w:rsid w:val="00114A7A"/>
    <w:rsid w:val="00115119"/>
    <w:rsid w:val="00116256"/>
    <w:rsid w:val="0011625E"/>
    <w:rsid w:val="00116B75"/>
    <w:rsid w:val="0011706F"/>
    <w:rsid w:val="001177F3"/>
    <w:rsid w:val="00117EAC"/>
    <w:rsid w:val="001201D3"/>
    <w:rsid w:val="00120325"/>
    <w:rsid w:val="00120768"/>
    <w:rsid w:val="00120896"/>
    <w:rsid w:val="00120F32"/>
    <w:rsid w:val="001213F6"/>
    <w:rsid w:val="0012149D"/>
    <w:rsid w:val="00121561"/>
    <w:rsid w:val="0012175B"/>
    <w:rsid w:val="0012197C"/>
    <w:rsid w:val="0012205E"/>
    <w:rsid w:val="00122113"/>
    <w:rsid w:val="00122B20"/>
    <w:rsid w:val="00122CD0"/>
    <w:rsid w:val="001233C2"/>
    <w:rsid w:val="0012462C"/>
    <w:rsid w:val="0012488D"/>
    <w:rsid w:val="00124BDB"/>
    <w:rsid w:val="001258F6"/>
    <w:rsid w:val="00125ACF"/>
    <w:rsid w:val="001265F2"/>
    <w:rsid w:val="001269F0"/>
    <w:rsid w:val="00127FD0"/>
    <w:rsid w:val="00131E6F"/>
    <w:rsid w:val="001321E4"/>
    <w:rsid w:val="00132555"/>
    <w:rsid w:val="00134546"/>
    <w:rsid w:val="0013522F"/>
    <w:rsid w:val="001357CB"/>
    <w:rsid w:val="001404EA"/>
    <w:rsid w:val="00140C36"/>
    <w:rsid w:val="00140DDB"/>
    <w:rsid w:val="0014110C"/>
    <w:rsid w:val="001414E4"/>
    <w:rsid w:val="00141646"/>
    <w:rsid w:val="0014188C"/>
    <w:rsid w:val="00141CD5"/>
    <w:rsid w:val="00141E7B"/>
    <w:rsid w:val="001420CA"/>
    <w:rsid w:val="0014304A"/>
    <w:rsid w:val="00144801"/>
    <w:rsid w:val="0014519A"/>
    <w:rsid w:val="001454CA"/>
    <w:rsid w:val="00145824"/>
    <w:rsid w:val="00145FF1"/>
    <w:rsid w:val="0014622F"/>
    <w:rsid w:val="00146333"/>
    <w:rsid w:val="00146C95"/>
    <w:rsid w:val="00146FF8"/>
    <w:rsid w:val="001470D7"/>
    <w:rsid w:val="00147250"/>
    <w:rsid w:val="001474FE"/>
    <w:rsid w:val="00150C73"/>
    <w:rsid w:val="0015115D"/>
    <w:rsid w:val="001513D3"/>
    <w:rsid w:val="00151424"/>
    <w:rsid w:val="001535D6"/>
    <w:rsid w:val="001541FB"/>
    <w:rsid w:val="00154DE2"/>
    <w:rsid w:val="001550EC"/>
    <w:rsid w:val="00156087"/>
    <w:rsid w:val="00156C2A"/>
    <w:rsid w:val="00157D4C"/>
    <w:rsid w:val="00157ED9"/>
    <w:rsid w:val="0016014D"/>
    <w:rsid w:val="00160597"/>
    <w:rsid w:val="00160DBD"/>
    <w:rsid w:val="00161E48"/>
    <w:rsid w:val="00162011"/>
    <w:rsid w:val="001629C6"/>
    <w:rsid w:val="001633F9"/>
    <w:rsid w:val="00163AA0"/>
    <w:rsid w:val="00163F7A"/>
    <w:rsid w:val="0016410B"/>
    <w:rsid w:val="00164B6B"/>
    <w:rsid w:val="00165999"/>
    <w:rsid w:val="001675CC"/>
    <w:rsid w:val="00167BBC"/>
    <w:rsid w:val="00167CAC"/>
    <w:rsid w:val="0017038B"/>
    <w:rsid w:val="00170A4D"/>
    <w:rsid w:val="00171A0D"/>
    <w:rsid w:val="00171D84"/>
    <w:rsid w:val="00172078"/>
    <w:rsid w:val="00172ED7"/>
    <w:rsid w:val="001739EB"/>
    <w:rsid w:val="00173CFD"/>
    <w:rsid w:val="0017486D"/>
    <w:rsid w:val="00175B14"/>
    <w:rsid w:val="00176712"/>
    <w:rsid w:val="00177360"/>
    <w:rsid w:val="00177D08"/>
    <w:rsid w:val="00180F1B"/>
    <w:rsid w:val="001812C2"/>
    <w:rsid w:val="001813A8"/>
    <w:rsid w:val="0018155F"/>
    <w:rsid w:val="00181A0E"/>
    <w:rsid w:val="001823B3"/>
    <w:rsid w:val="00182423"/>
    <w:rsid w:val="00183558"/>
    <w:rsid w:val="001836F7"/>
    <w:rsid w:val="00183778"/>
    <w:rsid w:val="00183B9A"/>
    <w:rsid w:val="00183D2F"/>
    <w:rsid w:val="0018490C"/>
    <w:rsid w:val="0018497A"/>
    <w:rsid w:val="00184E0A"/>
    <w:rsid w:val="00185A20"/>
    <w:rsid w:val="00185D07"/>
    <w:rsid w:val="00185E23"/>
    <w:rsid w:val="001866B2"/>
    <w:rsid w:val="001866EF"/>
    <w:rsid w:val="0018777B"/>
    <w:rsid w:val="0018780A"/>
    <w:rsid w:val="001901B9"/>
    <w:rsid w:val="00191148"/>
    <w:rsid w:val="00191542"/>
    <w:rsid w:val="00191A59"/>
    <w:rsid w:val="00191DF1"/>
    <w:rsid w:val="001923A5"/>
    <w:rsid w:val="001923B9"/>
    <w:rsid w:val="00192A7E"/>
    <w:rsid w:val="00192C81"/>
    <w:rsid w:val="00194ACE"/>
    <w:rsid w:val="001951C5"/>
    <w:rsid w:val="00195605"/>
    <w:rsid w:val="00195D0D"/>
    <w:rsid w:val="00196468"/>
    <w:rsid w:val="0019647E"/>
    <w:rsid w:val="00196567"/>
    <w:rsid w:val="00196690"/>
    <w:rsid w:val="001966C2"/>
    <w:rsid w:val="0019676D"/>
    <w:rsid w:val="00197416"/>
    <w:rsid w:val="001975AB"/>
    <w:rsid w:val="00197913"/>
    <w:rsid w:val="00197E03"/>
    <w:rsid w:val="001A05E1"/>
    <w:rsid w:val="001A0F98"/>
    <w:rsid w:val="001A10CA"/>
    <w:rsid w:val="001A14F4"/>
    <w:rsid w:val="001A2D79"/>
    <w:rsid w:val="001A3189"/>
    <w:rsid w:val="001A36C6"/>
    <w:rsid w:val="001A3963"/>
    <w:rsid w:val="001A4D24"/>
    <w:rsid w:val="001A4D9A"/>
    <w:rsid w:val="001A55B3"/>
    <w:rsid w:val="001A5740"/>
    <w:rsid w:val="001A5A51"/>
    <w:rsid w:val="001A60B2"/>
    <w:rsid w:val="001A62A4"/>
    <w:rsid w:val="001A68BF"/>
    <w:rsid w:val="001A76B7"/>
    <w:rsid w:val="001A78D3"/>
    <w:rsid w:val="001A7A4A"/>
    <w:rsid w:val="001A7DA0"/>
    <w:rsid w:val="001B0D41"/>
    <w:rsid w:val="001B1061"/>
    <w:rsid w:val="001B11BD"/>
    <w:rsid w:val="001B20F8"/>
    <w:rsid w:val="001B21F1"/>
    <w:rsid w:val="001B2D94"/>
    <w:rsid w:val="001B33A2"/>
    <w:rsid w:val="001B3582"/>
    <w:rsid w:val="001B5510"/>
    <w:rsid w:val="001B587B"/>
    <w:rsid w:val="001B5D27"/>
    <w:rsid w:val="001B6D9B"/>
    <w:rsid w:val="001B7A68"/>
    <w:rsid w:val="001B7FE9"/>
    <w:rsid w:val="001C07A3"/>
    <w:rsid w:val="001C0E47"/>
    <w:rsid w:val="001C0F77"/>
    <w:rsid w:val="001C15D3"/>
    <w:rsid w:val="001C1FEE"/>
    <w:rsid w:val="001C25A0"/>
    <w:rsid w:val="001C2E45"/>
    <w:rsid w:val="001C2F0E"/>
    <w:rsid w:val="001C309D"/>
    <w:rsid w:val="001C30EF"/>
    <w:rsid w:val="001C3569"/>
    <w:rsid w:val="001C4235"/>
    <w:rsid w:val="001C43BC"/>
    <w:rsid w:val="001C4680"/>
    <w:rsid w:val="001C493C"/>
    <w:rsid w:val="001C4B0C"/>
    <w:rsid w:val="001C5BC9"/>
    <w:rsid w:val="001C6E66"/>
    <w:rsid w:val="001C7FC7"/>
    <w:rsid w:val="001D0181"/>
    <w:rsid w:val="001D05C9"/>
    <w:rsid w:val="001D07AA"/>
    <w:rsid w:val="001D08D5"/>
    <w:rsid w:val="001D0A17"/>
    <w:rsid w:val="001D1271"/>
    <w:rsid w:val="001D16BD"/>
    <w:rsid w:val="001D1A36"/>
    <w:rsid w:val="001D1D8F"/>
    <w:rsid w:val="001D2670"/>
    <w:rsid w:val="001D2AE0"/>
    <w:rsid w:val="001D34C3"/>
    <w:rsid w:val="001D3B98"/>
    <w:rsid w:val="001D4AE6"/>
    <w:rsid w:val="001D4BAF"/>
    <w:rsid w:val="001D4D62"/>
    <w:rsid w:val="001D5056"/>
    <w:rsid w:val="001D51DD"/>
    <w:rsid w:val="001D54AA"/>
    <w:rsid w:val="001D6DB6"/>
    <w:rsid w:val="001D7C13"/>
    <w:rsid w:val="001D7C4C"/>
    <w:rsid w:val="001E08A6"/>
    <w:rsid w:val="001E0F1C"/>
    <w:rsid w:val="001E0FA1"/>
    <w:rsid w:val="001E1FC6"/>
    <w:rsid w:val="001E1FF9"/>
    <w:rsid w:val="001E2051"/>
    <w:rsid w:val="001E2161"/>
    <w:rsid w:val="001E2452"/>
    <w:rsid w:val="001E26D4"/>
    <w:rsid w:val="001E385B"/>
    <w:rsid w:val="001E4C44"/>
    <w:rsid w:val="001E5D85"/>
    <w:rsid w:val="001E6095"/>
    <w:rsid w:val="001E666E"/>
    <w:rsid w:val="001E6BF6"/>
    <w:rsid w:val="001E7660"/>
    <w:rsid w:val="001E78E8"/>
    <w:rsid w:val="001E7F9E"/>
    <w:rsid w:val="001F266B"/>
    <w:rsid w:val="001F26C5"/>
    <w:rsid w:val="001F2791"/>
    <w:rsid w:val="001F2A6B"/>
    <w:rsid w:val="001F533C"/>
    <w:rsid w:val="001F563A"/>
    <w:rsid w:val="001F694C"/>
    <w:rsid w:val="001F6B19"/>
    <w:rsid w:val="001F6E9C"/>
    <w:rsid w:val="001F74AD"/>
    <w:rsid w:val="001F762B"/>
    <w:rsid w:val="0020013E"/>
    <w:rsid w:val="00200669"/>
    <w:rsid w:val="00201059"/>
    <w:rsid w:val="002012A0"/>
    <w:rsid w:val="00201365"/>
    <w:rsid w:val="00203237"/>
    <w:rsid w:val="002035B0"/>
    <w:rsid w:val="002043B0"/>
    <w:rsid w:val="0020447D"/>
    <w:rsid w:val="00204CBB"/>
    <w:rsid w:val="00204E59"/>
    <w:rsid w:val="00205928"/>
    <w:rsid w:val="00205C79"/>
    <w:rsid w:val="00205E07"/>
    <w:rsid w:val="0020617C"/>
    <w:rsid w:val="00206FBF"/>
    <w:rsid w:val="002073A2"/>
    <w:rsid w:val="00211042"/>
    <w:rsid w:val="00211418"/>
    <w:rsid w:val="00211DA2"/>
    <w:rsid w:val="00212195"/>
    <w:rsid w:val="00212284"/>
    <w:rsid w:val="00212768"/>
    <w:rsid w:val="00212918"/>
    <w:rsid w:val="00212BF2"/>
    <w:rsid w:val="0021425A"/>
    <w:rsid w:val="002151DC"/>
    <w:rsid w:val="0021581D"/>
    <w:rsid w:val="002159D9"/>
    <w:rsid w:val="00216287"/>
    <w:rsid w:val="002165B6"/>
    <w:rsid w:val="00216FE2"/>
    <w:rsid w:val="00217171"/>
    <w:rsid w:val="0021790D"/>
    <w:rsid w:val="002208EC"/>
    <w:rsid w:val="00220924"/>
    <w:rsid w:val="00221ABC"/>
    <w:rsid w:val="00221FB5"/>
    <w:rsid w:val="00221FEF"/>
    <w:rsid w:val="00222237"/>
    <w:rsid w:val="00222358"/>
    <w:rsid w:val="002227D5"/>
    <w:rsid w:val="00223093"/>
    <w:rsid w:val="002233FF"/>
    <w:rsid w:val="00223A43"/>
    <w:rsid w:val="0022446D"/>
    <w:rsid w:val="002262ED"/>
    <w:rsid w:val="00226E3D"/>
    <w:rsid w:val="002272F1"/>
    <w:rsid w:val="00227CF4"/>
    <w:rsid w:val="00230032"/>
    <w:rsid w:val="00230357"/>
    <w:rsid w:val="002304C3"/>
    <w:rsid w:val="002307E4"/>
    <w:rsid w:val="002317BF"/>
    <w:rsid w:val="002318C5"/>
    <w:rsid w:val="00231E97"/>
    <w:rsid w:val="00231F77"/>
    <w:rsid w:val="00231FB9"/>
    <w:rsid w:val="00232230"/>
    <w:rsid w:val="00232916"/>
    <w:rsid w:val="00232929"/>
    <w:rsid w:val="00232CE4"/>
    <w:rsid w:val="00233E4D"/>
    <w:rsid w:val="00234EAF"/>
    <w:rsid w:val="0023516A"/>
    <w:rsid w:val="00235450"/>
    <w:rsid w:val="00235852"/>
    <w:rsid w:val="00235C8A"/>
    <w:rsid w:val="00236267"/>
    <w:rsid w:val="00236FD2"/>
    <w:rsid w:val="00237236"/>
    <w:rsid w:val="00240A67"/>
    <w:rsid w:val="00240C0A"/>
    <w:rsid w:val="00240D9E"/>
    <w:rsid w:val="00240DF3"/>
    <w:rsid w:val="00240E2D"/>
    <w:rsid w:val="0024138D"/>
    <w:rsid w:val="002418E7"/>
    <w:rsid w:val="002424CC"/>
    <w:rsid w:val="002437CF"/>
    <w:rsid w:val="00244393"/>
    <w:rsid w:val="002443F2"/>
    <w:rsid w:val="00245571"/>
    <w:rsid w:val="0024627E"/>
    <w:rsid w:val="002464E1"/>
    <w:rsid w:val="002471EA"/>
    <w:rsid w:val="002473B6"/>
    <w:rsid w:val="00247B6E"/>
    <w:rsid w:val="00247DC7"/>
    <w:rsid w:val="002506B0"/>
    <w:rsid w:val="002509EE"/>
    <w:rsid w:val="00252395"/>
    <w:rsid w:val="00252A7B"/>
    <w:rsid w:val="0025412F"/>
    <w:rsid w:val="00254223"/>
    <w:rsid w:val="00254464"/>
    <w:rsid w:val="00254F77"/>
    <w:rsid w:val="00255583"/>
    <w:rsid w:val="002557A0"/>
    <w:rsid w:val="00255BF4"/>
    <w:rsid w:val="002560ED"/>
    <w:rsid w:val="002565D7"/>
    <w:rsid w:val="002576B1"/>
    <w:rsid w:val="00257A0B"/>
    <w:rsid w:val="00260102"/>
    <w:rsid w:val="00260F3F"/>
    <w:rsid w:val="00261B9C"/>
    <w:rsid w:val="00261D8E"/>
    <w:rsid w:val="00261F27"/>
    <w:rsid w:val="00261F81"/>
    <w:rsid w:val="00262380"/>
    <w:rsid w:val="00262676"/>
    <w:rsid w:val="0026306F"/>
    <w:rsid w:val="0026346E"/>
    <w:rsid w:val="00263824"/>
    <w:rsid w:val="002639CD"/>
    <w:rsid w:val="00263F36"/>
    <w:rsid w:val="00263F96"/>
    <w:rsid w:val="00264208"/>
    <w:rsid w:val="0026444C"/>
    <w:rsid w:val="002649D5"/>
    <w:rsid w:val="00264E6E"/>
    <w:rsid w:val="0026509D"/>
    <w:rsid w:val="00265197"/>
    <w:rsid w:val="00265A63"/>
    <w:rsid w:val="002671BA"/>
    <w:rsid w:val="002677F5"/>
    <w:rsid w:val="0027023F"/>
    <w:rsid w:val="00270AE5"/>
    <w:rsid w:val="002713CC"/>
    <w:rsid w:val="002725DE"/>
    <w:rsid w:val="00272F6E"/>
    <w:rsid w:val="0027358E"/>
    <w:rsid w:val="002739F3"/>
    <w:rsid w:val="00273A29"/>
    <w:rsid w:val="00273EA1"/>
    <w:rsid w:val="00273F6A"/>
    <w:rsid w:val="00274341"/>
    <w:rsid w:val="0027447F"/>
    <w:rsid w:val="0027469B"/>
    <w:rsid w:val="002748E3"/>
    <w:rsid w:val="00274960"/>
    <w:rsid w:val="00274E68"/>
    <w:rsid w:val="0027521E"/>
    <w:rsid w:val="002758E4"/>
    <w:rsid w:val="00275ACF"/>
    <w:rsid w:val="0027608A"/>
    <w:rsid w:val="002771A5"/>
    <w:rsid w:val="002773F1"/>
    <w:rsid w:val="0028060E"/>
    <w:rsid w:val="00280C08"/>
    <w:rsid w:val="00280FD2"/>
    <w:rsid w:val="00281D6A"/>
    <w:rsid w:val="0028244A"/>
    <w:rsid w:val="002824F7"/>
    <w:rsid w:val="00282AB3"/>
    <w:rsid w:val="002832EF"/>
    <w:rsid w:val="00283380"/>
    <w:rsid w:val="0028369B"/>
    <w:rsid w:val="002837E8"/>
    <w:rsid w:val="0028399B"/>
    <w:rsid w:val="0028410D"/>
    <w:rsid w:val="0028441C"/>
    <w:rsid w:val="00284F20"/>
    <w:rsid w:val="00285055"/>
    <w:rsid w:val="00286470"/>
    <w:rsid w:val="00287BF9"/>
    <w:rsid w:val="00287D83"/>
    <w:rsid w:val="002913E5"/>
    <w:rsid w:val="00291528"/>
    <w:rsid w:val="00291A46"/>
    <w:rsid w:val="00291C64"/>
    <w:rsid w:val="002925C7"/>
    <w:rsid w:val="002934CD"/>
    <w:rsid w:val="0029471C"/>
    <w:rsid w:val="002948C7"/>
    <w:rsid w:val="0029522A"/>
    <w:rsid w:val="002954F8"/>
    <w:rsid w:val="002956CE"/>
    <w:rsid w:val="00295955"/>
    <w:rsid w:val="00295BE9"/>
    <w:rsid w:val="0029667D"/>
    <w:rsid w:val="00296E56"/>
    <w:rsid w:val="00296F31"/>
    <w:rsid w:val="00297293"/>
    <w:rsid w:val="00297CA0"/>
    <w:rsid w:val="002A2330"/>
    <w:rsid w:val="002A4785"/>
    <w:rsid w:val="002A485B"/>
    <w:rsid w:val="002A4F32"/>
    <w:rsid w:val="002A5DEF"/>
    <w:rsid w:val="002A6CD8"/>
    <w:rsid w:val="002A6DC7"/>
    <w:rsid w:val="002A7886"/>
    <w:rsid w:val="002A7E08"/>
    <w:rsid w:val="002B276E"/>
    <w:rsid w:val="002B299E"/>
    <w:rsid w:val="002B2D0E"/>
    <w:rsid w:val="002B33CC"/>
    <w:rsid w:val="002B3A7E"/>
    <w:rsid w:val="002B3BA1"/>
    <w:rsid w:val="002B3D0D"/>
    <w:rsid w:val="002B580E"/>
    <w:rsid w:val="002B5E9E"/>
    <w:rsid w:val="002B611D"/>
    <w:rsid w:val="002B623A"/>
    <w:rsid w:val="002B7DA0"/>
    <w:rsid w:val="002C0037"/>
    <w:rsid w:val="002C1B7A"/>
    <w:rsid w:val="002C1F95"/>
    <w:rsid w:val="002C20FA"/>
    <w:rsid w:val="002C2324"/>
    <w:rsid w:val="002C2B52"/>
    <w:rsid w:val="002C2C7E"/>
    <w:rsid w:val="002C328C"/>
    <w:rsid w:val="002C3789"/>
    <w:rsid w:val="002C3AE1"/>
    <w:rsid w:val="002C49A5"/>
    <w:rsid w:val="002C5456"/>
    <w:rsid w:val="002C5670"/>
    <w:rsid w:val="002C59BA"/>
    <w:rsid w:val="002C62A5"/>
    <w:rsid w:val="002C7348"/>
    <w:rsid w:val="002C7388"/>
    <w:rsid w:val="002C7569"/>
    <w:rsid w:val="002D0465"/>
    <w:rsid w:val="002D1305"/>
    <w:rsid w:val="002D243A"/>
    <w:rsid w:val="002D314B"/>
    <w:rsid w:val="002D354C"/>
    <w:rsid w:val="002D3786"/>
    <w:rsid w:val="002D3D1D"/>
    <w:rsid w:val="002D3EB6"/>
    <w:rsid w:val="002D483F"/>
    <w:rsid w:val="002D4AEF"/>
    <w:rsid w:val="002D50F1"/>
    <w:rsid w:val="002D51E1"/>
    <w:rsid w:val="002D531C"/>
    <w:rsid w:val="002D57B9"/>
    <w:rsid w:val="002D58DA"/>
    <w:rsid w:val="002D5C97"/>
    <w:rsid w:val="002D6465"/>
    <w:rsid w:val="002D65A9"/>
    <w:rsid w:val="002D73C2"/>
    <w:rsid w:val="002D778A"/>
    <w:rsid w:val="002D7F17"/>
    <w:rsid w:val="002E0007"/>
    <w:rsid w:val="002E0147"/>
    <w:rsid w:val="002E06D3"/>
    <w:rsid w:val="002E1248"/>
    <w:rsid w:val="002E1383"/>
    <w:rsid w:val="002E281D"/>
    <w:rsid w:val="002E2EFA"/>
    <w:rsid w:val="002E315D"/>
    <w:rsid w:val="002E361E"/>
    <w:rsid w:val="002E3DA2"/>
    <w:rsid w:val="002E3E9E"/>
    <w:rsid w:val="002E3FBD"/>
    <w:rsid w:val="002E4491"/>
    <w:rsid w:val="002E4C7B"/>
    <w:rsid w:val="002E4DBC"/>
    <w:rsid w:val="002E54DC"/>
    <w:rsid w:val="002E6901"/>
    <w:rsid w:val="002E6A59"/>
    <w:rsid w:val="002E75CD"/>
    <w:rsid w:val="002E7615"/>
    <w:rsid w:val="002E7F1C"/>
    <w:rsid w:val="002F0E2E"/>
    <w:rsid w:val="002F1A50"/>
    <w:rsid w:val="002F1C13"/>
    <w:rsid w:val="002F1E02"/>
    <w:rsid w:val="002F1E2B"/>
    <w:rsid w:val="002F1F03"/>
    <w:rsid w:val="002F2248"/>
    <w:rsid w:val="002F4812"/>
    <w:rsid w:val="002F518C"/>
    <w:rsid w:val="002F52E3"/>
    <w:rsid w:val="002F5A46"/>
    <w:rsid w:val="002F5C8D"/>
    <w:rsid w:val="002F61F5"/>
    <w:rsid w:val="002F7255"/>
    <w:rsid w:val="002F7C6A"/>
    <w:rsid w:val="0030027E"/>
    <w:rsid w:val="003009DA"/>
    <w:rsid w:val="00301779"/>
    <w:rsid w:val="0030241D"/>
    <w:rsid w:val="00302E5C"/>
    <w:rsid w:val="003039F1"/>
    <w:rsid w:val="0030405F"/>
    <w:rsid w:val="0030513F"/>
    <w:rsid w:val="0030536F"/>
    <w:rsid w:val="00305538"/>
    <w:rsid w:val="00305605"/>
    <w:rsid w:val="00305620"/>
    <w:rsid w:val="00305E8A"/>
    <w:rsid w:val="00306AA2"/>
    <w:rsid w:val="00306B99"/>
    <w:rsid w:val="00307BEB"/>
    <w:rsid w:val="00310430"/>
    <w:rsid w:val="00311368"/>
    <w:rsid w:val="00311376"/>
    <w:rsid w:val="003115F2"/>
    <w:rsid w:val="00311CB3"/>
    <w:rsid w:val="00311F38"/>
    <w:rsid w:val="0031203D"/>
    <w:rsid w:val="0031250A"/>
    <w:rsid w:val="00312C74"/>
    <w:rsid w:val="00312CA0"/>
    <w:rsid w:val="0031342C"/>
    <w:rsid w:val="003134E0"/>
    <w:rsid w:val="00313574"/>
    <w:rsid w:val="00313614"/>
    <w:rsid w:val="00313661"/>
    <w:rsid w:val="00313C17"/>
    <w:rsid w:val="00315E3C"/>
    <w:rsid w:val="0031639A"/>
    <w:rsid w:val="0031645B"/>
    <w:rsid w:val="003164CA"/>
    <w:rsid w:val="003164ED"/>
    <w:rsid w:val="00316E70"/>
    <w:rsid w:val="003174F0"/>
    <w:rsid w:val="00317538"/>
    <w:rsid w:val="00317925"/>
    <w:rsid w:val="003179CC"/>
    <w:rsid w:val="00317A9D"/>
    <w:rsid w:val="00317BA9"/>
    <w:rsid w:val="003200A7"/>
    <w:rsid w:val="00320832"/>
    <w:rsid w:val="003209FE"/>
    <w:rsid w:val="00320C97"/>
    <w:rsid w:val="003223CF"/>
    <w:rsid w:val="00322498"/>
    <w:rsid w:val="00322A30"/>
    <w:rsid w:val="0032387B"/>
    <w:rsid w:val="003239D0"/>
    <w:rsid w:val="003243A5"/>
    <w:rsid w:val="0032472B"/>
    <w:rsid w:val="00325C85"/>
    <w:rsid w:val="00326FF4"/>
    <w:rsid w:val="0033140D"/>
    <w:rsid w:val="00331960"/>
    <w:rsid w:val="00331BD9"/>
    <w:rsid w:val="003323F5"/>
    <w:rsid w:val="003329FD"/>
    <w:rsid w:val="00333F5B"/>
    <w:rsid w:val="00334190"/>
    <w:rsid w:val="00334A4E"/>
    <w:rsid w:val="00335584"/>
    <w:rsid w:val="0033625E"/>
    <w:rsid w:val="003366DE"/>
    <w:rsid w:val="00336B15"/>
    <w:rsid w:val="003404C7"/>
    <w:rsid w:val="003410C2"/>
    <w:rsid w:val="003416D9"/>
    <w:rsid w:val="003420A0"/>
    <w:rsid w:val="003424B5"/>
    <w:rsid w:val="003429AC"/>
    <w:rsid w:val="00342F82"/>
    <w:rsid w:val="00343286"/>
    <w:rsid w:val="003432BD"/>
    <w:rsid w:val="003441D8"/>
    <w:rsid w:val="003444EF"/>
    <w:rsid w:val="00344ABC"/>
    <w:rsid w:val="003458CF"/>
    <w:rsid w:val="00345A5B"/>
    <w:rsid w:val="00346CF1"/>
    <w:rsid w:val="00347316"/>
    <w:rsid w:val="00350194"/>
    <w:rsid w:val="003521ED"/>
    <w:rsid w:val="00352B9D"/>
    <w:rsid w:val="00355CBC"/>
    <w:rsid w:val="00355D8A"/>
    <w:rsid w:val="003562CD"/>
    <w:rsid w:val="0035660D"/>
    <w:rsid w:val="003566CA"/>
    <w:rsid w:val="003579D8"/>
    <w:rsid w:val="00357E42"/>
    <w:rsid w:val="00360B3D"/>
    <w:rsid w:val="00361140"/>
    <w:rsid w:val="00361DE9"/>
    <w:rsid w:val="00361ECD"/>
    <w:rsid w:val="00362843"/>
    <w:rsid w:val="003629CA"/>
    <w:rsid w:val="003655A8"/>
    <w:rsid w:val="00365A78"/>
    <w:rsid w:val="00370AFC"/>
    <w:rsid w:val="003712D5"/>
    <w:rsid w:val="00371E5B"/>
    <w:rsid w:val="00372CDB"/>
    <w:rsid w:val="00372D5C"/>
    <w:rsid w:val="00372EE7"/>
    <w:rsid w:val="00373889"/>
    <w:rsid w:val="00376192"/>
    <w:rsid w:val="003770F3"/>
    <w:rsid w:val="00377563"/>
    <w:rsid w:val="00377ECA"/>
    <w:rsid w:val="003804E8"/>
    <w:rsid w:val="00382190"/>
    <w:rsid w:val="00382289"/>
    <w:rsid w:val="003826FA"/>
    <w:rsid w:val="00382A50"/>
    <w:rsid w:val="00382A97"/>
    <w:rsid w:val="00382F32"/>
    <w:rsid w:val="00383461"/>
    <w:rsid w:val="003834FA"/>
    <w:rsid w:val="00384E9E"/>
    <w:rsid w:val="00384F09"/>
    <w:rsid w:val="00384FCA"/>
    <w:rsid w:val="00385A5B"/>
    <w:rsid w:val="00385ADD"/>
    <w:rsid w:val="00385D92"/>
    <w:rsid w:val="00385DAA"/>
    <w:rsid w:val="00387977"/>
    <w:rsid w:val="0039043C"/>
    <w:rsid w:val="00390808"/>
    <w:rsid w:val="003909CE"/>
    <w:rsid w:val="003914B8"/>
    <w:rsid w:val="0039179C"/>
    <w:rsid w:val="003918F6"/>
    <w:rsid w:val="00392C18"/>
    <w:rsid w:val="00392EA3"/>
    <w:rsid w:val="0039325F"/>
    <w:rsid w:val="00393722"/>
    <w:rsid w:val="0039469B"/>
    <w:rsid w:val="00395A88"/>
    <w:rsid w:val="00396CCB"/>
    <w:rsid w:val="00397091"/>
    <w:rsid w:val="003970F6"/>
    <w:rsid w:val="00397DE3"/>
    <w:rsid w:val="003A07D4"/>
    <w:rsid w:val="003A1544"/>
    <w:rsid w:val="003A1B82"/>
    <w:rsid w:val="003A1BA2"/>
    <w:rsid w:val="003A1DB8"/>
    <w:rsid w:val="003A1E22"/>
    <w:rsid w:val="003A1E57"/>
    <w:rsid w:val="003A21E0"/>
    <w:rsid w:val="003A224B"/>
    <w:rsid w:val="003A23B7"/>
    <w:rsid w:val="003A2C89"/>
    <w:rsid w:val="003A2F94"/>
    <w:rsid w:val="003A4046"/>
    <w:rsid w:val="003A45A6"/>
    <w:rsid w:val="003A4807"/>
    <w:rsid w:val="003A561A"/>
    <w:rsid w:val="003A5B95"/>
    <w:rsid w:val="003A611C"/>
    <w:rsid w:val="003A67F8"/>
    <w:rsid w:val="003A7377"/>
    <w:rsid w:val="003A7A76"/>
    <w:rsid w:val="003A7FE4"/>
    <w:rsid w:val="003B02CB"/>
    <w:rsid w:val="003B0D25"/>
    <w:rsid w:val="003B13DF"/>
    <w:rsid w:val="003B16D2"/>
    <w:rsid w:val="003B1F48"/>
    <w:rsid w:val="003B26C3"/>
    <w:rsid w:val="003B27AD"/>
    <w:rsid w:val="003B2A26"/>
    <w:rsid w:val="003B2B6A"/>
    <w:rsid w:val="003B2BD7"/>
    <w:rsid w:val="003B33DB"/>
    <w:rsid w:val="003B35AB"/>
    <w:rsid w:val="003B4103"/>
    <w:rsid w:val="003B4C9A"/>
    <w:rsid w:val="003B5163"/>
    <w:rsid w:val="003B6E20"/>
    <w:rsid w:val="003B7098"/>
    <w:rsid w:val="003C01B4"/>
    <w:rsid w:val="003C16CE"/>
    <w:rsid w:val="003C1BD9"/>
    <w:rsid w:val="003C1C36"/>
    <w:rsid w:val="003C231D"/>
    <w:rsid w:val="003C2720"/>
    <w:rsid w:val="003C2EE0"/>
    <w:rsid w:val="003C2F1F"/>
    <w:rsid w:val="003C3291"/>
    <w:rsid w:val="003C34EB"/>
    <w:rsid w:val="003C4078"/>
    <w:rsid w:val="003C627E"/>
    <w:rsid w:val="003C7084"/>
    <w:rsid w:val="003C711C"/>
    <w:rsid w:val="003C733D"/>
    <w:rsid w:val="003C7808"/>
    <w:rsid w:val="003C7A83"/>
    <w:rsid w:val="003D154B"/>
    <w:rsid w:val="003D1BA0"/>
    <w:rsid w:val="003D1C8C"/>
    <w:rsid w:val="003D2E30"/>
    <w:rsid w:val="003D360A"/>
    <w:rsid w:val="003D3C34"/>
    <w:rsid w:val="003D4082"/>
    <w:rsid w:val="003D466E"/>
    <w:rsid w:val="003D4BC7"/>
    <w:rsid w:val="003D4D7B"/>
    <w:rsid w:val="003D5675"/>
    <w:rsid w:val="003D601D"/>
    <w:rsid w:val="003E046F"/>
    <w:rsid w:val="003E0851"/>
    <w:rsid w:val="003E0C5D"/>
    <w:rsid w:val="003E184F"/>
    <w:rsid w:val="003E1903"/>
    <w:rsid w:val="003E1C86"/>
    <w:rsid w:val="003E23E0"/>
    <w:rsid w:val="003E24E5"/>
    <w:rsid w:val="003E2D9D"/>
    <w:rsid w:val="003E2F1B"/>
    <w:rsid w:val="003E2F8E"/>
    <w:rsid w:val="003E37D0"/>
    <w:rsid w:val="003E49F6"/>
    <w:rsid w:val="003E4B60"/>
    <w:rsid w:val="003E5C8F"/>
    <w:rsid w:val="003E6014"/>
    <w:rsid w:val="003E72AA"/>
    <w:rsid w:val="003F007D"/>
    <w:rsid w:val="003F06B4"/>
    <w:rsid w:val="003F16AB"/>
    <w:rsid w:val="003F180C"/>
    <w:rsid w:val="003F1EEB"/>
    <w:rsid w:val="003F1EF4"/>
    <w:rsid w:val="003F1F0C"/>
    <w:rsid w:val="003F25D0"/>
    <w:rsid w:val="003F2CB3"/>
    <w:rsid w:val="003F43B2"/>
    <w:rsid w:val="003F5709"/>
    <w:rsid w:val="003F5A6A"/>
    <w:rsid w:val="003F5E53"/>
    <w:rsid w:val="003F6B00"/>
    <w:rsid w:val="003F796A"/>
    <w:rsid w:val="00401403"/>
    <w:rsid w:val="0040226E"/>
    <w:rsid w:val="00402590"/>
    <w:rsid w:val="00402946"/>
    <w:rsid w:val="00402C4E"/>
    <w:rsid w:val="004043A9"/>
    <w:rsid w:val="00404566"/>
    <w:rsid w:val="0040533E"/>
    <w:rsid w:val="00405904"/>
    <w:rsid w:val="00405B22"/>
    <w:rsid w:val="00406F9C"/>
    <w:rsid w:val="00406FC7"/>
    <w:rsid w:val="00407708"/>
    <w:rsid w:val="00410B0E"/>
    <w:rsid w:val="00410F1F"/>
    <w:rsid w:val="004128F7"/>
    <w:rsid w:val="00412D14"/>
    <w:rsid w:val="00412EB9"/>
    <w:rsid w:val="004137D1"/>
    <w:rsid w:val="00413833"/>
    <w:rsid w:val="004141B6"/>
    <w:rsid w:val="00414748"/>
    <w:rsid w:val="00414DFE"/>
    <w:rsid w:val="004152F3"/>
    <w:rsid w:val="00415B2B"/>
    <w:rsid w:val="00415C65"/>
    <w:rsid w:val="00415F64"/>
    <w:rsid w:val="00416261"/>
    <w:rsid w:val="00416CDB"/>
    <w:rsid w:val="0041731E"/>
    <w:rsid w:val="00420335"/>
    <w:rsid w:val="00422192"/>
    <w:rsid w:val="00422B1D"/>
    <w:rsid w:val="00423087"/>
    <w:rsid w:val="00423862"/>
    <w:rsid w:val="00423C3B"/>
    <w:rsid w:val="00424B61"/>
    <w:rsid w:val="00424B87"/>
    <w:rsid w:val="00425BF0"/>
    <w:rsid w:val="00425DD9"/>
    <w:rsid w:val="00425F13"/>
    <w:rsid w:val="00426C87"/>
    <w:rsid w:val="00426F62"/>
    <w:rsid w:val="0042706E"/>
    <w:rsid w:val="0042792C"/>
    <w:rsid w:val="004313F3"/>
    <w:rsid w:val="0043232E"/>
    <w:rsid w:val="004325B6"/>
    <w:rsid w:val="0043279D"/>
    <w:rsid w:val="00432A03"/>
    <w:rsid w:val="00432F78"/>
    <w:rsid w:val="004333B2"/>
    <w:rsid w:val="004333DE"/>
    <w:rsid w:val="00433B82"/>
    <w:rsid w:val="004348A2"/>
    <w:rsid w:val="004348A3"/>
    <w:rsid w:val="00434CA9"/>
    <w:rsid w:val="00435ADE"/>
    <w:rsid w:val="0043778B"/>
    <w:rsid w:val="0043792A"/>
    <w:rsid w:val="00437AFF"/>
    <w:rsid w:val="00437F34"/>
    <w:rsid w:val="0044021F"/>
    <w:rsid w:val="00440784"/>
    <w:rsid w:val="00443549"/>
    <w:rsid w:val="00443A4C"/>
    <w:rsid w:val="00443B12"/>
    <w:rsid w:val="004440E5"/>
    <w:rsid w:val="004452CA"/>
    <w:rsid w:val="0044550D"/>
    <w:rsid w:val="00445F13"/>
    <w:rsid w:val="00446046"/>
    <w:rsid w:val="004467B8"/>
    <w:rsid w:val="00446CD9"/>
    <w:rsid w:val="00446EA2"/>
    <w:rsid w:val="004470AF"/>
    <w:rsid w:val="00447390"/>
    <w:rsid w:val="004476C3"/>
    <w:rsid w:val="00447837"/>
    <w:rsid w:val="00447B7A"/>
    <w:rsid w:val="00450D4D"/>
    <w:rsid w:val="004526DC"/>
    <w:rsid w:val="00454C3F"/>
    <w:rsid w:val="0045593E"/>
    <w:rsid w:val="004560C2"/>
    <w:rsid w:val="00456355"/>
    <w:rsid w:val="00457139"/>
    <w:rsid w:val="00457FA0"/>
    <w:rsid w:val="0046066C"/>
    <w:rsid w:val="00460D3C"/>
    <w:rsid w:val="00460DA0"/>
    <w:rsid w:val="004618BA"/>
    <w:rsid w:val="00461EC1"/>
    <w:rsid w:val="00462594"/>
    <w:rsid w:val="004626D2"/>
    <w:rsid w:val="0046367B"/>
    <w:rsid w:val="0046476E"/>
    <w:rsid w:val="00464AD6"/>
    <w:rsid w:val="00465685"/>
    <w:rsid w:val="0046568B"/>
    <w:rsid w:val="004664A5"/>
    <w:rsid w:val="00466718"/>
    <w:rsid w:val="0046680F"/>
    <w:rsid w:val="00466ADD"/>
    <w:rsid w:val="00466E17"/>
    <w:rsid w:val="00467765"/>
    <w:rsid w:val="004700C0"/>
    <w:rsid w:val="00472568"/>
    <w:rsid w:val="00472B46"/>
    <w:rsid w:val="00472BA0"/>
    <w:rsid w:val="00472C44"/>
    <w:rsid w:val="0047327E"/>
    <w:rsid w:val="0047455F"/>
    <w:rsid w:val="00475942"/>
    <w:rsid w:val="00475CD6"/>
    <w:rsid w:val="00475D1F"/>
    <w:rsid w:val="00475F3C"/>
    <w:rsid w:val="004761A8"/>
    <w:rsid w:val="00476646"/>
    <w:rsid w:val="00476C63"/>
    <w:rsid w:val="00477B1F"/>
    <w:rsid w:val="0048030A"/>
    <w:rsid w:val="00480368"/>
    <w:rsid w:val="00480BED"/>
    <w:rsid w:val="004814AD"/>
    <w:rsid w:val="004817F1"/>
    <w:rsid w:val="00481E89"/>
    <w:rsid w:val="004824D8"/>
    <w:rsid w:val="004827C1"/>
    <w:rsid w:val="0048297A"/>
    <w:rsid w:val="004832C9"/>
    <w:rsid w:val="00483C0E"/>
    <w:rsid w:val="00483CC4"/>
    <w:rsid w:val="00483DDA"/>
    <w:rsid w:val="004847F7"/>
    <w:rsid w:val="00484C84"/>
    <w:rsid w:val="00485382"/>
    <w:rsid w:val="00486535"/>
    <w:rsid w:val="004873B3"/>
    <w:rsid w:val="00487475"/>
    <w:rsid w:val="00487C82"/>
    <w:rsid w:val="00487E71"/>
    <w:rsid w:val="00490546"/>
    <w:rsid w:val="00490DB6"/>
    <w:rsid w:val="004919DD"/>
    <w:rsid w:val="00491B8D"/>
    <w:rsid w:val="00491FF1"/>
    <w:rsid w:val="00492455"/>
    <w:rsid w:val="00492D1F"/>
    <w:rsid w:val="00492D4B"/>
    <w:rsid w:val="0049380E"/>
    <w:rsid w:val="00494FF7"/>
    <w:rsid w:val="004951EF"/>
    <w:rsid w:val="0049551A"/>
    <w:rsid w:val="00495A06"/>
    <w:rsid w:val="00495E5F"/>
    <w:rsid w:val="00496A3C"/>
    <w:rsid w:val="00497717"/>
    <w:rsid w:val="004978E7"/>
    <w:rsid w:val="00497D5F"/>
    <w:rsid w:val="004A0611"/>
    <w:rsid w:val="004A0959"/>
    <w:rsid w:val="004A20BA"/>
    <w:rsid w:val="004A291C"/>
    <w:rsid w:val="004A30A6"/>
    <w:rsid w:val="004A4CC2"/>
    <w:rsid w:val="004A4D84"/>
    <w:rsid w:val="004A5BBF"/>
    <w:rsid w:val="004A647B"/>
    <w:rsid w:val="004A6BD7"/>
    <w:rsid w:val="004A70E6"/>
    <w:rsid w:val="004A77C2"/>
    <w:rsid w:val="004A78DC"/>
    <w:rsid w:val="004A7F83"/>
    <w:rsid w:val="004B0E59"/>
    <w:rsid w:val="004B1CE1"/>
    <w:rsid w:val="004B2779"/>
    <w:rsid w:val="004B2D52"/>
    <w:rsid w:val="004B3F00"/>
    <w:rsid w:val="004B403D"/>
    <w:rsid w:val="004B40D3"/>
    <w:rsid w:val="004B6384"/>
    <w:rsid w:val="004B701C"/>
    <w:rsid w:val="004C0673"/>
    <w:rsid w:val="004C09B7"/>
    <w:rsid w:val="004C1445"/>
    <w:rsid w:val="004C1888"/>
    <w:rsid w:val="004C25F3"/>
    <w:rsid w:val="004C2BC6"/>
    <w:rsid w:val="004C2D74"/>
    <w:rsid w:val="004C3476"/>
    <w:rsid w:val="004C3CD8"/>
    <w:rsid w:val="004C3EA2"/>
    <w:rsid w:val="004C439C"/>
    <w:rsid w:val="004C48FF"/>
    <w:rsid w:val="004C4F68"/>
    <w:rsid w:val="004C55DC"/>
    <w:rsid w:val="004C5907"/>
    <w:rsid w:val="004C5C74"/>
    <w:rsid w:val="004C6643"/>
    <w:rsid w:val="004C76C8"/>
    <w:rsid w:val="004D008F"/>
    <w:rsid w:val="004D0992"/>
    <w:rsid w:val="004D0C87"/>
    <w:rsid w:val="004D1239"/>
    <w:rsid w:val="004D1B00"/>
    <w:rsid w:val="004D1F8D"/>
    <w:rsid w:val="004D2DCA"/>
    <w:rsid w:val="004D312A"/>
    <w:rsid w:val="004D3D3F"/>
    <w:rsid w:val="004D4234"/>
    <w:rsid w:val="004D4670"/>
    <w:rsid w:val="004D4AD1"/>
    <w:rsid w:val="004D588C"/>
    <w:rsid w:val="004D5DEF"/>
    <w:rsid w:val="004D620C"/>
    <w:rsid w:val="004D636C"/>
    <w:rsid w:val="004D69DE"/>
    <w:rsid w:val="004D6F2D"/>
    <w:rsid w:val="004E04E2"/>
    <w:rsid w:val="004E05B4"/>
    <w:rsid w:val="004E1054"/>
    <w:rsid w:val="004E109A"/>
    <w:rsid w:val="004E234D"/>
    <w:rsid w:val="004E26F4"/>
    <w:rsid w:val="004E3379"/>
    <w:rsid w:val="004E42BE"/>
    <w:rsid w:val="004E4995"/>
    <w:rsid w:val="004E4FB1"/>
    <w:rsid w:val="004E62FC"/>
    <w:rsid w:val="004E68B7"/>
    <w:rsid w:val="004E706A"/>
    <w:rsid w:val="004E7764"/>
    <w:rsid w:val="004F2759"/>
    <w:rsid w:val="004F2BA4"/>
    <w:rsid w:val="004F2F44"/>
    <w:rsid w:val="004F309D"/>
    <w:rsid w:val="004F3828"/>
    <w:rsid w:val="004F47C7"/>
    <w:rsid w:val="004F4B9D"/>
    <w:rsid w:val="004F54C6"/>
    <w:rsid w:val="004F562C"/>
    <w:rsid w:val="004F6B84"/>
    <w:rsid w:val="004F6E0B"/>
    <w:rsid w:val="004F7267"/>
    <w:rsid w:val="004F7858"/>
    <w:rsid w:val="005007E7"/>
    <w:rsid w:val="00500984"/>
    <w:rsid w:val="00500F79"/>
    <w:rsid w:val="005011CE"/>
    <w:rsid w:val="00501E14"/>
    <w:rsid w:val="00501EE2"/>
    <w:rsid w:val="00502AD7"/>
    <w:rsid w:val="00502B19"/>
    <w:rsid w:val="00502CE5"/>
    <w:rsid w:val="005031DB"/>
    <w:rsid w:val="005038B0"/>
    <w:rsid w:val="005039DE"/>
    <w:rsid w:val="00504184"/>
    <w:rsid w:val="00504445"/>
    <w:rsid w:val="0050450D"/>
    <w:rsid w:val="005048E9"/>
    <w:rsid w:val="00504E0F"/>
    <w:rsid w:val="005051CA"/>
    <w:rsid w:val="0050633E"/>
    <w:rsid w:val="005068D6"/>
    <w:rsid w:val="00506AE5"/>
    <w:rsid w:val="005102B8"/>
    <w:rsid w:val="005108DC"/>
    <w:rsid w:val="00510C55"/>
    <w:rsid w:val="00510D80"/>
    <w:rsid w:val="0051128B"/>
    <w:rsid w:val="005115B5"/>
    <w:rsid w:val="005127EF"/>
    <w:rsid w:val="00512952"/>
    <w:rsid w:val="00512B5A"/>
    <w:rsid w:val="00512BB8"/>
    <w:rsid w:val="00514362"/>
    <w:rsid w:val="00514CFA"/>
    <w:rsid w:val="00515480"/>
    <w:rsid w:val="00516479"/>
    <w:rsid w:val="005164EB"/>
    <w:rsid w:val="005172EC"/>
    <w:rsid w:val="005173FB"/>
    <w:rsid w:val="00517ECD"/>
    <w:rsid w:val="0052072D"/>
    <w:rsid w:val="00520B2E"/>
    <w:rsid w:val="00521358"/>
    <w:rsid w:val="00521880"/>
    <w:rsid w:val="00523976"/>
    <w:rsid w:val="0052400D"/>
    <w:rsid w:val="00524CDF"/>
    <w:rsid w:val="0052560B"/>
    <w:rsid w:val="00525A63"/>
    <w:rsid w:val="00526224"/>
    <w:rsid w:val="00526470"/>
    <w:rsid w:val="005264F7"/>
    <w:rsid w:val="00526D18"/>
    <w:rsid w:val="00527119"/>
    <w:rsid w:val="00527840"/>
    <w:rsid w:val="00527B9E"/>
    <w:rsid w:val="00527E69"/>
    <w:rsid w:val="00530B09"/>
    <w:rsid w:val="00530C00"/>
    <w:rsid w:val="00531389"/>
    <w:rsid w:val="005313D9"/>
    <w:rsid w:val="0053180C"/>
    <w:rsid w:val="00531D0D"/>
    <w:rsid w:val="00532537"/>
    <w:rsid w:val="00532B40"/>
    <w:rsid w:val="0053392B"/>
    <w:rsid w:val="00533AD2"/>
    <w:rsid w:val="00533D47"/>
    <w:rsid w:val="00534A99"/>
    <w:rsid w:val="00534AFA"/>
    <w:rsid w:val="00534E0C"/>
    <w:rsid w:val="0053508D"/>
    <w:rsid w:val="00535113"/>
    <w:rsid w:val="00536502"/>
    <w:rsid w:val="00536C4B"/>
    <w:rsid w:val="0053723A"/>
    <w:rsid w:val="00537C43"/>
    <w:rsid w:val="00537FDC"/>
    <w:rsid w:val="00540048"/>
    <w:rsid w:val="00540B3B"/>
    <w:rsid w:val="00541910"/>
    <w:rsid w:val="0054194A"/>
    <w:rsid w:val="00541B25"/>
    <w:rsid w:val="00541E1D"/>
    <w:rsid w:val="00543F99"/>
    <w:rsid w:val="00544160"/>
    <w:rsid w:val="00544415"/>
    <w:rsid w:val="00544D99"/>
    <w:rsid w:val="00546640"/>
    <w:rsid w:val="00546FC7"/>
    <w:rsid w:val="00547A86"/>
    <w:rsid w:val="00547AA9"/>
    <w:rsid w:val="00551730"/>
    <w:rsid w:val="00551861"/>
    <w:rsid w:val="00551989"/>
    <w:rsid w:val="00551ABA"/>
    <w:rsid w:val="00551E17"/>
    <w:rsid w:val="00551F98"/>
    <w:rsid w:val="00552E88"/>
    <w:rsid w:val="00552F80"/>
    <w:rsid w:val="005537A6"/>
    <w:rsid w:val="00553D41"/>
    <w:rsid w:val="005540AE"/>
    <w:rsid w:val="00554CE0"/>
    <w:rsid w:val="00556E23"/>
    <w:rsid w:val="005607E0"/>
    <w:rsid w:val="00560ABA"/>
    <w:rsid w:val="00561108"/>
    <w:rsid w:val="00561280"/>
    <w:rsid w:val="00561729"/>
    <w:rsid w:val="005620F1"/>
    <w:rsid w:val="005623EE"/>
    <w:rsid w:val="00562766"/>
    <w:rsid w:val="005630E6"/>
    <w:rsid w:val="00563697"/>
    <w:rsid w:val="005636A7"/>
    <w:rsid w:val="005642BE"/>
    <w:rsid w:val="00564A18"/>
    <w:rsid w:val="005653A4"/>
    <w:rsid w:val="00567812"/>
    <w:rsid w:val="00570C49"/>
    <w:rsid w:val="00571CF2"/>
    <w:rsid w:val="00571ECC"/>
    <w:rsid w:val="00573263"/>
    <w:rsid w:val="00573353"/>
    <w:rsid w:val="005755A8"/>
    <w:rsid w:val="005756C8"/>
    <w:rsid w:val="00575FB3"/>
    <w:rsid w:val="005763DC"/>
    <w:rsid w:val="00576DFF"/>
    <w:rsid w:val="005773E8"/>
    <w:rsid w:val="0057763C"/>
    <w:rsid w:val="00577C84"/>
    <w:rsid w:val="00577F23"/>
    <w:rsid w:val="0058044C"/>
    <w:rsid w:val="00580526"/>
    <w:rsid w:val="005819F9"/>
    <w:rsid w:val="005820B0"/>
    <w:rsid w:val="00582DAE"/>
    <w:rsid w:val="0058306B"/>
    <w:rsid w:val="0058311D"/>
    <w:rsid w:val="00583B2E"/>
    <w:rsid w:val="00584829"/>
    <w:rsid w:val="00584E86"/>
    <w:rsid w:val="00584F7C"/>
    <w:rsid w:val="005857B6"/>
    <w:rsid w:val="00585AD2"/>
    <w:rsid w:val="00585C96"/>
    <w:rsid w:val="00585D38"/>
    <w:rsid w:val="005864FD"/>
    <w:rsid w:val="0058680B"/>
    <w:rsid w:val="00586CF3"/>
    <w:rsid w:val="00586D1F"/>
    <w:rsid w:val="00587781"/>
    <w:rsid w:val="00587804"/>
    <w:rsid w:val="00587C85"/>
    <w:rsid w:val="00587DBD"/>
    <w:rsid w:val="005909F4"/>
    <w:rsid w:val="00590AA6"/>
    <w:rsid w:val="005921FC"/>
    <w:rsid w:val="0059326D"/>
    <w:rsid w:val="005933F9"/>
    <w:rsid w:val="00593A35"/>
    <w:rsid w:val="00594538"/>
    <w:rsid w:val="00594E9F"/>
    <w:rsid w:val="005950F2"/>
    <w:rsid w:val="0059533B"/>
    <w:rsid w:val="005957F4"/>
    <w:rsid w:val="00595C3C"/>
    <w:rsid w:val="00596C03"/>
    <w:rsid w:val="00596EA5"/>
    <w:rsid w:val="00597060"/>
    <w:rsid w:val="0059728E"/>
    <w:rsid w:val="00597377"/>
    <w:rsid w:val="00597789"/>
    <w:rsid w:val="00597877"/>
    <w:rsid w:val="00597992"/>
    <w:rsid w:val="00597B7F"/>
    <w:rsid w:val="00597C22"/>
    <w:rsid w:val="00597CB3"/>
    <w:rsid w:val="005A07B9"/>
    <w:rsid w:val="005A09C2"/>
    <w:rsid w:val="005A0C7C"/>
    <w:rsid w:val="005A0D1F"/>
    <w:rsid w:val="005A1EE0"/>
    <w:rsid w:val="005A2506"/>
    <w:rsid w:val="005A285A"/>
    <w:rsid w:val="005A387F"/>
    <w:rsid w:val="005A3C5B"/>
    <w:rsid w:val="005A49F4"/>
    <w:rsid w:val="005A4E10"/>
    <w:rsid w:val="005A6CD7"/>
    <w:rsid w:val="005A70E6"/>
    <w:rsid w:val="005A736B"/>
    <w:rsid w:val="005A7AF6"/>
    <w:rsid w:val="005B057A"/>
    <w:rsid w:val="005B1888"/>
    <w:rsid w:val="005B1FA0"/>
    <w:rsid w:val="005B23FF"/>
    <w:rsid w:val="005B2A6B"/>
    <w:rsid w:val="005B3BE7"/>
    <w:rsid w:val="005B3E5C"/>
    <w:rsid w:val="005B4FB8"/>
    <w:rsid w:val="005B5109"/>
    <w:rsid w:val="005B5607"/>
    <w:rsid w:val="005B5E8E"/>
    <w:rsid w:val="005B6131"/>
    <w:rsid w:val="005B6C07"/>
    <w:rsid w:val="005B7047"/>
    <w:rsid w:val="005B72B8"/>
    <w:rsid w:val="005C064D"/>
    <w:rsid w:val="005C0995"/>
    <w:rsid w:val="005C11AA"/>
    <w:rsid w:val="005C13C4"/>
    <w:rsid w:val="005C144A"/>
    <w:rsid w:val="005C1DC1"/>
    <w:rsid w:val="005C36BB"/>
    <w:rsid w:val="005C3A7C"/>
    <w:rsid w:val="005C3B73"/>
    <w:rsid w:val="005C44BE"/>
    <w:rsid w:val="005C44EA"/>
    <w:rsid w:val="005C45E9"/>
    <w:rsid w:val="005C46E8"/>
    <w:rsid w:val="005C489E"/>
    <w:rsid w:val="005C4959"/>
    <w:rsid w:val="005C55DD"/>
    <w:rsid w:val="005C58BC"/>
    <w:rsid w:val="005C5A2E"/>
    <w:rsid w:val="005C5F26"/>
    <w:rsid w:val="005C7735"/>
    <w:rsid w:val="005C7942"/>
    <w:rsid w:val="005D081F"/>
    <w:rsid w:val="005D1A02"/>
    <w:rsid w:val="005D203D"/>
    <w:rsid w:val="005D27AE"/>
    <w:rsid w:val="005D4362"/>
    <w:rsid w:val="005D4636"/>
    <w:rsid w:val="005D55CC"/>
    <w:rsid w:val="005D5952"/>
    <w:rsid w:val="005D6167"/>
    <w:rsid w:val="005D645A"/>
    <w:rsid w:val="005D64F1"/>
    <w:rsid w:val="005D6F50"/>
    <w:rsid w:val="005D6FEE"/>
    <w:rsid w:val="005D7457"/>
    <w:rsid w:val="005D7B9E"/>
    <w:rsid w:val="005E09EB"/>
    <w:rsid w:val="005E0A94"/>
    <w:rsid w:val="005E0FDF"/>
    <w:rsid w:val="005E143D"/>
    <w:rsid w:val="005E1583"/>
    <w:rsid w:val="005E1ADD"/>
    <w:rsid w:val="005E209F"/>
    <w:rsid w:val="005E2AF5"/>
    <w:rsid w:val="005E32D5"/>
    <w:rsid w:val="005E3499"/>
    <w:rsid w:val="005E404F"/>
    <w:rsid w:val="005E56DD"/>
    <w:rsid w:val="005E59C9"/>
    <w:rsid w:val="005E6D43"/>
    <w:rsid w:val="005E6FF3"/>
    <w:rsid w:val="005E764D"/>
    <w:rsid w:val="005E7B19"/>
    <w:rsid w:val="005F01D4"/>
    <w:rsid w:val="005F064F"/>
    <w:rsid w:val="005F1006"/>
    <w:rsid w:val="005F13B8"/>
    <w:rsid w:val="005F1C64"/>
    <w:rsid w:val="005F2250"/>
    <w:rsid w:val="005F23BB"/>
    <w:rsid w:val="005F2782"/>
    <w:rsid w:val="005F34DF"/>
    <w:rsid w:val="005F587E"/>
    <w:rsid w:val="005F58C2"/>
    <w:rsid w:val="005F6506"/>
    <w:rsid w:val="005F6ABF"/>
    <w:rsid w:val="005F6AFC"/>
    <w:rsid w:val="005F6BC0"/>
    <w:rsid w:val="005F6C8F"/>
    <w:rsid w:val="005F757D"/>
    <w:rsid w:val="005F7ADC"/>
    <w:rsid w:val="005F7B56"/>
    <w:rsid w:val="005F7CED"/>
    <w:rsid w:val="00600478"/>
    <w:rsid w:val="00600611"/>
    <w:rsid w:val="006007B0"/>
    <w:rsid w:val="006013EF"/>
    <w:rsid w:val="006017C9"/>
    <w:rsid w:val="00601D98"/>
    <w:rsid w:val="00601E60"/>
    <w:rsid w:val="00601F78"/>
    <w:rsid w:val="00602523"/>
    <w:rsid w:val="00602951"/>
    <w:rsid w:val="00602B63"/>
    <w:rsid w:val="00603B25"/>
    <w:rsid w:val="00604B14"/>
    <w:rsid w:val="0060566E"/>
    <w:rsid w:val="00605C33"/>
    <w:rsid w:val="00606034"/>
    <w:rsid w:val="0060679C"/>
    <w:rsid w:val="00606C39"/>
    <w:rsid w:val="006073F2"/>
    <w:rsid w:val="00610475"/>
    <w:rsid w:val="00610658"/>
    <w:rsid w:val="0061086D"/>
    <w:rsid w:val="0061091F"/>
    <w:rsid w:val="00610FA3"/>
    <w:rsid w:val="0061105D"/>
    <w:rsid w:val="006119AD"/>
    <w:rsid w:val="0061254A"/>
    <w:rsid w:val="00613440"/>
    <w:rsid w:val="00613A1F"/>
    <w:rsid w:val="00613AD5"/>
    <w:rsid w:val="00615412"/>
    <w:rsid w:val="006157E2"/>
    <w:rsid w:val="006158E2"/>
    <w:rsid w:val="00615AB8"/>
    <w:rsid w:val="00615C37"/>
    <w:rsid w:val="00616E41"/>
    <w:rsid w:val="00616EAC"/>
    <w:rsid w:val="00616FE1"/>
    <w:rsid w:val="0061745C"/>
    <w:rsid w:val="00617AE1"/>
    <w:rsid w:val="00620B52"/>
    <w:rsid w:val="00620D1C"/>
    <w:rsid w:val="00621593"/>
    <w:rsid w:val="00622628"/>
    <w:rsid w:val="00623730"/>
    <w:rsid w:val="00623AAF"/>
    <w:rsid w:val="00623EAB"/>
    <w:rsid w:val="00623FDB"/>
    <w:rsid w:val="00624823"/>
    <w:rsid w:val="0062524A"/>
    <w:rsid w:val="00625AF7"/>
    <w:rsid w:val="00625DEB"/>
    <w:rsid w:val="00625FE1"/>
    <w:rsid w:val="00626BA4"/>
    <w:rsid w:val="006277CA"/>
    <w:rsid w:val="0063078C"/>
    <w:rsid w:val="006309A5"/>
    <w:rsid w:val="00630CB5"/>
    <w:rsid w:val="006312D1"/>
    <w:rsid w:val="006316D9"/>
    <w:rsid w:val="0063171E"/>
    <w:rsid w:val="006318A4"/>
    <w:rsid w:val="00631B95"/>
    <w:rsid w:val="00631E9D"/>
    <w:rsid w:val="006335D8"/>
    <w:rsid w:val="00635A16"/>
    <w:rsid w:val="00635ACE"/>
    <w:rsid w:val="00635ED7"/>
    <w:rsid w:val="00636474"/>
    <w:rsid w:val="0064010D"/>
    <w:rsid w:val="006410F8"/>
    <w:rsid w:val="00641768"/>
    <w:rsid w:val="00642365"/>
    <w:rsid w:val="00642414"/>
    <w:rsid w:val="00643A27"/>
    <w:rsid w:val="006449E0"/>
    <w:rsid w:val="00644E52"/>
    <w:rsid w:val="0064556D"/>
    <w:rsid w:val="00646763"/>
    <w:rsid w:val="00646D67"/>
    <w:rsid w:val="00646E1A"/>
    <w:rsid w:val="006472D8"/>
    <w:rsid w:val="006505F0"/>
    <w:rsid w:val="0065103E"/>
    <w:rsid w:val="00651593"/>
    <w:rsid w:val="006529B3"/>
    <w:rsid w:val="006529FA"/>
    <w:rsid w:val="00652BDA"/>
    <w:rsid w:val="0065311E"/>
    <w:rsid w:val="00653183"/>
    <w:rsid w:val="006542BD"/>
    <w:rsid w:val="00654511"/>
    <w:rsid w:val="00654634"/>
    <w:rsid w:val="006546C6"/>
    <w:rsid w:val="00654C03"/>
    <w:rsid w:val="00654F56"/>
    <w:rsid w:val="0065519A"/>
    <w:rsid w:val="00655808"/>
    <w:rsid w:val="006561C0"/>
    <w:rsid w:val="00656CD2"/>
    <w:rsid w:val="00657434"/>
    <w:rsid w:val="006579FC"/>
    <w:rsid w:val="00660213"/>
    <w:rsid w:val="00660496"/>
    <w:rsid w:val="00660760"/>
    <w:rsid w:val="00660E9F"/>
    <w:rsid w:val="006619BC"/>
    <w:rsid w:val="00662151"/>
    <w:rsid w:val="00662204"/>
    <w:rsid w:val="00662437"/>
    <w:rsid w:val="006627F7"/>
    <w:rsid w:val="00662C29"/>
    <w:rsid w:val="0066358D"/>
    <w:rsid w:val="00663B98"/>
    <w:rsid w:val="00663DB9"/>
    <w:rsid w:val="00663DE2"/>
    <w:rsid w:val="00664DA9"/>
    <w:rsid w:val="00664E95"/>
    <w:rsid w:val="006660FD"/>
    <w:rsid w:val="00666928"/>
    <w:rsid w:val="006679A5"/>
    <w:rsid w:val="00667C94"/>
    <w:rsid w:val="00670975"/>
    <w:rsid w:val="00670CE7"/>
    <w:rsid w:val="00671235"/>
    <w:rsid w:val="006713C5"/>
    <w:rsid w:val="0067180F"/>
    <w:rsid w:val="00671B56"/>
    <w:rsid w:val="00672584"/>
    <w:rsid w:val="00672D5D"/>
    <w:rsid w:val="00672EA1"/>
    <w:rsid w:val="00673342"/>
    <w:rsid w:val="006733C4"/>
    <w:rsid w:val="00673866"/>
    <w:rsid w:val="00674AC1"/>
    <w:rsid w:val="00674F5A"/>
    <w:rsid w:val="006755ED"/>
    <w:rsid w:val="00675852"/>
    <w:rsid w:val="00675A5A"/>
    <w:rsid w:val="0067665A"/>
    <w:rsid w:val="006772AB"/>
    <w:rsid w:val="00677A1C"/>
    <w:rsid w:val="00680BCD"/>
    <w:rsid w:val="00680D5E"/>
    <w:rsid w:val="00681567"/>
    <w:rsid w:val="00681DD0"/>
    <w:rsid w:val="00682464"/>
    <w:rsid w:val="006828ED"/>
    <w:rsid w:val="00682A65"/>
    <w:rsid w:val="00682F54"/>
    <w:rsid w:val="00683884"/>
    <w:rsid w:val="00683E42"/>
    <w:rsid w:val="0068407D"/>
    <w:rsid w:val="00684277"/>
    <w:rsid w:val="0068440F"/>
    <w:rsid w:val="006846B1"/>
    <w:rsid w:val="0068525C"/>
    <w:rsid w:val="00685925"/>
    <w:rsid w:val="0068627C"/>
    <w:rsid w:val="00686711"/>
    <w:rsid w:val="006874D6"/>
    <w:rsid w:val="0068766A"/>
    <w:rsid w:val="00687DA0"/>
    <w:rsid w:val="0069015C"/>
    <w:rsid w:val="00690790"/>
    <w:rsid w:val="0069119B"/>
    <w:rsid w:val="00691B57"/>
    <w:rsid w:val="00691BC4"/>
    <w:rsid w:val="00691CF7"/>
    <w:rsid w:val="00692071"/>
    <w:rsid w:val="00692BB0"/>
    <w:rsid w:val="00692D20"/>
    <w:rsid w:val="00692E06"/>
    <w:rsid w:val="006934D2"/>
    <w:rsid w:val="0069373C"/>
    <w:rsid w:val="0069429E"/>
    <w:rsid w:val="0069546C"/>
    <w:rsid w:val="00695998"/>
    <w:rsid w:val="00696FCB"/>
    <w:rsid w:val="006970CD"/>
    <w:rsid w:val="006970F9"/>
    <w:rsid w:val="00697A67"/>
    <w:rsid w:val="006A14FA"/>
    <w:rsid w:val="006A1EF7"/>
    <w:rsid w:val="006A20A5"/>
    <w:rsid w:val="006A2BDF"/>
    <w:rsid w:val="006A311C"/>
    <w:rsid w:val="006A35E7"/>
    <w:rsid w:val="006A36BA"/>
    <w:rsid w:val="006A3CA8"/>
    <w:rsid w:val="006A45FD"/>
    <w:rsid w:val="006A53AB"/>
    <w:rsid w:val="006A5D9D"/>
    <w:rsid w:val="006A5E86"/>
    <w:rsid w:val="006A6145"/>
    <w:rsid w:val="006A63D9"/>
    <w:rsid w:val="006A6E5D"/>
    <w:rsid w:val="006A7719"/>
    <w:rsid w:val="006A774D"/>
    <w:rsid w:val="006A7D28"/>
    <w:rsid w:val="006B007F"/>
    <w:rsid w:val="006B0380"/>
    <w:rsid w:val="006B0D86"/>
    <w:rsid w:val="006B0FCB"/>
    <w:rsid w:val="006B1941"/>
    <w:rsid w:val="006B1BE3"/>
    <w:rsid w:val="006B1E77"/>
    <w:rsid w:val="006B207B"/>
    <w:rsid w:val="006B2535"/>
    <w:rsid w:val="006B2C10"/>
    <w:rsid w:val="006B2C81"/>
    <w:rsid w:val="006B3906"/>
    <w:rsid w:val="006B3DEC"/>
    <w:rsid w:val="006B4A5D"/>
    <w:rsid w:val="006B544B"/>
    <w:rsid w:val="006B6E0A"/>
    <w:rsid w:val="006B6E7C"/>
    <w:rsid w:val="006B75DD"/>
    <w:rsid w:val="006B7D23"/>
    <w:rsid w:val="006C0823"/>
    <w:rsid w:val="006C09D3"/>
    <w:rsid w:val="006C0F7E"/>
    <w:rsid w:val="006C1DB7"/>
    <w:rsid w:val="006C2D44"/>
    <w:rsid w:val="006C3FB5"/>
    <w:rsid w:val="006C42C7"/>
    <w:rsid w:val="006C477B"/>
    <w:rsid w:val="006C4FE1"/>
    <w:rsid w:val="006C53F0"/>
    <w:rsid w:val="006C5937"/>
    <w:rsid w:val="006C6CAB"/>
    <w:rsid w:val="006C6EBA"/>
    <w:rsid w:val="006C705F"/>
    <w:rsid w:val="006C76C5"/>
    <w:rsid w:val="006C79D1"/>
    <w:rsid w:val="006C7CF3"/>
    <w:rsid w:val="006C7F6B"/>
    <w:rsid w:val="006D0028"/>
    <w:rsid w:val="006D0065"/>
    <w:rsid w:val="006D06F6"/>
    <w:rsid w:val="006D157A"/>
    <w:rsid w:val="006D1FE2"/>
    <w:rsid w:val="006D2354"/>
    <w:rsid w:val="006D376A"/>
    <w:rsid w:val="006D37AE"/>
    <w:rsid w:val="006D3D02"/>
    <w:rsid w:val="006D3E77"/>
    <w:rsid w:val="006D55BC"/>
    <w:rsid w:val="006D618A"/>
    <w:rsid w:val="006D6A63"/>
    <w:rsid w:val="006D6E53"/>
    <w:rsid w:val="006D6E7A"/>
    <w:rsid w:val="006D71A5"/>
    <w:rsid w:val="006D7A52"/>
    <w:rsid w:val="006E05C6"/>
    <w:rsid w:val="006E0A66"/>
    <w:rsid w:val="006E148C"/>
    <w:rsid w:val="006E2C4F"/>
    <w:rsid w:val="006E2EB3"/>
    <w:rsid w:val="006E4005"/>
    <w:rsid w:val="006E46C7"/>
    <w:rsid w:val="006E4953"/>
    <w:rsid w:val="006E52C4"/>
    <w:rsid w:val="006E65C2"/>
    <w:rsid w:val="006E7973"/>
    <w:rsid w:val="006E7F74"/>
    <w:rsid w:val="006F0751"/>
    <w:rsid w:val="006F0992"/>
    <w:rsid w:val="006F193B"/>
    <w:rsid w:val="006F1AC0"/>
    <w:rsid w:val="006F26B7"/>
    <w:rsid w:val="006F28B2"/>
    <w:rsid w:val="006F29C9"/>
    <w:rsid w:val="006F29DA"/>
    <w:rsid w:val="006F4032"/>
    <w:rsid w:val="006F49A3"/>
    <w:rsid w:val="006F5803"/>
    <w:rsid w:val="006F6620"/>
    <w:rsid w:val="006F66C0"/>
    <w:rsid w:val="006F6DAF"/>
    <w:rsid w:val="006F728E"/>
    <w:rsid w:val="006F7EC3"/>
    <w:rsid w:val="007006D2"/>
    <w:rsid w:val="00700DFB"/>
    <w:rsid w:val="007011BD"/>
    <w:rsid w:val="00701351"/>
    <w:rsid w:val="007033F3"/>
    <w:rsid w:val="00703C86"/>
    <w:rsid w:val="0070405F"/>
    <w:rsid w:val="007049AA"/>
    <w:rsid w:val="007052A5"/>
    <w:rsid w:val="007053A3"/>
    <w:rsid w:val="00705975"/>
    <w:rsid w:val="00705DA0"/>
    <w:rsid w:val="00706CA4"/>
    <w:rsid w:val="0071019A"/>
    <w:rsid w:val="007103D1"/>
    <w:rsid w:val="007104FD"/>
    <w:rsid w:val="00710771"/>
    <w:rsid w:val="0071240B"/>
    <w:rsid w:val="00712D34"/>
    <w:rsid w:val="00713B4C"/>
    <w:rsid w:val="0071424A"/>
    <w:rsid w:val="007151ED"/>
    <w:rsid w:val="00715370"/>
    <w:rsid w:val="0071551C"/>
    <w:rsid w:val="0071577A"/>
    <w:rsid w:val="00715854"/>
    <w:rsid w:val="00716114"/>
    <w:rsid w:val="00716173"/>
    <w:rsid w:val="007163A9"/>
    <w:rsid w:val="007164F9"/>
    <w:rsid w:val="00716980"/>
    <w:rsid w:val="00716C04"/>
    <w:rsid w:val="00717543"/>
    <w:rsid w:val="00717B5F"/>
    <w:rsid w:val="00720D2F"/>
    <w:rsid w:val="00721934"/>
    <w:rsid w:val="0072198C"/>
    <w:rsid w:val="0072222D"/>
    <w:rsid w:val="007231EC"/>
    <w:rsid w:val="00723873"/>
    <w:rsid w:val="00723CBA"/>
    <w:rsid w:val="00724416"/>
    <w:rsid w:val="007247E5"/>
    <w:rsid w:val="00724C51"/>
    <w:rsid w:val="0072526A"/>
    <w:rsid w:val="007259FC"/>
    <w:rsid w:val="00725E01"/>
    <w:rsid w:val="00730AD4"/>
    <w:rsid w:val="00730F60"/>
    <w:rsid w:val="007310C0"/>
    <w:rsid w:val="007317B0"/>
    <w:rsid w:val="007320AA"/>
    <w:rsid w:val="00732F0F"/>
    <w:rsid w:val="0073461D"/>
    <w:rsid w:val="00736853"/>
    <w:rsid w:val="00736934"/>
    <w:rsid w:val="00736C57"/>
    <w:rsid w:val="00737351"/>
    <w:rsid w:val="00737588"/>
    <w:rsid w:val="00737675"/>
    <w:rsid w:val="007377B8"/>
    <w:rsid w:val="00740545"/>
    <w:rsid w:val="007409F2"/>
    <w:rsid w:val="00740F71"/>
    <w:rsid w:val="00742AF5"/>
    <w:rsid w:val="00743032"/>
    <w:rsid w:val="00744D26"/>
    <w:rsid w:val="00744D2C"/>
    <w:rsid w:val="00744D8B"/>
    <w:rsid w:val="0074508D"/>
    <w:rsid w:val="007452F2"/>
    <w:rsid w:val="00745374"/>
    <w:rsid w:val="007453E1"/>
    <w:rsid w:val="00745536"/>
    <w:rsid w:val="00746147"/>
    <w:rsid w:val="0074619A"/>
    <w:rsid w:val="007466E4"/>
    <w:rsid w:val="0074680A"/>
    <w:rsid w:val="007474C3"/>
    <w:rsid w:val="00747B45"/>
    <w:rsid w:val="00747E04"/>
    <w:rsid w:val="0075018B"/>
    <w:rsid w:val="007506C4"/>
    <w:rsid w:val="007519F0"/>
    <w:rsid w:val="00752344"/>
    <w:rsid w:val="007528C6"/>
    <w:rsid w:val="00753643"/>
    <w:rsid w:val="00753F5B"/>
    <w:rsid w:val="007544CE"/>
    <w:rsid w:val="007549FD"/>
    <w:rsid w:val="00754C9A"/>
    <w:rsid w:val="00754E01"/>
    <w:rsid w:val="0075507D"/>
    <w:rsid w:val="007554DB"/>
    <w:rsid w:val="007566B4"/>
    <w:rsid w:val="00756B7D"/>
    <w:rsid w:val="00757626"/>
    <w:rsid w:val="00757E2B"/>
    <w:rsid w:val="0076002F"/>
    <w:rsid w:val="0076092C"/>
    <w:rsid w:val="0076097A"/>
    <w:rsid w:val="0076122E"/>
    <w:rsid w:val="00761D27"/>
    <w:rsid w:val="007628D7"/>
    <w:rsid w:val="00764315"/>
    <w:rsid w:val="00764CF9"/>
    <w:rsid w:val="00764DCE"/>
    <w:rsid w:val="00765A83"/>
    <w:rsid w:val="00765C49"/>
    <w:rsid w:val="007665DD"/>
    <w:rsid w:val="00766B48"/>
    <w:rsid w:val="00767654"/>
    <w:rsid w:val="00770407"/>
    <w:rsid w:val="00770EC3"/>
    <w:rsid w:val="00771A49"/>
    <w:rsid w:val="00771B59"/>
    <w:rsid w:val="00772370"/>
    <w:rsid w:val="00772C40"/>
    <w:rsid w:val="00773334"/>
    <w:rsid w:val="007736D6"/>
    <w:rsid w:val="00774A92"/>
    <w:rsid w:val="00774AD2"/>
    <w:rsid w:val="007754AA"/>
    <w:rsid w:val="007754EA"/>
    <w:rsid w:val="00775963"/>
    <w:rsid w:val="00775B11"/>
    <w:rsid w:val="00776091"/>
    <w:rsid w:val="00777988"/>
    <w:rsid w:val="00777E95"/>
    <w:rsid w:val="007807AE"/>
    <w:rsid w:val="0078176A"/>
    <w:rsid w:val="00781784"/>
    <w:rsid w:val="00782478"/>
    <w:rsid w:val="0078274B"/>
    <w:rsid w:val="0078282A"/>
    <w:rsid w:val="00782AE6"/>
    <w:rsid w:val="00782C8B"/>
    <w:rsid w:val="0078354F"/>
    <w:rsid w:val="00783FDF"/>
    <w:rsid w:val="007851A1"/>
    <w:rsid w:val="00785223"/>
    <w:rsid w:val="00785D62"/>
    <w:rsid w:val="00787AA2"/>
    <w:rsid w:val="00787FA8"/>
    <w:rsid w:val="00790886"/>
    <w:rsid w:val="007912B8"/>
    <w:rsid w:val="007917EE"/>
    <w:rsid w:val="007927EA"/>
    <w:rsid w:val="007929B0"/>
    <w:rsid w:val="00792F6C"/>
    <w:rsid w:val="00793427"/>
    <w:rsid w:val="00793867"/>
    <w:rsid w:val="00793E93"/>
    <w:rsid w:val="0079425E"/>
    <w:rsid w:val="00795523"/>
    <w:rsid w:val="0079692E"/>
    <w:rsid w:val="00797042"/>
    <w:rsid w:val="00797361"/>
    <w:rsid w:val="007A11E8"/>
    <w:rsid w:val="007A173F"/>
    <w:rsid w:val="007A1C8A"/>
    <w:rsid w:val="007A1EFE"/>
    <w:rsid w:val="007A20A8"/>
    <w:rsid w:val="007A25F2"/>
    <w:rsid w:val="007A27D2"/>
    <w:rsid w:val="007A29E3"/>
    <w:rsid w:val="007A32CF"/>
    <w:rsid w:val="007A3F03"/>
    <w:rsid w:val="007A46EB"/>
    <w:rsid w:val="007A49E2"/>
    <w:rsid w:val="007A4C90"/>
    <w:rsid w:val="007A5E73"/>
    <w:rsid w:val="007A6C3E"/>
    <w:rsid w:val="007B009A"/>
    <w:rsid w:val="007B00D6"/>
    <w:rsid w:val="007B0A53"/>
    <w:rsid w:val="007B119B"/>
    <w:rsid w:val="007B2A51"/>
    <w:rsid w:val="007B2B37"/>
    <w:rsid w:val="007B3512"/>
    <w:rsid w:val="007B3675"/>
    <w:rsid w:val="007B4502"/>
    <w:rsid w:val="007B4E93"/>
    <w:rsid w:val="007B5542"/>
    <w:rsid w:val="007B58DE"/>
    <w:rsid w:val="007B59F5"/>
    <w:rsid w:val="007B6521"/>
    <w:rsid w:val="007B6A72"/>
    <w:rsid w:val="007B6AD9"/>
    <w:rsid w:val="007B7369"/>
    <w:rsid w:val="007B7395"/>
    <w:rsid w:val="007B7865"/>
    <w:rsid w:val="007B7E11"/>
    <w:rsid w:val="007C0CF5"/>
    <w:rsid w:val="007C0D9F"/>
    <w:rsid w:val="007C0DB2"/>
    <w:rsid w:val="007C1592"/>
    <w:rsid w:val="007C1A99"/>
    <w:rsid w:val="007C1C4D"/>
    <w:rsid w:val="007C48D0"/>
    <w:rsid w:val="007C57AC"/>
    <w:rsid w:val="007C5E6C"/>
    <w:rsid w:val="007C7D2D"/>
    <w:rsid w:val="007D0549"/>
    <w:rsid w:val="007D0F3B"/>
    <w:rsid w:val="007D15A0"/>
    <w:rsid w:val="007D1766"/>
    <w:rsid w:val="007D28BC"/>
    <w:rsid w:val="007D2BE1"/>
    <w:rsid w:val="007D388C"/>
    <w:rsid w:val="007D3941"/>
    <w:rsid w:val="007D3F53"/>
    <w:rsid w:val="007D4629"/>
    <w:rsid w:val="007D5739"/>
    <w:rsid w:val="007D5A68"/>
    <w:rsid w:val="007D5BAF"/>
    <w:rsid w:val="007D66D6"/>
    <w:rsid w:val="007D70B9"/>
    <w:rsid w:val="007D78D9"/>
    <w:rsid w:val="007E042B"/>
    <w:rsid w:val="007E065A"/>
    <w:rsid w:val="007E0677"/>
    <w:rsid w:val="007E1E0F"/>
    <w:rsid w:val="007E3347"/>
    <w:rsid w:val="007E46B2"/>
    <w:rsid w:val="007E55AB"/>
    <w:rsid w:val="007E585A"/>
    <w:rsid w:val="007E6A4A"/>
    <w:rsid w:val="007E7E26"/>
    <w:rsid w:val="007E7FF5"/>
    <w:rsid w:val="007F0264"/>
    <w:rsid w:val="007F02B2"/>
    <w:rsid w:val="007F0747"/>
    <w:rsid w:val="007F1E9F"/>
    <w:rsid w:val="007F2AF9"/>
    <w:rsid w:val="007F2C0A"/>
    <w:rsid w:val="007F3040"/>
    <w:rsid w:val="007F395F"/>
    <w:rsid w:val="007F3DBF"/>
    <w:rsid w:val="007F469B"/>
    <w:rsid w:val="007F5167"/>
    <w:rsid w:val="007F718E"/>
    <w:rsid w:val="007F74E9"/>
    <w:rsid w:val="00800AC7"/>
    <w:rsid w:val="0080141F"/>
    <w:rsid w:val="008015F0"/>
    <w:rsid w:val="00801A5D"/>
    <w:rsid w:val="0080203C"/>
    <w:rsid w:val="00802668"/>
    <w:rsid w:val="008028E5"/>
    <w:rsid w:val="00802EA4"/>
    <w:rsid w:val="008030C4"/>
    <w:rsid w:val="00803119"/>
    <w:rsid w:val="0080372D"/>
    <w:rsid w:val="008039E5"/>
    <w:rsid w:val="00803EF1"/>
    <w:rsid w:val="0080498D"/>
    <w:rsid w:val="008051F5"/>
    <w:rsid w:val="00806501"/>
    <w:rsid w:val="00807523"/>
    <w:rsid w:val="00807692"/>
    <w:rsid w:val="00810FC7"/>
    <w:rsid w:val="008111D4"/>
    <w:rsid w:val="00811D88"/>
    <w:rsid w:val="00812040"/>
    <w:rsid w:val="00812886"/>
    <w:rsid w:val="00812E50"/>
    <w:rsid w:val="00813D53"/>
    <w:rsid w:val="0081400E"/>
    <w:rsid w:val="00814EF9"/>
    <w:rsid w:val="0081504C"/>
    <w:rsid w:val="0081582A"/>
    <w:rsid w:val="00815AA8"/>
    <w:rsid w:val="008175DE"/>
    <w:rsid w:val="00817807"/>
    <w:rsid w:val="0081787A"/>
    <w:rsid w:val="00817D40"/>
    <w:rsid w:val="00820C39"/>
    <w:rsid w:val="00820CB5"/>
    <w:rsid w:val="00820DFF"/>
    <w:rsid w:val="00821790"/>
    <w:rsid w:val="00821B51"/>
    <w:rsid w:val="00821FA9"/>
    <w:rsid w:val="0082353A"/>
    <w:rsid w:val="008236F4"/>
    <w:rsid w:val="008239DD"/>
    <w:rsid w:val="00823CB4"/>
    <w:rsid w:val="008247F2"/>
    <w:rsid w:val="00824B9F"/>
    <w:rsid w:val="00825230"/>
    <w:rsid w:val="008256B0"/>
    <w:rsid w:val="00826FB6"/>
    <w:rsid w:val="0082734F"/>
    <w:rsid w:val="00827740"/>
    <w:rsid w:val="00827B5C"/>
    <w:rsid w:val="00827F82"/>
    <w:rsid w:val="00830347"/>
    <w:rsid w:val="00830739"/>
    <w:rsid w:val="00830D33"/>
    <w:rsid w:val="00831A0A"/>
    <w:rsid w:val="00831D2E"/>
    <w:rsid w:val="00831EA7"/>
    <w:rsid w:val="00831F09"/>
    <w:rsid w:val="00832346"/>
    <w:rsid w:val="008328B6"/>
    <w:rsid w:val="00832AAA"/>
    <w:rsid w:val="00832CE5"/>
    <w:rsid w:val="00832E2E"/>
    <w:rsid w:val="00832FFB"/>
    <w:rsid w:val="0083321B"/>
    <w:rsid w:val="008333FF"/>
    <w:rsid w:val="00833D0F"/>
    <w:rsid w:val="00833DC8"/>
    <w:rsid w:val="008347E7"/>
    <w:rsid w:val="0083495D"/>
    <w:rsid w:val="00834F51"/>
    <w:rsid w:val="008357CC"/>
    <w:rsid w:val="00835D7C"/>
    <w:rsid w:val="00836015"/>
    <w:rsid w:val="00836229"/>
    <w:rsid w:val="008366FF"/>
    <w:rsid w:val="0083697C"/>
    <w:rsid w:val="008377EC"/>
    <w:rsid w:val="00840D89"/>
    <w:rsid w:val="0084107A"/>
    <w:rsid w:val="008413C7"/>
    <w:rsid w:val="00841B9D"/>
    <w:rsid w:val="00841E07"/>
    <w:rsid w:val="008430DB"/>
    <w:rsid w:val="0084424C"/>
    <w:rsid w:val="00844362"/>
    <w:rsid w:val="00844DC2"/>
    <w:rsid w:val="00844F0A"/>
    <w:rsid w:val="0084586D"/>
    <w:rsid w:val="00845A60"/>
    <w:rsid w:val="00845B0E"/>
    <w:rsid w:val="008460F0"/>
    <w:rsid w:val="00846D9A"/>
    <w:rsid w:val="008473F2"/>
    <w:rsid w:val="008475A8"/>
    <w:rsid w:val="00847E34"/>
    <w:rsid w:val="0085013E"/>
    <w:rsid w:val="008511ED"/>
    <w:rsid w:val="008518F8"/>
    <w:rsid w:val="00851B2E"/>
    <w:rsid w:val="008520AE"/>
    <w:rsid w:val="008527A5"/>
    <w:rsid w:val="00852958"/>
    <w:rsid w:val="008539AF"/>
    <w:rsid w:val="00853B3F"/>
    <w:rsid w:val="00853CF4"/>
    <w:rsid w:val="00855096"/>
    <w:rsid w:val="0085549E"/>
    <w:rsid w:val="00855ACE"/>
    <w:rsid w:val="00855D2D"/>
    <w:rsid w:val="00856810"/>
    <w:rsid w:val="00856D04"/>
    <w:rsid w:val="00857409"/>
    <w:rsid w:val="00857582"/>
    <w:rsid w:val="00857D26"/>
    <w:rsid w:val="00860B85"/>
    <w:rsid w:val="008613F7"/>
    <w:rsid w:val="008619B9"/>
    <w:rsid w:val="00861E1B"/>
    <w:rsid w:val="00863120"/>
    <w:rsid w:val="0086329E"/>
    <w:rsid w:val="008642D2"/>
    <w:rsid w:val="008642DC"/>
    <w:rsid w:val="00864990"/>
    <w:rsid w:val="00864B92"/>
    <w:rsid w:val="00865B63"/>
    <w:rsid w:val="00866FC3"/>
    <w:rsid w:val="00867550"/>
    <w:rsid w:val="00867F7E"/>
    <w:rsid w:val="0087061A"/>
    <w:rsid w:val="008706AF"/>
    <w:rsid w:val="00870E45"/>
    <w:rsid w:val="00871233"/>
    <w:rsid w:val="00871276"/>
    <w:rsid w:val="00871E85"/>
    <w:rsid w:val="008721B4"/>
    <w:rsid w:val="00872C75"/>
    <w:rsid w:val="00873831"/>
    <w:rsid w:val="008738B0"/>
    <w:rsid w:val="0087394A"/>
    <w:rsid w:val="00873D94"/>
    <w:rsid w:val="00873E37"/>
    <w:rsid w:val="00874B92"/>
    <w:rsid w:val="00875242"/>
    <w:rsid w:val="008752AA"/>
    <w:rsid w:val="00875C19"/>
    <w:rsid w:val="00875D1B"/>
    <w:rsid w:val="00876245"/>
    <w:rsid w:val="00877283"/>
    <w:rsid w:val="0087764E"/>
    <w:rsid w:val="00877E41"/>
    <w:rsid w:val="00880141"/>
    <w:rsid w:val="00880A2D"/>
    <w:rsid w:val="00881A83"/>
    <w:rsid w:val="00881E00"/>
    <w:rsid w:val="008821FD"/>
    <w:rsid w:val="008822BC"/>
    <w:rsid w:val="008832C5"/>
    <w:rsid w:val="00883CF1"/>
    <w:rsid w:val="008841A5"/>
    <w:rsid w:val="008847BD"/>
    <w:rsid w:val="0088499B"/>
    <w:rsid w:val="00884EC2"/>
    <w:rsid w:val="008852B9"/>
    <w:rsid w:val="00885BF4"/>
    <w:rsid w:val="00885DF9"/>
    <w:rsid w:val="008875FE"/>
    <w:rsid w:val="00890AE0"/>
    <w:rsid w:val="00890B91"/>
    <w:rsid w:val="0089112C"/>
    <w:rsid w:val="008913F4"/>
    <w:rsid w:val="00891735"/>
    <w:rsid w:val="00892905"/>
    <w:rsid w:val="0089341C"/>
    <w:rsid w:val="00893BC0"/>
    <w:rsid w:val="00893C8C"/>
    <w:rsid w:val="00894686"/>
    <w:rsid w:val="008948A4"/>
    <w:rsid w:val="0089512F"/>
    <w:rsid w:val="00895457"/>
    <w:rsid w:val="00897F63"/>
    <w:rsid w:val="008A0C51"/>
    <w:rsid w:val="008A148A"/>
    <w:rsid w:val="008A1807"/>
    <w:rsid w:val="008A26B0"/>
    <w:rsid w:val="008A30B5"/>
    <w:rsid w:val="008A30FB"/>
    <w:rsid w:val="008A3CFD"/>
    <w:rsid w:val="008A41DC"/>
    <w:rsid w:val="008A41EB"/>
    <w:rsid w:val="008A4259"/>
    <w:rsid w:val="008A43B3"/>
    <w:rsid w:val="008A4CF4"/>
    <w:rsid w:val="008A51BA"/>
    <w:rsid w:val="008A5850"/>
    <w:rsid w:val="008A592E"/>
    <w:rsid w:val="008A5D65"/>
    <w:rsid w:val="008A5E33"/>
    <w:rsid w:val="008A6C4C"/>
    <w:rsid w:val="008A71FF"/>
    <w:rsid w:val="008A7985"/>
    <w:rsid w:val="008B082E"/>
    <w:rsid w:val="008B0F9E"/>
    <w:rsid w:val="008B16E6"/>
    <w:rsid w:val="008B1D57"/>
    <w:rsid w:val="008B1E57"/>
    <w:rsid w:val="008B28E4"/>
    <w:rsid w:val="008B2D79"/>
    <w:rsid w:val="008B57F1"/>
    <w:rsid w:val="008B639A"/>
    <w:rsid w:val="008B6775"/>
    <w:rsid w:val="008B67A0"/>
    <w:rsid w:val="008B69F5"/>
    <w:rsid w:val="008B763B"/>
    <w:rsid w:val="008B788A"/>
    <w:rsid w:val="008C01C4"/>
    <w:rsid w:val="008C02BA"/>
    <w:rsid w:val="008C0A35"/>
    <w:rsid w:val="008C0D2E"/>
    <w:rsid w:val="008C0E56"/>
    <w:rsid w:val="008C2196"/>
    <w:rsid w:val="008C3E18"/>
    <w:rsid w:val="008C5644"/>
    <w:rsid w:val="008C5AF1"/>
    <w:rsid w:val="008C5EA3"/>
    <w:rsid w:val="008C6181"/>
    <w:rsid w:val="008C6411"/>
    <w:rsid w:val="008C68A2"/>
    <w:rsid w:val="008C6BBE"/>
    <w:rsid w:val="008C74FE"/>
    <w:rsid w:val="008C7572"/>
    <w:rsid w:val="008D075F"/>
    <w:rsid w:val="008D0F6E"/>
    <w:rsid w:val="008D11B9"/>
    <w:rsid w:val="008D2339"/>
    <w:rsid w:val="008D2DFC"/>
    <w:rsid w:val="008D4000"/>
    <w:rsid w:val="008D415C"/>
    <w:rsid w:val="008D4A1E"/>
    <w:rsid w:val="008D4CBF"/>
    <w:rsid w:val="008D4D04"/>
    <w:rsid w:val="008D5375"/>
    <w:rsid w:val="008D6D25"/>
    <w:rsid w:val="008D6EBD"/>
    <w:rsid w:val="008D78BC"/>
    <w:rsid w:val="008D7D4C"/>
    <w:rsid w:val="008E0753"/>
    <w:rsid w:val="008E09EB"/>
    <w:rsid w:val="008E11E7"/>
    <w:rsid w:val="008E11EB"/>
    <w:rsid w:val="008E1601"/>
    <w:rsid w:val="008E16AB"/>
    <w:rsid w:val="008E1896"/>
    <w:rsid w:val="008E2388"/>
    <w:rsid w:val="008E2519"/>
    <w:rsid w:val="008E2B50"/>
    <w:rsid w:val="008E376A"/>
    <w:rsid w:val="008E44A5"/>
    <w:rsid w:val="008E44C7"/>
    <w:rsid w:val="008E4A8E"/>
    <w:rsid w:val="008E54CE"/>
    <w:rsid w:val="008E55DD"/>
    <w:rsid w:val="008E5D57"/>
    <w:rsid w:val="008E6298"/>
    <w:rsid w:val="008E6658"/>
    <w:rsid w:val="008E6BCF"/>
    <w:rsid w:val="008E71F7"/>
    <w:rsid w:val="008E74A4"/>
    <w:rsid w:val="008E77C0"/>
    <w:rsid w:val="008E7FB2"/>
    <w:rsid w:val="008F00FC"/>
    <w:rsid w:val="008F012B"/>
    <w:rsid w:val="008F01F8"/>
    <w:rsid w:val="008F0A8B"/>
    <w:rsid w:val="008F22FE"/>
    <w:rsid w:val="008F25A2"/>
    <w:rsid w:val="008F29E9"/>
    <w:rsid w:val="008F2F6A"/>
    <w:rsid w:val="008F3448"/>
    <w:rsid w:val="008F39C7"/>
    <w:rsid w:val="008F39E6"/>
    <w:rsid w:val="008F3D60"/>
    <w:rsid w:val="008F40DA"/>
    <w:rsid w:val="008F443C"/>
    <w:rsid w:val="008F4649"/>
    <w:rsid w:val="008F479A"/>
    <w:rsid w:val="008F4B84"/>
    <w:rsid w:val="008F5DF7"/>
    <w:rsid w:val="008F7634"/>
    <w:rsid w:val="008F78AF"/>
    <w:rsid w:val="008F7E72"/>
    <w:rsid w:val="009004E3"/>
    <w:rsid w:val="00900AA0"/>
    <w:rsid w:val="00900BE6"/>
    <w:rsid w:val="00900F6B"/>
    <w:rsid w:val="00900FAC"/>
    <w:rsid w:val="00901390"/>
    <w:rsid w:val="0090192C"/>
    <w:rsid w:val="00902481"/>
    <w:rsid w:val="00902A5E"/>
    <w:rsid w:val="009053F6"/>
    <w:rsid w:val="00905F58"/>
    <w:rsid w:val="00906104"/>
    <w:rsid w:val="00906247"/>
    <w:rsid w:val="009068D5"/>
    <w:rsid w:val="009068E7"/>
    <w:rsid w:val="00906957"/>
    <w:rsid w:val="00906ACD"/>
    <w:rsid w:val="00906F12"/>
    <w:rsid w:val="00907B2E"/>
    <w:rsid w:val="00907CAD"/>
    <w:rsid w:val="009102EF"/>
    <w:rsid w:val="00910476"/>
    <w:rsid w:val="0091050F"/>
    <w:rsid w:val="00910E0E"/>
    <w:rsid w:val="00910F14"/>
    <w:rsid w:val="00911177"/>
    <w:rsid w:val="009115AF"/>
    <w:rsid w:val="00911D2C"/>
    <w:rsid w:val="00912218"/>
    <w:rsid w:val="009122F5"/>
    <w:rsid w:val="0091278B"/>
    <w:rsid w:val="009129CC"/>
    <w:rsid w:val="009130DD"/>
    <w:rsid w:val="00914079"/>
    <w:rsid w:val="00916ABE"/>
    <w:rsid w:val="00916E26"/>
    <w:rsid w:val="009175D5"/>
    <w:rsid w:val="009179DD"/>
    <w:rsid w:val="00917A2E"/>
    <w:rsid w:val="00920D22"/>
    <w:rsid w:val="00920ED2"/>
    <w:rsid w:val="009213E6"/>
    <w:rsid w:val="00921A3B"/>
    <w:rsid w:val="00921A47"/>
    <w:rsid w:val="00921F42"/>
    <w:rsid w:val="009220F7"/>
    <w:rsid w:val="009223E4"/>
    <w:rsid w:val="00922901"/>
    <w:rsid w:val="00922928"/>
    <w:rsid w:val="00922BE2"/>
    <w:rsid w:val="00922D0E"/>
    <w:rsid w:val="00922E5C"/>
    <w:rsid w:val="009234F4"/>
    <w:rsid w:val="0092482C"/>
    <w:rsid w:val="00925C0A"/>
    <w:rsid w:val="00925EC6"/>
    <w:rsid w:val="00925FB4"/>
    <w:rsid w:val="00926850"/>
    <w:rsid w:val="009272E6"/>
    <w:rsid w:val="00927795"/>
    <w:rsid w:val="00931440"/>
    <w:rsid w:val="0093157B"/>
    <w:rsid w:val="00931626"/>
    <w:rsid w:val="009317FB"/>
    <w:rsid w:val="00932B6E"/>
    <w:rsid w:val="00932F01"/>
    <w:rsid w:val="009334E3"/>
    <w:rsid w:val="00934007"/>
    <w:rsid w:val="009346BE"/>
    <w:rsid w:val="00934AB0"/>
    <w:rsid w:val="00935694"/>
    <w:rsid w:val="00935E4B"/>
    <w:rsid w:val="0093718F"/>
    <w:rsid w:val="009376AC"/>
    <w:rsid w:val="00937921"/>
    <w:rsid w:val="00940C29"/>
    <w:rsid w:val="00941008"/>
    <w:rsid w:val="00941A4E"/>
    <w:rsid w:val="00941CC0"/>
    <w:rsid w:val="00942340"/>
    <w:rsid w:val="00942A6E"/>
    <w:rsid w:val="00942B61"/>
    <w:rsid w:val="00942C8E"/>
    <w:rsid w:val="00942FA7"/>
    <w:rsid w:val="009435EB"/>
    <w:rsid w:val="00943AA2"/>
    <w:rsid w:val="009441B8"/>
    <w:rsid w:val="0094494E"/>
    <w:rsid w:val="0094509D"/>
    <w:rsid w:val="0094528C"/>
    <w:rsid w:val="00945845"/>
    <w:rsid w:val="0094610E"/>
    <w:rsid w:val="00946D5A"/>
    <w:rsid w:val="0094794D"/>
    <w:rsid w:val="00950123"/>
    <w:rsid w:val="009510D8"/>
    <w:rsid w:val="009517F3"/>
    <w:rsid w:val="00951E2A"/>
    <w:rsid w:val="00952495"/>
    <w:rsid w:val="009534EA"/>
    <w:rsid w:val="00953548"/>
    <w:rsid w:val="00953642"/>
    <w:rsid w:val="009536B5"/>
    <w:rsid w:val="009537A2"/>
    <w:rsid w:val="00953C27"/>
    <w:rsid w:val="00953C42"/>
    <w:rsid w:val="00955773"/>
    <w:rsid w:val="0095645C"/>
    <w:rsid w:val="00956B32"/>
    <w:rsid w:val="00956E7A"/>
    <w:rsid w:val="009600BE"/>
    <w:rsid w:val="009615EC"/>
    <w:rsid w:val="00961691"/>
    <w:rsid w:val="0096174C"/>
    <w:rsid w:val="009617C5"/>
    <w:rsid w:val="009624EF"/>
    <w:rsid w:val="00962D2A"/>
    <w:rsid w:val="0096327F"/>
    <w:rsid w:val="009649EC"/>
    <w:rsid w:val="00965DE7"/>
    <w:rsid w:val="009674DE"/>
    <w:rsid w:val="0097059D"/>
    <w:rsid w:val="00970C45"/>
    <w:rsid w:val="00971178"/>
    <w:rsid w:val="00971319"/>
    <w:rsid w:val="009715FB"/>
    <w:rsid w:val="00971C1A"/>
    <w:rsid w:val="00971C8F"/>
    <w:rsid w:val="00972105"/>
    <w:rsid w:val="00973FB4"/>
    <w:rsid w:val="00974369"/>
    <w:rsid w:val="009745FF"/>
    <w:rsid w:val="00974C47"/>
    <w:rsid w:val="0097625B"/>
    <w:rsid w:val="009762C4"/>
    <w:rsid w:val="00976DD8"/>
    <w:rsid w:val="0097762E"/>
    <w:rsid w:val="009805D7"/>
    <w:rsid w:val="0098125A"/>
    <w:rsid w:val="00981A2C"/>
    <w:rsid w:val="00982F7F"/>
    <w:rsid w:val="0098331B"/>
    <w:rsid w:val="009836E3"/>
    <w:rsid w:val="009845C9"/>
    <w:rsid w:val="00984A15"/>
    <w:rsid w:val="00984A22"/>
    <w:rsid w:val="00984D0E"/>
    <w:rsid w:val="00985935"/>
    <w:rsid w:val="009863E2"/>
    <w:rsid w:val="00986730"/>
    <w:rsid w:val="00986833"/>
    <w:rsid w:val="00986992"/>
    <w:rsid w:val="009878AE"/>
    <w:rsid w:val="00991642"/>
    <w:rsid w:val="00991E76"/>
    <w:rsid w:val="0099345C"/>
    <w:rsid w:val="0099396C"/>
    <w:rsid w:val="0099467A"/>
    <w:rsid w:val="00994BED"/>
    <w:rsid w:val="0099568E"/>
    <w:rsid w:val="00995C6E"/>
    <w:rsid w:val="00995D15"/>
    <w:rsid w:val="00996052"/>
    <w:rsid w:val="00996137"/>
    <w:rsid w:val="00996906"/>
    <w:rsid w:val="009970C9"/>
    <w:rsid w:val="00997D42"/>
    <w:rsid w:val="00997D5A"/>
    <w:rsid w:val="009A0585"/>
    <w:rsid w:val="009A09C1"/>
    <w:rsid w:val="009A12AC"/>
    <w:rsid w:val="009A1672"/>
    <w:rsid w:val="009A193E"/>
    <w:rsid w:val="009A1B28"/>
    <w:rsid w:val="009A2309"/>
    <w:rsid w:val="009A2955"/>
    <w:rsid w:val="009A2FC7"/>
    <w:rsid w:val="009A2FD5"/>
    <w:rsid w:val="009A43C9"/>
    <w:rsid w:val="009A4527"/>
    <w:rsid w:val="009A4682"/>
    <w:rsid w:val="009A4793"/>
    <w:rsid w:val="009A4B31"/>
    <w:rsid w:val="009A4B8F"/>
    <w:rsid w:val="009A50C0"/>
    <w:rsid w:val="009A5CAE"/>
    <w:rsid w:val="009A5D3D"/>
    <w:rsid w:val="009A636E"/>
    <w:rsid w:val="009A63C6"/>
    <w:rsid w:val="009A658C"/>
    <w:rsid w:val="009A7A91"/>
    <w:rsid w:val="009B03A4"/>
    <w:rsid w:val="009B0DE9"/>
    <w:rsid w:val="009B0DFF"/>
    <w:rsid w:val="009B181C"/>
    <w:rsid w:val="009B1E45"/>
    <w:rsid w:val="009B2D45"/>
    <w:rsid w:val="009B2D4E"/>
    <w:rsid w:val="009B37B5"/>
    <w:rsid w:val="009B427A"/>
    <w:rsid w:val="009B4328"/>
    <w:rsid w:val="009B4375"/>
    <w:rsid w:val="009B44B9"/>
    <w:rsid w:val="009B5670"/>
    <w:rsid w:val="009B6A1D"/>
    <w:rsid w:val="009B6AF5"/>
    <w:rsid w:val="009B6DC2"/>
    <w:rsid w:val="009B719C"/>
    <w:rsid w:val="009B7495"/>
    <w:rsid w:val="009B7B94"/>
    <w:rsid w:val="009B7BDB"/>
    <w:rsid w:val="009C0010"/>
    <w:rsid w:val="009C0CD1"/>
    <w:rsid w:val="009C1549"/>
    <w:rsid w:val="009C15F7"/>
    <w:rsid w:val="009C1BE5"/>
    <w:rsid w:val="009C1BF1"/>
    <w:rsid w:val="009C1E67"/>
    <w:rsid w:val="009C2111"/>
    <w:rsid w:val="009C288B"/>
    <w:rsid w:val="009C2BAD"/>
    <w:rsid w:val="009C31D3"/>
    <w:rsid w:val="009C3B33"/>
    <w:rsid w:val="009C3D20"/>
    <w:rsid w:val="009C3EDF"/>
    <w:rsid w:val="009C4966"/>
    <w:rsid w:val="009C522F"/>
    <w:rsid w:val="009C5F03"/>
    <w:rsid w:val="009C640B"/>
    <w:rsid w:val="009C65CE"/>
    <w:rsid w:val="009C6839"/>
    <w:rsid w:val="009C690C"/>
    <w:rsid w:val="009C7D71"/>
    <w:rsid w:val="009C7E41"/>
    <w:rsid w:val="009D016F"/>
    <w:rsid w:val="009D01FB"/>
    <w:rsid w:val="009D023D"/>
    <w:rsid w:val="009D0412"/>
    <w:rsid w:val="009D0949"/>
    <w:rsid w:val="009D156B"/>
    <w:rsid w:val="009D1A65"/>
    <w:rsid w:val="009D3D35"/>
    <w:rsid w:val="009D483B"/>
    <w:rsid w:val="009D628A"/>
    <w:rsid w:val="009D684F"/>
    <w:rsid w:val="009D69A0"/>
    <w:rsid w:val="009D6A88"/>
    <w:rsid w:val="009D7D0D"/>
    <w:rsid w:val="009E0241"/>
    <w:rsid w:val="009E091B"/>
    <w:rsid w:val="009E0AF0"/>
    <w:rsid w:val="009E0F6E"/>
    <w:rsid w:val="009E11B9"/>
    <w:rsid w:val="009E23AB"/>
    <w:rsid w:val="009E2742"/>
    <w:rsid w:val="009E47FB"/>
    <w:rsid w:val="009E4EE9"/>
    <w:rsid w:val="009E522D"/>
    <w:rsid w:val="009E52FC"/>
    <w:rsid w:val="009E5301"/>
    <w:rsid w:val="009E6061"/>
    <w:rsid w:val="009E752B"/>
    <w:rsid w:val="009E756E"/>
    <w:rsid w:val="009E7D01"/>
    <w:rsid w:val="009E7F12"/>
    <w:rsid w:val="009F0A95"/>
    <w:rsid w:val="009F137B"/>
    <w:rsid w:val="009F14FC"/>
    <w:rsid w:val="009F182E"/>
    <w:rsid w:val="009F1946"/>
    <w:rsid w:val="009F3B04"/>
    <w:rsid w:val="009F421F"/>
    <w:rsid w:val="009F4258"/>
    <w:rsid w:val="009F5595"/>
    <w:rsid w:val="009F55CD"/>
    <w:rsid w:val="009F5EBE"/>
    <w:rsid w:val="009F64FE"/>
    <w:rsid w:val="009F69B7"/>
    <w:rsid w:val="009F6B74"/>
    <w:rsid w:val="009F723C"/>
    <w:rsid w:val="009F74A2"/>
    <w:rsid w:val="00A00675"/>
    <w:rsid w:val="00A00B3E"/>
    <w:rsid w:val="00A01048"/>
    <w:rsid w:val="00A01575"/>
    <w:rsid w:val="00A01D36"/>
    <w:rsid w:val="00A02151"/>
    <w:rsid w:val="00A021CA"/>
    <w:rsid w:val="00A02819"/>
    <w:rsid w:val="00A02ABE"/>
    <w:rsid w:val="00A02BB7"/>
    <w:rsid w:val="00A02EE4"/>
    <w:rsid w:val="00A02FF1"/>
    <w:rsid w:val="00A037C1"/>
    <w:rsid w:val="00A04CFC"/>
    <w:rsid w:val="00A058CE"/>
    <w:rsid w:val="00A06B47"/>
    <w:rsid w:val="00A073A4"/>
    <w:rsid w:val="00A07EE0"/>
    <w:rsid w:val="00A109DF"/>
    <w:rsid w:val="00A1113B"/>
    <w:rsid w:val="00A11F08"/>
    <w:rsid w:val="00A12B7F"/>
    <w:rsid w:val="00A12DA4"/>
    <w:rsid w:val="00A12E6E"/>
    <w:rsid w:val="00A130B7"/>
    <w:rsid w:val="00A1373D"/>
    <w:rsid w:val="00A137D1"/>
    <w:rsid w:val="00A139C4"/>
    <w:rsid w:val="00A14C79"/>
    <w:rsid w:val="00A16471"/>
    <w:rsid w:val="00A167DB"/>
    <w:rsid w:val="00A16D30"/>
    <w:rsid w:val="00A21292"/>
    <w:rsid w:val="00A221A2"/>
    <w:rsid w:val="00A2221E"/>
    <w:rsid w:val="00A225C6"/>
    <w:rsid w:val="00A22BDD"/>
    <w:rsid w:val="00A231A6"/>
    <w:rsid w:val="00A2324E"/>
    <w:rsid w:val="00A24CDD"/>
    <w:rsid w:val="00A252B7"/>
    <w:rsid w:val="00A25321"/>
    <w:rsid w:val="00A2579C"/>
    <w:rsid w:val="00A25D72"/>
    <w:rsid w:val="00A26009"/>
    <w:rsid w:val="00A2619A"/>
    <w:rsid w:val="00A2637D"/>
    <w:rsid w:val="00A268BA"/>
    <w:rsid w:val="00A27868"/>
    <w:rsid w:val="00A279C6"/>
    <w:rsid w:val="00A27C89"/>
    <w:rsid w:val="00A3065F"/>
    <w:rsid w:val="00A30954"/>
    <w:rsid w:val="00A30AAF"/>
    <w:rsid w:val="00A30C69"/>
    <w:rsid w:val="00A30D14"/>
    <w:rsid w:val="00A32253"/>
    <w:rsid w:val="00A32370"/>
    <w:rsid w:val="00A325AC"/>
    <w:rsid w:val="00A32689"/>
    <w:rsid w:val="00A326AE"/>
    <w:rsid w:val="00A335C2"/>
    <w:rsid w:val="00A33906"/>
    <w:rsid w:val="00A33E66"/>
    <w:rsid w:val="00A34854"/>
    <w:rsid w:val="00A34CED"/>
    <w:rsid w:val="00A355E9"/>
    <w:rsid w:val="00A35895"/>
    <w:rsid w:val="00A35CC9"/>
    <w:rsid w:val="00A35D5A"/>
    <w:rsid w:val="00A36212"/>
    <w:rsid w:val="00A36D65"/>
    <w:rsid w:val="00A36ED7"/>
    <w:rsid w:val="00A37032"/>
    <w:rsid w:val="00A3768B"/>
    <w:rsid w:val="00A4094F"/>
    <w:rsid w:val="00A419D9"/>
    <w:rsid w:val="00A41E31"/>
    <w:rsid w:val="00A42671"/>
    <w:rsid w:val="00A4340E"/>
    <w:rsid w:val="00A43489"/>
    <w:rsid w:val="00A43F2A"/>
    <w:rsid w:val="00A43F3D"/>
    <w:rsid w:val="00A440FB"/>
    <w:rsid w:val="00A44A0E"/>
    <w:rsid w:val="00A44A44"/>
    <w:rsid w:val="00A45FBD"/>
    <w:rsid w:val="00A4608C"/>
    <w:rsid w:val="00A4624F"/>
    <w:rsid w:val="00A46783"/>
    <w:rsid w:val="00A46832"/>
    <w:rsid w:val="00A46893"/>
    <w:rsid w:val="00A47C78"/>
    <w:rsid w:val="00A50006"/>
    <w:rsid w:val="00A518F1"/>
    <w:rsid w:val="00A5210E"/>
    <w:rsid w:val="00A52797"/>
    <w:rsid w:val="00A52845"/>
    <w:rsid w:val="00A5302C"/>
    <w:rsid w:val="00A53EDA"/>
    <w:rsid w:val="00A5439E"/>
    <w:rsid w:val="00A5478D"/>
    <w:rsid w:val="00A5502F"/>
    <w:rsid w:val="00A5514B"/>
    <w:rsid w:val="00A55653"/>
    <w:rsid w:val="00A55795"/>
    <w:rsid w:val="00A55B86"/>
    <w:rsid w:val="00A56401"/>
    <w:rsid w:val="00A56761"/>
    <w:rsid w:val="00A5682C"/>
    <w:rsid w:val="00A568B4"/>
    <w:rsid w:val="00A56A58"/>
    <w:rsid w:val="00A56C14"/>
    <w:rsid w:val="00A56C6A"/>
    <w:rsid w:val="00A56CD1"/>
    <w:rsid w:val="00A571C6"/>
    <w:rsid w:val="00A57D47"/>
    <w:rsid w:val="00A57F38"/>
    <w:rsid w:val="00A600DA"/>
    <w:rsid w:val="00A605EE"/>
    <w:rsid w:val="00A60AD0"/>
    <w:rsid w:val="00A60AFA"/>
    <w:rsid w:val="00A60B06"/>
    <w:rsid w:val="00A60C63"/>
    <w:rsid w:val="00A61472"/>
    <w:rsid w:val="00A62236"/>
    <w:rsid w:val="00A63B21"/>
    <w:rsid w:val="00A640D0"/>
    <w:rsid w:val="00A645C4"/>
    <w:rsid w:val="00A64A72"/>
    <w:rsid w:val="00A65A37"/>
    <w:rsid w:val="00A65C03"/>
    <w:rsid w:val="00A66D86"/>
    <w:rsid w:val="00A66E77"/>
    <w:rsid w:val="00A6773D"/>
    <w:rsid w:val="00A67A86"/>
    <w:rsid w:val="00A67C3A"/>
    <w:rsid w:val="00A67D8D"/>
    <w:rsid w:val="00A70C46"/>
    <w:rsid w:val="00A721BA"/>
    <w:rsid w:val="00A725C0"/>
    <w:rsid w:val="00A72E92"/>
    <w:rsid w:val="00A730B5"/>
    <w:rsid w:val="00A73F46"/>
    <w:rsid w:val="00A73F9B"/>
    <w:rsid w:val="00A748CE"/>
    <w:rsid w:val="00A74C60"/>
    <w:rsid w:val="00A75617"/>
    <w:rsid w:val="00A761AD"/>
    <w:rsid w:val="00A76696"/>
    <w:rsid w:val="00A76D47"/>
    <w:rsid w:val="00A76DB0"/>
    <w:rsid w:val="00A804F1"/>
    <w:rsid w:val="00A80F03"/>
    <w:rsid w:val="00A8120A"/>
    <w:rsid w:val="00A82ABF"/>
    <w:rsid w:val="00A82CDD"/>
    <w:rsid w:val="00A83810"/>
    <w:rsid w:val="00A83D2F"/>
    <w:rsid w:val="00A84679"/>
    <w:rsid w:val="00A851EA"/>
    <w:rsid w:val="00A8599F"/>
    <w:rsid w:val="00A90D4D"/>
    <w:rsid w:val="00A91018"/>
    <w:rsid w:val="00A920A8"/>
    <w:rsid w:val="00A92C5C"/>
    <w:rsid w:val="00A92E0B"/>
    <w:rsid w:val="00A92EAF"/>
    <w:rsid w:val="00A93944"/>
    <w:rsid w:val="00A947FD"/>
    <w:rsid w:val="00A94F5D"/>
    <w:rsid w:val="00A9519F"/>
    <w:rsid w:val="00A951D0"/>
    <w:rsid w:val="00A95851"/>
    <w:rsid w:val="00A95BF5"/>
    <w:rsid w:val="00A9616F"/>
    <w:rsid w:val="00A96BFF"/>
    <w:rsid w:val="00A96C9C"/>
    <w:rsid w:val="00A975B0"/>
    <w:rsid w:val="00A975F1"/>
    <w:rsid w:val="00A977D6"/>
    <w:rsid w:val="00AA0967"/>
    <w:rsid w:val="00AA0AB7"/>
    <w:rsid w:val="00AA0C5E"/>
    <w:rsid w:val="00AA168E"/>
    <w:rsid w:val="00AA1C30"/>
    <w:rsid w:val="00AA1C9D"/>
    <w:rsid w:val="00AA1EC9"/>
    <w:rsid w:val="00AA253E"/>
    <w:rsid w:val="00AA2D5F"/>
    <w:rsid w:val="00AA2DBC"/>
    <w:rsid w:val="00AA360B"/>
    <w:rsid w:val="00AA3D53"/>
    <w:rsid w:val="00AA441D"/>
    <w:rsid w:val="00AA4EF2"/>
    <w:rsid w:val="00AA5842"/>
    <w:rsid w:val="00AA6133"/>
    <w:rsid w:val="00AA6A14"/>
    <w:rsid w:val="00AA71CF"/>
    <w:rsid w:val="00AA7480"/>
    <w:rsid w:val="00AA7892"/>
    <w:rsid w:val="00AA7994"/>
    <w:rsid w:val="00AB02C7"/>
    <w:rsid w:val="00AB08BF"/>
    <w:rsid w:val="00AB16EC"/>
    <w:rsid w:val="00AB178E"/>
    <w:rsid w:val="00AB1BCC"/>
    <w:rsid w:val="00AB1F98"/>
    <w:rsid w:val="00AB338A"/>
    <w:rsid w:val="00AB449B"/>
    <w:rsid w:val="00AB466F"/>
    <w:rsid w:val="00AB4923"/>
    <w:rsid w:val="00AB54B1"/>
    <w:rsid w:val="00AB55FB"/>
    <w:rsid w:val="00AB6DCE"/>
    <w:rsid w:val="00AB6E3F"/>
    <w:rsid w:val="00AB7F71"/>
    <w:rsid w:val="00AC02B9"/>
    <w:rsid w:val="00AC147A"/>
    <w:rsid w:val="00AC3428"/>
    <w:rsid w:val="00AC3804"/>
    <w:rsid w:val="00AC3B45"/>
    <w:rsid w:val="00AC42ED"/>
    <w:rsid w:val="00AC4C25"/>
    <w:rsid w:val="00AC57AD"/>
    <w:rsid w:val="00AC584B"/>
    <w:rsid w:val="00AC5B08"/>
    <w:rsid w:val="00AC6286"/>
    <w:rsid w:val="00AC6456"/>
    <w:rsid w:val="00AC7564"/>
    <w:rsid w:val="00AD02E1"/>
    <w:rsid w:val="00AD0C07"/>
    <w:rsid w:val="00AD1BEC"/>
    <w:rsid w:val="00AD292A"/>
    <w:rsid w:val="00AD301F"/>
    <w:rsid w:val="00AD36F8"/>
    <w:rsid w:val="00AD3C79"/>
    <w:rsid w:val="00AD3E6D"/>
    <w:rsid w:val="00AD426B"/>
    <w:rsid w:val="00AD45D1"/>
    <w:rsid w:val="00AD4C12"/>
    <w:rsid w:val="00AD52BB"/>
    <w:rsid w:val="00AD5644"/>
    <w:rsid w:val="00AD5E30"/>
    <w:rsid w:val="00AD7643"/>
    <w:rsid w:val="00AE02A3"/>
    <w:rsid w:val="00AE0D8A"/>
    <w:rsid w:val="00AE0E0B"/>
    <w:rsid w:val="00AE19CF"/>
    <w:rsid w:val="00AE23A7"/>
    <w:rsid w:val="00AE2FC5"/>
    <w:rsid w:val="00AE361A"/>
    <w:rsid w:val="00AE3835"/>
    <w:rsid w:val="00AE42A5"/>
    <w:rsid w:val="00AE448F"/>
    <w:rsid w:val="00AE4946"/>
    <w:rsid w:val="00AE4B48"/>
    <w:rsid w:val="00AE5264"/>
    <w:rsid w:val="00AE5378"/>
    <w:rsid w:val="00AE61B4"/>
    <w:rsid w:val="00AE6C55"/>
    <w:rsid w:val="00AE70B9"/>
    <w:rsid w:val="00AE7128"/>
    <w:rsid w:val="00AE7138"/>
    <w:rsid w:val="00AE74B3"/>
    <w:rsid w:val="00AE75BC"/>
    <w:rsid w:val="00AF1DC3"/>
    <w:rsid w:val="00AF285B"/>
    <w:rsid w:val="00AF32B5"/>
    <w:rsid w:val="00AF39AE"/>
    <w:rsid w:val="00AF445D"/>
    <w:rsid w:val="00AF53E0"/>
    <w:rsid w:val="00AF6386"/>
    <w:rsid w:val="00AF64EC"/>
    <w:rsid w:val="00AF6684"/>
    <w:rsid w:val="00AF6E9B"/>
    <w:rsid w:val="00B00031"/>
    <w:rsid w:val="00B00254"/>
    <w:rsid w:val="00B0179A"/>
    <w:rsid w:val="00B03A9F"/>
    <w:rsid w:val="00B0480B"/>
    <w:rsid w:val="00B04E00"/>
    <w:rsid w:val="00B04E43"/>
    <w:rsid w:val="00B04F41"/>
    <w:rsid w:val="00B05198"/>
    <w:rsid w:val="00B056AA"/>
    <w:rsid w:val="00B0574B"/>
    <w:rsid w:val="00B067FA"/>
    <w:rsid w:val="00B0741E"/>
    <w:rsid w:val="00B07E4A"/>
    <w:rsid w:val="00B10A27"/>
    <w:rsid w:val="00B1199F"/>
    <w:rsid w:val="00B11AEA"/>
    <w:rsid w:val="00B11B22"/>
    <w:rsid w:val="00B11BA3"/>
    <w:rsid w:val="00B128ED"/>
    <w:rsid w:val="00B12BA7"/>
    <w:rsid w:val="00B13B5F"/>
    <w:rsid w:val="00B13CCF"/>
    <w:rsid w:val="00B13E54"/>
    <w:rsid w:val="00B142CF"/>
    <w:rsid w:val="00B1470C"/>
    <w:rsid w:val="00B14756"/>
    <w:rsid w:val="00B14865"/>
    <w:rsid w:val="00B14CEA"/>
    <w:rsid w:val="00B1515A"/>
    <w:rsid w:val="00B157B1"/>
    <w:rsid w:val="00B15B8C"/>
    <w:rsid w:val="00B16703"/>
    <w:rsid w:val="00B16C50"/>
    <w:rsid w:val="00B177B6"/>
    <w:rsid w:val="00B17E43"/>
    <w:rsid w:val="00B20062"/>
    <w:rsid w:val="00B20814"/>
    <w:rsid w:val="00B2147D"/>
    <w:rsid w:val="00B216EB"/>
    <w:rsid w:val="00B21790"/>
    <w:rsid w:val="00B226BC"/>
    <w:rsid w:val="00B22E56"/>
    <w:rsid w:val="00B23097"/>
    <w:rsid w:val="00B234DA"/>
    <w:rsid w:val="00B23EE6"/>
    <w:rsid w:val="00B23F20"/>
    <w:rsid w:val="00B246D6"/>
    <w:rsid w:val="00B24C4B"/>
    <w:rsid w:val="00B25423"/>
    <w:rsid w:val="00B2575F"/>
    <w:rsid w:val="00B259B0"/>
    <w:rsid w:val="00B2733D"/>
    <w:rsid w:val="00B27669"/>
    <w:rsid w:val="00B30B63"/>
    <w:rsid w:val="00B30D21"/>
    <w:rsid w:val="00B30F6C"/>
    <w:rsid w:val="00B30F70"/>
    <w:rsid w:val="00B30FE4"/>
    <w:rsid w:val="00B31898"/>
    <w:rsid w:val="00B319D8"/>
    <w:rsid w:val="00B31B5F"/>
    <w:rsid w:val="00B320D4"/>
    <w:rsid w:val="00B326E1"/>
    <w:rsid w:val="00B32DBD"/>
    <w:rsid w:val="00B3329F"/>
    <w:rsid w:val="00B334F0"/>
    <w:rsid w:val="00B33FE6"/>
    <w:rsid w:val="00B34AB4"/>
    <w:rsid w:val="00B350ED"/>
    <w:rsid w:val="00B3513F"/>
    <w:rsid w:val="00B35BE8"/>
    <w:rsid w:val="00B35D88"/>
    <w:rsid w:val="00B3657B"/>
    <w:rsid w:val="00B365C0"/>
    <w:rsid w:val="00B36E69"/>
    <w:rsid w:val="00B36EB8"/>
    <w:rsid w:val="00B37120"/>
    <w:rsid w:val="00B37D39"/>
    <w:rsid w:val="00B40113"/>
    <w:rsid w:val="00B40697"/>
    <w:rsid w:val="00B406C3"/>
    <w:rsid w:val="00B41254"/>
    <w:rsid w:val="00B41533"/>
    <w:rsid w:val="00B41552"/>
    <w:rsid w:val="00B41639"/>
    <w:rsid w:val="00B41B8C"/>
    <w:rsid w:val="00B42A41"/>
    <w:rsid w:val="00B42D45"/>
    <w:rsid w:val="00B42DF1"/>
    <w:rsid w:val="00B43EB3"/>
    <w:rsid w:val="00B440AE"/>
    <w:rsid w:val="00B4477D"/>
    <w:rsid w:val="00B4490B"/>
    <w:rsid w:val="00B44B90"/>
    <w:rsid w:val="00B45237"/>
    <w:rsid w:val="00B45383"/>
    <w:rsid w:val="00B455FF"/>
    <w:rsid w:val="00B45642"/>
    <w:rsid w:val="00B45818"/>
    <w:rsid w:val="00B45DD0"/>
    <w:rsid w:val="00B45F09"/>
    <w:rsid w:val="00B463B8"/>
    <w:rsid w:val="00B4670E"/>
    <w:rsid w:val="00B46830"/>
    <w:rsid w:val="00B47380"/>
    <w:rsid w:val="00B47A9D"/>
    <w:rsid w:val="00B50923"/>
    <w:rsid w:val="00B50967"/>
    <w:rsid w:val="00B5157D"/>
    <w:rsid w:val="00B51A1E"/>
    <w:rsid w:val="00B51E86"/>
    <w:rsid w:val="00B51EF1"/>
    <w:rsid w:val="00B51F97"/>
    <w:rsid w:val="00B53476"/>
    <w:rsid w:val="00B53743"/>
    <w:rsid w:val="00B53ED8"/>
    <w:rsid w:val="00B54B89"/>
    <w:rsid w:val="00B555B0"/>
    <w:rsid w:val="00B5607D"/>
    <w:rsid w:val="00B57866"/>
    <w:rsid w:val="00B57FBE"/>
    <w:rsid w:val="00B602C7"/>
    <w:rsid w:val="00B60D2C"/>
    <w:rsid w:val="00B60DA8"/>
    <w:rsid w:val="00B62324"/>
    <w:rsid w:val="00B624F6"/>
    <w:rsid w:val="00B625DC"/>
    <w:rsid w:val="00B62936"/>
    <w:rsid w:val="00B6319A"/>
    <w:rsid w:val="00B633D2"/>
    <w:rsid w:val="00B63DA0"/>
    <w:rsid w:val="00B647C4"/>
    <w:rsid w:val="00B64FB9"/>
    <w:rsid w:val="00B65415"/>
    <w:rsid w:val="00B65C10"/>
    <w:rsid w:val="00B65DCB"/>
    <w:rsid w:val="00B6672E"/>
    <w:rsid w:val="00B66B63"/>
    <w:rsid w:val="00B67191"/>
    <w:rsid w:val="00B67BA3"/>
    <w:rsid w:val="00B704A2"/>
    <w:rsid w:val="00B7085A"/>
    <w:rsid w:val="00B7165B"/>
    <w:rsid w:val="00B71953"/>
    <w:rsid w:val="00B726AD"/>
    <w:rsid w:val="00B726B5"/>
    <w:rsid w:val="00B72A1E"/>
    <w:rsid w:val="00B72B62"/>
    <w:rsid w:val="00B732E2"/>
    <w:rsid w:val="00B73D61"/>
    <w:rsid w:val="00B74176"/>
    <w:rsid w:val="00B747B8"/>
    <w:rsid w:val="00B75D0A"/>
    <w:rsid w:val="00B76144"/>
    <w:rsid w:val="00B76414"/>
    <w:rsid w:val="00B76F81"/>
    <w:rsid w:val="00B77324"/>
    <w:rsid w:val="00B77A96"/>
    <w:rsid w:val="00B77E57"/>
    <w:rsid w:val="00B77F6E"/>
    <w:rsid w:val="00B8182D"/>
    <w:rsid w:val="00B81B20"/>
    <w:rsid w:val="00B81F1E"/>
    <w:rsid w:val="00B82191"/>
    <w:rsid w:val="00B8226A"/>
    <w:rsid w:val="00B82283"/>
    <w:rsid w:val="00B82444"/>
    <w:rsid w:val="00B83BA0"/>
    <w:rsid w:val="00B83E05"/>
    <w:rsid w:val="00B858DE"/>
    <w:rsid w:val="00B8650E"/>
    <w:rsid w:val="00B86ADB"/>
    <w:rsid w:val="00B86F3B"/>
    <w:rsid w:val="00B871E8"/>
    <w:rsid w:val="00B9025F"/>
    <w:rsid w:val="00B90FA2"/>
    <w:rsid w:val="00B915E2"/>
    <w:rsid w:val="00B9278A"/>
    <w:rsid w:val="00B92B10"/>
    <w:rsid w:val="00B92DCD"/>
    <w:rsid w:val="00B93196"/>
    <w:rsid w:val="00B93D96"/>
    <w:rsid w:val="00B93E42"/>
    <w:rsid w:val="00B940AB"/>
    <w:rsid w:val="00B94215"/>
    <w:rsid w:val="00B94CE7"/>
    <w:rsid w:val="00B95741"/>
    <w:rsid w:val="00B95B30"/>
    <w:rsid w:val="00B960E5"/>
    <w:rsid w:val="00B963B5"/>
    <w:rsid w:val="00B964CB"/>
    <w:rsid w:val="00B97E32"/>
    <w:rsid w:val="00BA0189"/>
    <w:rsid w:val="00BA1114"/>
    <w:rsid w:val="00BA127E"/>
    <w:rsid w:val="00BA26AD"/>
    <w:rsid w:val="00BA29A0"/>
    <w:rsid w:val="00BA2D43"/>
    <w:rsid w:val="00BA3032"/>
    <w:rsid w:val="00BA40C5"/>
    <w:rsid w:val="00BA4339"/>
    <w:rsid w:val="00BA46CB"/>
    <w:rsid w:val="00BA48F4"/>
    <w:rsid w:val="00BA490B"/>
    <w:rsid w:val="00BA50B8"/>
    <w:rsid w:val="00BA663A"/>
    <w:rsid w:val="00BA6FEB"/>
    <w:rsid w:val="00BA70A5"/>
    <w:rsid w:val="00BA728E"/>
    <w:rsid w:val="00BA7826"/>
    <w:rsid w:val="00BA7830"/>
    <w:rsid w:val="00BA7D48"/>
    <w:rsid w:val="00BB0259"/>
    <w:rsid w:val="00BB15C9"/>
    <w:rsid w:val="00BB1A60"/>
    <w:rsid w:val="00BB1C6C"/>
    <w:rsid w:val="00BB24D2"/>
    <w:rsid w:val="00BB32B1"/>
    <w:rsid w:val="00BB3AD9"/>
    <w:rsid w:val="00BB4029"/>
    <w:rsid w:val="00BB40C6"/>
    <w:rsid w:val="00BB45C6"/>
    <w:rsid w:val="00BB4C09"/>
    <w:rsid w:val="00BB53A2"/>
    <w:rsid w:val="00BB54B7"/>
    <w:rsid w:val="00BB5B6C"/>
    <w:rsid w:val="00BB5E9E"/>
    <w:rsid w:val="00BB5F30"/>
    <w:rsid w:val="00BB6B83"/>
    <w:rsid w:val="00BB76A1"/>
    <w:rsid w:val="00BB76FA"/>
    <w:rsid w:val="00BB77F9"/>
    <w:rsid w:val="00BB7B8A"/>
    <w:rsid w:val="00BB7BFF"/>
    <w:rsid w:val="00BC1923"/>
    <w:rsid w:val="00BC1CCB"/>
    <w:rsid w:val="00BC1EBA"/>
    <w:rsid w:val="00BC2371"/>
    <w:rsid w:val="00BC2612"/>
    <w:rsid w:val="00BC2974"/>
    <w:rsid w:val="00BC38BE"/>
    <w:rsid w:val="00BC38F0"/>
    <w:rsid w:val="00BC39CB"/>
    <w:rsid w:val="00BC469A"/>
    <w:rsid w:val="00BC4A83"/>
    <w:rsid w:val="00BC5003"/>
    <w:rsid w:val="00BC53F8"/>
    <w:rsid w:val="00BC5E91"/>
    <w:rsid w:val="00BC6A90"/>
    <w:rsid w:val="00BC7D79"/>
    <w:rsid w:val="00BD05E5"/>
    <w:rsid w:val="00BD1ED9"/>
    <w:rsid w:val="00BD212E"/>
    <w:rsid w:val="00BD28F5"/>
    <w:rsid w:val="00BD2F3B"/>
    <w:rsid w:val="00BD3492"/>
    <w:rsid w:val="00BD3575"/>
    <w:rsid w:val="00BD386B"/>
    <w:rsid w:val="00BD3BB5"/>
    <w:rsid w:val="00BD3FB1"/>
    <w:rsid w:val="00BD418A"/>
    <w:rsid w:val="00BD5446"/>
    <w:rsid w:val="00BD58CE"/>
    <w:rsid w:val="00BD5A91"/>
    <w:rsid w:val="00BD6A3B"/>
    <w:rsid w:val="00BD6B27"/>
    <w:rsid w:val="00BD6DBB"/>
    <w:rsid w:val="00BD7767"/>
    <w:rsid w:val="00BD7826"/>
    <w:rsid w:val="00BE00BB"/>
    <w:rsid w:val="00BE0223"/>
    <w:rsid w:val="00BE033F"/>
    <w:rsid w:val="00BE05D2"/>
    <w:rsid w:val="00BE06FD"/>
    <w:rsid w:val="00BE0D6B"/>
    <w:rsid w:val="00BE1383"/>
    <w:rsid w:val="00BE189B"/>
    <w:rsid w:val="00BE24F2"/>
    <w:rsid w:val="00BE2964"/>
    <w:rsid w:val="00BE2AD5"/>
    <w:rsid w:val="00BE4E9B"/>
    <w:rsid w:val="00BE5B04"/>
    <w:rsid w:val="00BE6338"/>
    <w:rsid w:val="00BE696E"/>
    <w:rsid w:val="00BE6A2A"/>
    <w:rsid w:val="00BE6D6F"/>
    <w:rsid w:val="00BE709F"/>
    <w:rsid w:val="00BE7171"/>
    <w:rsid w:val="00BE729C"/>
    <w:rsid w:val="00BE731C"/>
    <w:rsid w:val="00BE7AD2"/>
    <w:rsid w:val="00BE7C7B"/>
    <w:rsid w:val="00BF0A0F"/>
    <w:rsid w:val="00BF0E6D"/>
    <w:rsid w:val="00BF16E2"/>
    <w:rsid w:val="00BF16F8"/>
    <w:rsid w:val="00BF1804"/>
    <w:rsid w:val="00BF1886"/>
    <w:rsid w:val="00BF19B6"/>
    <w:rsid w:val="00BF1B5C"/>
    <w:rsid w:val="00BF2229"/>
    <w:rsid w:val="00BF2346"/>
    <w:rsid w:val="00BF2A72"/>
    <w:rsid w:val="00BF2E78"/>
    <w:rsid w:val="00BF3A24"/>
    <w:rsid w:val="00BF434B"/>
    <w:rsid w:val="00BF4BE8"/>
    <w:rsid w:val="00BF4C20"/>
    <w:rsid w:val="00BF5B56"/>
    <w:rsid w:val="00BF7177"/>
    <w:rsid w:val="00C007DD"/>
    <w:rsid w:val="00C00D0F"/>
    <w:rsid w:val="00C01C5E"/>
    <w:rsid w:val="00C02269"/>
    <w:rsid w:val="00C027D8"/>
    <w:rsid w:val="00C02A11"/>
    <w:rsid w:val="00C02D73"/>
    <w:rsid w:val="00C036B3"/>
    <w:rsid w:val="00C03E22"/>
    <w:rsid w:val="00C04116"/>
    <w:rsid w:val="00C0448F"/>
    <w:rsid w:val="00C04CEC"/>
    <w:rsid w:val="00C05FD7"/>
    <w:rsid w:val="00C06BB8"/>
    <w:rsid w:val="00C07374"/>
    <w:rsid w:val="00C07E90"/>
    <w:rsid w:val="00C102AF"/>
    <w:rsid w:val="00C109DF"/>
    <w:rsid w:val="00C10A46"/>
    <w:rsid w:val="00C121B2"/>
    <w:rsid w:val="00C12534"/>
    <w:rsid w:val="00C12903"/>
    <w:rsid w:val="00C13310"/>
    <w:rsid w:val="00C13A1D"/>
    <w:rsid w:val="00C13E74"/>
    <w:rsid w:val="00C1486C"/>
    <w:rsid w:val="00C16405"/>
    <w:rsid w:val="00C16501"/>
    <w:rsid w:val="00C1650B"/>
    <w:rsid w:val="00C16EED"/>
    <w:rsid w:val="00C17101"/>
    <w:rsid w:val="00C172FB"/>
    <w:rsid w:val="00C1730D"/>
    <w:rsid w:val="00C17DF6"/>
    <w:rsid w:val="00C17F84"/>
    <w:rsid w:val="00C201E9"/>
    <w:rsid w:val="00C21850"/>
    <w:rsid w:val="00C22299"/>
    <w:rsid w:val="00C22E92"/>
    <w:rsid w:val="00C233B1"/>
    <w:rsid w:val="00C233B8"/>
    <w:rsid w:val="00C245FA"/>
    <w:rsid w:val="00C24BAD"/>
    <w:rsid w:val="00C258F8"/>
    <w:rsid w:val="00C25C32"/>
    <w:rsid w:val="00C25F00"/>
    <w:rsid w:val="00C25FD5"/>
    <w:rsid w:val="00C2764D"/>
    <w:rsid w:val="00C30600"/>
    <w:rsid w:val="00C30759"/>
    <w:rsid w:val="00C30D15"/>
    <w:rsid w:val="00C30DD4"/>
    <w:rsid w:val="00C30FA1"/>
    <w:rsid w:val="00C32725"/>
    <w:rsid w:val="00C32756"/>
    <w:rsid w:val="00C329DD"/>
    <w:rsid w:val="00C32A5E"/>
    <w:rsid w:val="00C32CEE"/>
    <w:rsid w:val="00C331E8"/>
    <w:rsid w:val="00C336E9"/>
    <w:rsid w:val="00C33E71"/>
    <w:rsid w:val="00C33EC3"/>
    <w:rsid w:val="00C33FCA"/>
    <w:rsid w:val="00C345C3"/>
    <w:rsid w:val="00C34E71"/>
    <w:rsid w:val="00C34E99"/>
    <w:rsid w:val="00C35285"/>
    <w:rsid w:val="00C35355"/>
    <w:rsid w:val="00C35B10"/>
    <w:rsid w:val="00C36102"/>
    <w:rsid w:val="00C36382"/>
    <w:rsid w:val="00C36468"/>
    <w:rsid w:val="00C374C9"/>
    <w:rsid w:val="00C378C2"/>
    <w:rsid w:val="00C40B81"/>
    <w:rsid w:val="00C415E5"/>
    <w:rsid w:val="00C41DC4"/>
    <w:rsid w:val="00C439CC"/>
    <w:rsid w:val="00C43C2F"/>
    <w:rsid w:val="00C43F50"/>
    <w:rsid w:val="00C441CE"/>
    <w:rsid w:val="00C44640"/>
    <w:rsid w:val="00C446B3"/>
    <w:rsid w:val="00C447C0"/>
    <w:rsid w:val="00C452DF"/>
    <w:rsid w:val="00C45495"/>
    <w:rsid w:val="00C4561F"/>
    <w:rsid w:val="00C45DB0"/>
    <w:rsid w:val="00C45FC6"/>
    <w:rsid w:val="00C46CEE"/>
    <w:rsid w:val="00C472AD"/>
    <w:rsid w:val="00C47830"/>
    <w:rsid w:val="00C479EF"/>
    <w:rsid w:val="00C509A2"/>
    <w:rsid w:val="00C509FB"/>
    <w:rsid w:val="00C50B05"/>
    <w:rsid w:val="00C50D39"/>
    <w:rsid w:val="00C50FA0"/>
    <w:rsid w:val="00C50FEC"/>
    <w:rsid w:val="00C51525"/>
    <w:rsid w:val="00C51863"/>
    <w:rsid w:val="00C518B8"/>
    <w:rsid w:val="00C523B7"/>
    <w:rsid w:val="00C52A77"/>
    <w:rsid w:val="00C5306C"/>
    <w:rsid w:val="00C53A52"/>
    <w:rsid w:val="00C541EF"/>
    <w:rsid w:val="00C544F6"/>
    <w:rsid w:val="00C54519"/>
    <w:rsid w:val="00C54ECD"/>
    <w:rsid w:val="00C54F97"/>
    <w:rsid w:val="00C56B90"/>
    <w:rsid w:val="00C57BBA"/>
    <w:rsid w:val="00C60D75"/>
    <w:rsid w:val="00C60FDC"/>
    <w:rsid w:val="00C61525"/>
    <w:rsid w:val="00C62259"/>
    <w:rsid w:val="00C629DC"/>
    <w:rsid w:val="00C62AEE"/>
    <w:rsid w:val="00C631D3"/>
    <w:rsid w:val="00C636D8"/>
    <w:rsid w:val="00C63A32"/>
    <w:rsid w:val="00C63B56"/>
    <w:rsid w:val="00C63EC5"/>
    <w:rsid w:val="00C64359"/>
    <w:rsid w:val="00C646D9"/>
    <w:rsid w:val="00C64A91"/>
    <w:rsid w:val="00C65578"/>
    <w:rsid w:val="00C66366"/>
    <w:rsid w:val="00C6684E"/>
    <w:rsid w:val="00C66D03"/>
    <w:rsid w:val="00C67449"/>
    <w:rsid w:val="00C67F8B"/>
    <w:rsid w:val="00C7084F"/>
    <w:rsid w:val="00C71C4A"/>
    <w:rsid w:val="00C724B6"/>
    <w:rsid w:val="00C728C5"/>
    <w:rsid w:val="00C72B24"/>
    <w:rsid w:val="00C72DEE"/>
    <w:rsid w:val="00C74048"/>
    <w:rsid w:val="00C74783"/>
    <w:rsid w:val="00C749C7"/>
    <w:rsid w:val="00C74B87"/>
    <w:rsid w:val="00C75EAB"/>
    <w:rsid w:val="00C76381"/>
    <w:rsid w:val="00C7645D"/>
    <w:rsid w:val="00C76DDC"/>
    <w:rsid w:val="00C7766A"/>
    <w:rsid w:val="00C807B9"/>
    <w:rsid w:val="00C8142E"/>
    <w:rsid w:val="00C81819"/>
    <w:rsid w:val="00C81A43"/>
    <w:rsid w:val="00C81D46"/>
    <w:rsid w:val="00C8316D"/>
    <w:rsid w:val="00C836C1"/>
    <w:rsid w:val="00C844A2"/>
    <w:rsid w:val="00C86E74"/>
    <w:rsid w:val="00C872B7"/>
    <w:rsid w:val="00C8739C"/>
    <w:rsid w:val="00C87CC0"/>
    <w:rsid w:val="00C90285"/>
    <w:rsid w:val="00C919BE"/>
    <w:rsid w:val="00C92189"/>
    <w:rsid w:val="00C921BE"/>
    <w:rsid w:val="00C928DA"/>
    <w:rsid w:val="00C93398"/>
    <w:rsid w:val="00C94446"/>
    <w:rsid w:val="00C94995"/>
    <w:rsid w:val="00C9527D"/>
    <w:rsid w:val="00C95727"/>
    <w:rsid w:val="00C958E8"/>
    <w:rsid w:val="00C95A31"/>
    <w:rsid w:val="00C95F64"/>
    <w:rsid w:val="00C9742B"/>
    <w:rsid w:val="00CA0385"/>
    <w:rsid w:val="00CA0628"/>
    <w:rsid w:val="00CA08A2"/>
    <w:rsid w:val="00CA08C4"/>
    <w:rsid w:val="00CA0D1A"/>
    <w:rsid w:val="00CA0F0E"/>
    <w:rsid w:val="00CA1425"/>
    <w:rsid w:val="00CA154B"/>
    <w:rsid w:val="00CA18A6"/>
    <w:rsid w:val="00CA28B1"/>
    <w:rsid w:val="00CA4A23"/>
    <w:rsid w:val="00CA4F24"/>
    <w:rsid w:val="00CA6D6B"/>
    <w:rsid w:val="00CA7656"/>
    <w:rsid w:val="00CA7701"/>
    <w:rsid w:val="00CA7CBB"/>
    <w:rsid w:val="00CA7D83"/>
    <w:rsid w:val="00CB084F"/>
    <w:rsid w:val="00CB0971"/>
    <w:rsid w:val="00CB0DF5"/>
    <w:rsid w:val="00CB10FF"/>
    <w:rsid w:val="00CB1251"/>
    <w:rsid w:val="00CB283E"/>
    <w:rsid w:val="00CB3C4A"/>
    <w:rsid w:val="00CB495E"/>
    <w:rsid w:val="00CB4A30"/>
    <w:rsid w:val="00CB52C4"/>
    <w:rsid w:val="00CB58C3"/>
    <w:rsid w:val="00CB5D77"/>
    <w:rsid w:val="00CB5F31"/>
    <w:rsid w:val="00CB6436"/>
    <w:rsid w:val="00CB68C7"/>
    <w:rsid w:val="00CB7882"/>
    <w:rsid w:val="00CC14B5"/>
    <w:rsid w:val="00CC1545"/>
    <w:rsid w:val="00CC1CB4"/>
    <w:rsid w:val="00CC2E0D"/>
    <w:rsid w:val="00CC3042"/>
    <w:rsid w:val="00CC3926"/>
    <w:rsid w:val="00CC41A0"/>
    <w:rsid w:val="00CC4855"/>
    <w:rsid w:val="00CC55FE"/>
    <w:rsid w:val="00CC58E7"/>
    <w:rsid w:val="00CC605C"/>
    <w:rsid w:val="00CC60DB"/>
    <w:rsid w:val="00CC614F"/>
    <w:rsid w:val="00CC6BCD"/>
    <w:rsid w:val="00CC738F"/>
    <w:rsid w:val="00CC76F8"/>
    <w:rsid w:val="00CC7FEB"/>
    <w:rsid w:val="00CD0731"/>
    <w:rsid w:val="00CD098B"/>
    <w:rsid w:val="00CD174A"/>
    <w:rsid w:val="00CD1786"/>
    <w:rsid w:val="00CD1E3F"/>
    <w:rsid w:val="00CD213D"/>
    <w:rsid w:val="00CD228E"/>
    <w:rsid w:val="00CD2621"/>
    <w:rsid w:val="00CD2C0F"/>
    <w:rsid w:val="00CD3356"/>
    <w:rsid w:val="00CD518A"/>
    <w:rsid w:val="00CD6369"/>
    <w:rsid w:val="00CD6731"/>
    <w:rsid w:val="00CD6CCB"/>
    <w:rsid w:val="00CD7983"/>
    <w:rsid w:val="00CE025A"/>
    <w:rsid w:val="00CE043A"/>
    <w:rsid w:val="00CE0596"/>
    <w:rsid w:val="00CE26C3"/>
    <w:rsid w:val="00CE29CD"/>
    <w:rsid w:val="00CE2E5B"/>
    <w:rsid w:val="00CE30EC"/>
    <w:rsid w:val="00CE3383"/>
    <w:rsid w:val="00CE35EF"/>
    <w:rsid w:val="00CE3840"/>
    <w:rsid w:val="00CE3AD8"/>
    <w:rsid w:val="00CE3EFF"/>
    <w:rsid w:val="00CE5FC2"/>
    <w:rsid w:val="00CE61F9"/>
    <w:rsid w:val="00CE7C06"/>
    <w:rsid w:val="00CF02E9"/>
    <w:rsid w:val="00CF052C"/>
    <w:rsid w:val="00CF0BFF"/>
    <w:rsid w:val="00CF2B5A"/>
    <w:rsid w:val="00CF3406"/>
    <w:rsid w:val="00CF41AE"/>
    <w:rsid w:val="00CF498B"/>
    <w:rsid w:val="00CF5519"/>
    <w:rsid w:val="00CF553B"/>
    <w:rsid w:val="00CF570D"/>
    <w:rsid w:val="00CF611B"/>
    <w:rsid w:val="00CF61D5"/>
    <w:rsid w:val="00CF703F"/>
    <w:rsid w:val="00CF79FF"/>
    <w:rsid w:val="00D007C9"/>
    <w:rsid w:val="00D008FE"/>
    <w:rsid w:val="00D009EB"/>
    <w:rsid w:val="00D00A72"/>
    <w:rsid w:val="00D017CA"/>
    <w:rsid w:val="00D02084"/>
    <w:rsid w:val="00D02628"/>
    <w:rsid w:val="00D026D2"/>
    <w:rsid w:val="00D03AE5"/>
    <w:rsid w:val="00D04687"/>
    <w:rsid w:val="00D0553F"/>
    <w:rsid w:val="00D059A0"/>
    <w:rsid w:val="00D05B7A"/>
    <w:rsid w:val="00D07111"/>
    <w:rsid w:val="00D0749C"/>
    <w:rsid w:val="00D07BD7"/>
    <w:rsid w:val="00D10178"/>
    <w:rsid w:val="00D11BB7"/>
    <w:rsid w:val="00D11CE3"/>
    <w:rsid w:val="00D11D40"/>
    <w:rsid w:val="00D1201D"/>
    <w:rsid w:val="00D1244B"/>
    <w:rsid w:val="00D124CB"/>
    <w:rsid w:val="00D12CCB"/>
    <w:rsid w:val="00D14144"/>
    <w:rsid w:val="00D146AB"/>
    <w:rsid w:val="00D14704"/>
    <w:rsid w:val="00D14F65"/>
    <w:rsid w:val="00D157EB"/>
    <w:rsid w:val="00D15D1D"/>
    <w:rsid w:val="00D16372"/>
    <w:rsid w:val="00D17370"/>
    <w:rsid w:val="00D1794B"/>
    <w:rsid w:val="00D17D37"/>
    <w:rsid w:val="00D17FDE"/>
    <w:rsid w:val="00D20133"/>
    <w:rsid w:val="00D204BF"/>
    <w:rsid w:val="00D20C98"/>
    <w:rsid w:val="00D21164"/>
    <w:rsid w:val="00D21649"/>
    <w:rsid w:val="00D22602"/>
    <w:rsid w:val="00D2260B"/>
    <w:rsid w:val="00D2356D"/>
    <w:rsid w:val="00D23846"/>
    <w:rsid w:val="00D2424D"/>
    <w:rsid w:val="00D26356"/>
    <w:rsid w:val="00D26D39"/>
    <w:rsid w:val="00D26F23"/>
    <w:rsid w:val="00D272FD"/>
    <w:rsid w:val="00D278E7"/>
    <w:rsid w:val="00D27CBC"/>
    <w:rsid w:val="00D307F9"/>
    <w:rsid w:val="00D30E91"/>
    <w:rsid w:val="00D32DFB"/>
    <w:rsid w:val="00D32EB4"/>
    <w:rsid w:val="00D330F5"/>
    <w:rsid w:val="00D331E2"/>
    <w:rsid w:val="00D33917"/>
    <w:rsid w:val="00D33E75"/>
    <w:rsid w:val="00D340EF"/>
    <w:rsid w:val="00D3474A"/>
    <w:rsid w:val="00D35567"/>
    <w:rsid w:val="00D35A35"/>
    <w:rsid w:val="00D36081"/>
    <w:rsid w:val="00D36780"/>
    <w:rsid w:val="00D3683A"/>
    <w:rsid w:val="00D36852"/>
    <w:rsid w:val="00D379B1"/>
    <w:rsid w:val="00D37EB8"/>
    <w:rsid w:val="00D37F8B"/>
    <w:rsid w:val="00D40820"/>
    <w:rsid w:val="00D40F47"/>
    <w:rsid w:val="00D41AA4"/>
    <w:rsid w:val="00D423A0"/>
    <w:rsid w:val="00D4259D"/>
    <w:rsid w:val="00D42E9C"/>
    <w:rsid w:val="00D43C99"/>
    <w:rsid w:val="00D43CAB"/>
    <w:rsid w:val="00D44C45"/>
    <w:rsid w:val="00D44D03"/>
    <w:rsid w:val="00D44D92"/>
    <w:rsid w:val="00D4549B"/>
    <w:rsid w:val="00D45FE8"/>
    <w:rsid w:val="00D461FD"/>
    <w:rsid w:val="00D466B2"/>
    <w:rsid w:val="00D469F1"/>
    <w:rsid w:val="00D46D8A"/>
    <w:rsid w:val="00D47148"/>
    <w:rsid w:val="00D4749B"/>
    <w:rsid w:val="00D479F9"/>
    <w:rsid w:val="00D47A71"/>
    <w:rsid w:val="00D50F07"/>
    <w:rsid w:val="00D51038"/>
    <w:rsid w:val="00D51E0B"/>
    <w:rsid w:val="00D51F9D"/>
    <w:rsid w:val="00D523E6"/>
    <w:rsid w:val="00D52637"/>
    <w:rsid w:val="00D52970"/>
    <w:rsid w:val="00D5398B"/>
    <w:rsid w:val="00D541FA"/>
    <w:rsid w:val="00D54CDB"/>
    <w:rsid w:val="00D558D9"/>
    <w:rsid w:val="00D56869"/>
    <w:rsid w:val="00D56D52"/>
    <w:rsid w:val="00D57AAE"/>
    <w:rsid w:val="00D60803"/>
    <w:rsid w:val="00D61469"/>
    <w:rsid w:val="00D61D61"/>
    <w:rsid w:val="00D61FE6"/>
    <w:rsid w:val="00D624EC"/>
    <w:rsid w:val="00D62DB3"/>
    <w:rsid w:val="00D63166"/>
    <w:rsid w:val="00D648C2"/>
    <w:rsid w:val="00D658C1"/>
    <w:rsid w:val="00D65DEA"/>
    <w:rsid w:val="00D65F7B"/>
    <w:rsid w:val="00D662C0"/>
    <w:rsid w:val="00D6681F"/>
    <w:rsid w:val="00D668EA"/>
    <w:rsid w:val="00D66AC6"/>
    <w:rsid w:val="00D66CD9"/>
    <w:rsid w:val="00D67070"/>
    <w:rsid w:val="00D67295"/>
    <w:rsid w:val="00D67BAE"/>
    <w:rsid w:val="00D701C3"/>
    <w:rsid w:val="00D706C0"/>
    <w:rsid w:val="00D7074A"/>
    <w:rsid w:val="00D7111E"/>
    <w:rsid w:val="00D71C6B"/>
    <w:rsid w:val="00D72254"/>
    <w:rsid w:val="00D72B43"/>
    <w:rsid w:val="00D72CDA"/>
    <w:rsid w:val="00D72D87"/>
    <w:rsid w:val="00D73168"/>
    <w:rsid w:val="00D744F0"/>
    <w:rsid w:val="00D7526F"/>
    <w:rsid w:val="00D7547E"/>
    <w:rsid w:val="00D75743"/>
    <w:rsid w:val="00D75A57"/>
    <w:rsid w:val="00D77413"/>
    <w:rsid w:val="00D77D85"/>
    <w:rsid w:val="00D77FC7"/>
    <w:rsid w:val="00D8022A"/>
    <w:rsid w:val="00D807CA"/>
    <w:rsid w:val="00D81B44"/>
    <w:rsid w:val="00D81D17"/>
    <w:rsid w:val="00D81D52"/>
    <w:rsid w:val="00D82849"/>
    <w:rsid w:val="00D8286D"/>
    <w:rsid w:val="00D8316D"/>
    <w:rsid w:val="00D838DF"/>
    <w:rsid w:val="00D84201"/>
    <w:rsid w:val="00D84303"/>
    <w:rsid w:val="00D84BEB"/>
    <w:rsid w:val="00D85FCD"/>
    <w:rsid w:val="00D86D22"/>
    <w:rsid w:val="00D86EF1"/>
    <w:rsid w:val="00D879B9"/>
    <w:rsid w:val="00D9093D"/>
    <w:rsid w:val="00D90BFC"/>
    <w:rsid w:val="00D911F3"/>
    <w:rsid w:val="00D91323"/>
    <w:rsid w:val="00D91AE4"/>
    <w:rsid w:val="00D91B9B"/>
    <w:rsid w:val="00D930DF"/>
    <w:rsid w:val="00D940CF"/>
    <w:rsid w:val="00D945C3"/>
    <w:rsid w:val="00D94882"/>
    <w:rsid w:val="00D95E9C"/>
    <w:rsid w:val="00D96506"/>
    <w:rsid w:val="00D967D5"/>
    <w:rsid w:val="00D96822"/>
    <w:rsid w:val="00D975DC"/>
    <w:rsid w:val="00D9774A"/>
    <w:rsid w:val="00DA0243"/>
    <w:rsid w:val="00DA0F84"/>
    <w:rsid w:val="00DA22B2"/>
    <w:rsid w:val="00DA27E8"/>
    <w:rsid w:val="00DA3494"/>
    <w:rsid w:val="00DA39D8"/>
    <w:rsid w:val="00DA4C7C"/>
    <w:rsid w:val="00DA5A33"/>
    <w:rsid w:val="00DA60AA"/>
    <w:rsid w:val="00DA645A"/>
    <w:rsid w:val="00DA669B"/>
    <w:rsid w:val="00DA69D9"/>
    <w:rsid w:val="00DA6E23"/>
    <w:rsid w:val="00DA79B7"/>
    <w:rsid w:val="00DA7A85"/>
    <w:rsid w:val="00DA7AE4"/>
    <w:rsid w:val="00DB0333"/>
    <w:rsid w:val="00DB0CF5"/>
    <w:rsid w:val="00DB18B8"/>
    <w:rsid w:val="00DB22FD"/>
    <w:rsid w:val="00DB23F4"/>
    <w:rsid w:val="00DB2B84"/>
    <w:rsid w:val="00DB2F74"/>
    <w:rsid w:val="00DB3419"/>
    <w:rsid w:val="00DB36EA"/>
    <w:rsid w:val="00DB4015"/>
    <w:rsid w:val="00DB5025"/>
    <w:rsid w:val="00DB6264"/>
    <w:rsid w:val="00DB710C"/>
    <w:rsid w:val="00DB7C6F"/>
    <w:rsid w:val="00DC00BE"/>
    <w:rsid w:val="00DC04C6"/>
    <w:rsid w:val="00DC0654"/>
    <w:rsid w:val="00DC0C76"/>
    <w:rsid w:val="00DC0E53"/>
    <w:rsid w:val="00DC1647"/>
    <w:rsid w:val="00DC1BF1"/>
    <w:rsid w:val="00DC2B20"/>
    <w:rsid w:val="00DC2FDF"/>
    <w:rsid w:val="00DC337E"/>
    <w:rsid w:val="00DC404A"/>
    <w:rsid w:val="00DC42DA"/>
    <w:rsid w:val="00DC4669"/>
    <w:rsid w:val="00DC4EAF"/>
    <w:rsid w:val="00DC5146"/>
    <w:rsid w:val="00DC52EA"/>
    <w:rsid w:val="00DC5760"/>
    <w:rsid w:val="00DC5828"/>
    <w:rsid w:val="00DC58F1"/>
    <w:rsid w:val="00DC6CAE"/>
    <w:rsid w:val="00DC71D6"/>
    <w:rsid w:val="00DC761E"/>
    <w:rsid w:val="00DC7F27"/>
    <w:rsid w:val="00DD03A7"/>
    <w:rsid w:val="00DD0C11"/>
    <w:rsid w:val="00DD0C48"/>
    <w:rsid w:val="00DD1C31"/>
    <w:rsid w:val="00DD2032"/>
    <w:rsid w:val="00DD2194"/>
    <w:rsid w:val="00DD3D98"/>
    <w:rsid w:val="00DD3DA6"/>
    <w:rsid w:val="00DD3DFF"/>
    <w:rsid w:val="00DD3F39"/>
    <w:rsid w:val="00DD4015"/>
    <w:rsid w:val="00DD430D"/>
    <w:rsid w:val="00DD4660"/>
    <w:rsid w:val="00DD4A8C"/>
    <w:rsid w:val="00DD4DDC"/>
    <w:rsid w:val="00DD58F6"/>
    <w:rsid w:val="00DD5955"/>
    <w:rsid w:val="00DD5A0B"/>
    <w:rsid w:val="00DD5ADB"/>
    <w:rsid w:val="00DD5D5C"/>
    <w:rsid w:val="00DD682A"/>
    <w:rsid w:val="00DD7EC1"/>
    <w:rsid w:val="00DE0204"/>
    <w:rsid w:val="00DE093B"/>
    <w:rsid w:val="00DE0F4A"/>
    <w:rsid w:val="00DE110A"/>
    <w:rsid w:val="00DE1385"/>
    <w:rsid w:val="00DE1D63"/>
    <w:rsid w:val="00DE1D89"/>
    <w:rsid w:val="00DE24E7"/>
    <w:rsid w:val="00DE29F0"/>
    <w:rsid w:val="00DE53A3"/>
    <w:rsid w:val="00DE5666"/>
    <w:rsid w:val="00DE5ECB"/>
    <w:rsid w:val="00DE62B7"/>
    <w:rsid w:val="00DE6382"/>
    <w:rsid w:val="00DE67A1"/>
    <w:rsid w:val="00DE6D59"/>
    <w:rsid w:val="00DE6DDB"/>
    <w:rsid w:val="00DF07A9"/>
    <w:rsid w:val="00DF0C68"/>
    <w:rsid w:val="00DF0E4A"/>
    <w:rsid w:val="00DF17E9"/>
    <w:rsid w:val="00DF1D0D"/>
    <w:rsid w:val="00DF1E03"/>
    <w:rsid w:val="00DF21D0"/>
    <w:rsid w:val="00DF2C18"/>
    <w:rsid w:val="00DF382B"/>
    <w:rsid w:val="00DF3ADF"/>
    <w:rsid w:val="00DF3FC1"/>
    <w:rsid w:val="00DF4F4A"/>
    <w:rsid w:val="00DF4F74"/>
    <w:rsid w:val="00DF6175"/>
    <w:rsid w:val="00DF6D00"/>
    <w:rsid w:val="00E00249"/>
    <w:rsid w:val="00E00E5D"/>
    <w:rsid w:val="00E01A8D"/>
    <w:rsid w:val="00E02331"/>
    <w:rsid w:val="00E0316E"/>
    <w:rsid w:val="00E03339"/>
    <w:rsid w:val="00E03751"/>
    <w:rsid w:val="00E04698"/>
    <w:rsid w:val="00E04D22"/>
    <w:rsid w:val="00E04EBF"/>
    <w:rsid w:val="00E05167"/>
    <w:rsid w:val="00E05B64"/>
    <w:rsid w:val="00E060C4"/>
    <w:rsid w:val="00E06ACB"/>
    <w:rsid w:val="00E06ECC"/>
    <w:rsid w:val="00E06F57"/>
    <w:rsid w:val="00E07A39"/>
    <w:rsid w:val="00E07AF8"/>
    <w:rsid w:val="00E10108"/>
    <w:rsid w:val="00E112FA"/>
    <w:rsid w:val="00E12776"/>
    <w:rsid w:val="00E127EE"/>
    <w:rsid w:val="00E13A2B"/>
    <w:rsid w:val="00E13BAF"/>
    <w:rsid w:val="00E13BC4"/>
    <w:rsid w:val="00E14363"/>
    <w:rsid w:val="00E14700"/>
    <w:rsid w:val="00E147DA"/>
    <w:rsid w:val="00E14F71"/>
    <w:rsid w:val="00E152F2"/>
    <w:rsid w:val="00E155B2"/>
    <w:rsid w:val="00E15F95"/>
    <w:rsid w:val="00E1607B"/>
    <w:rsid w:val="00E1639F"/>
    <w:rsid w:val="00E17E14"/>
    <w:rsid w:val="00E204E7"/>
    <w:rsid w:val="00E20919"/>
    <w:rsid w:val="00E21116"/>
    <w:rsid w:val="00E21A76"/>
    <w:rsid w:val="00E21DA7"/>
    <w:rsid w:val="00E2248C"/>
    <w:rsid w:val="00E22B64"/>
    <w:rsid w:val="00E22E3E"/>
    <w:rsid w:val="00E23351"/>
    <w:rsid w:val="00E235F2"/>
    <w:rsid w:val="00E239FE"/>
    <w:rsid w:val="00E24120"/>
    <w:rsid w:val="00E2446D"/>
    <w:rsid w:val="00E24A54"/>
    <w:rsid w:val="00E24D08"/>
    <w:rsid w:val="00E25632"/>
    <w:rsid w:val="00E25766"/>
    <w:rsid w:val="00E26FD1"/>
    <w:rsid w:val="00E27903"/>
    <w:rsid w:val="00E305AA"/>
    <w:rsid w:val="00E3082B"/>
    <w:rsid w:val="00E30C60"/>
    <w:rsid w:val="00E313E6"/>
    <w:rsid w:val="00E33199"/>
    <w:rsid w:val="00E3344C"/>
    <w:rsid w:val="00E35C87"/>
    <w:rsid w:val="00E35D40"/>
    <w:rsid w:val="00E36BF0"/>
    <w:rsid w:val="00E40232"/>
    <w:rsid w:val="00E404ED"/>
    <w:rsid w:val="00E40DFE"/>
    <w:rsid w:val="00E40ED2"/>
    <w:rsid w:val="00E4160A"/>
    <w:rsid w:val="00E422BC"/>
    <w:rsid w:val="00E4247E"/>
    <w:rsid w:val="00E42819"/>
    <w:rsid w:val="00E42E74"/>
    <w:rsid w:val="00E435C4"/>
    <w:rsid w:val="00E43B4B"/>
    <w:rsid w:val="00E44244"/>
    <w:rsid w:val="00E44CBA"/>
    <w:rsid w:val="00E455C7"/>
    <w:rsid w:val="00E458AB"/>
    <w:rsid w:val="00E45A78"/>
    <w:rsid w:val="00E45F73"/>
    <w:rsid w:val="00E461EA"/>
    <w:rsid w:val="00E468B0"/>
    <w:rsid w:val="00E47884"/>
    <w:rsid w:val="00E50567"/>
    <w:rsid w:val="00E505DF"/>
    <w:rsid w:val="00E50C43"/>
    <w:rsid w:val="00E50EE9"/>
    <w:rsid w:val="00E51E81"/>
    <w:rsid w:val="00E525B4"/>
    <w:rsid w:val="00E52627"/>
    <w:rsid w:val="00E52853"/>
    <w:rsid w:val="00E52AEF"/>
    <w:rsid w:val="00E53298"/>
    <w:rsid w:val="00E53730"/>
    <w:rsid w:val="00E54E0F"/>
    <w:rsid w:val="00E54F7B"/>
    <w:rsid w:val="00E5564B"/>
    <w:rsid w:val="00E556E5"/>
    <w:rsid w:val="00E55B29"/>
    <w:rsid w:val="00E55C3D"/>
    <w:rsid w:val="00E55DE6"/>
    <w:rsid w:val="00E56B88"/>
    <w:rsid w:val="00E5705D"/>
    <w:rsid w:val="00E578CA"/>
    <w:rsid w:val="00E6063B"/>
    <w:rsid w:val="00E61757"/>
    <w:rsid w:val="00E6211B"/>
    <w:rsid w:val="00E6282D"/>
    <w:rsid w:val="00E634C4"/>
    <w:rsid w:val="00E639EF"/>
    <w:rsid w:val="00E651D1"/>
    <w:rsid w:val="00E65310"/>
    <w:rsid w:val="00E65BCE"/>
    <w:rsid w:val="00E663CC"/>
    <w:rsid w:val="00E67042"/>
    <w:rsid w:val="00E674DE"/>
    <w:rsid w:val="00E67DE7"/>
    <w:rsid w:val="00E67E4A"/>
    <w:rsid w:val="00E67EB7"/>
    <w:rsid w:val="00E707D1"/>
    <w:rsid w:val="00E70C63"/>
    <w:rsid w:val="00E70E7D"/>
    <w:rsid w:val="00E72052"/>
    <w:rsid w:val="00E72357"/>
    <w:rsid w:val="00E723CC"/>
    <w:rsid w:val="00E72690"/>
    <w:rsid w:val="00E72D6C"/>
    <w:rsid w:val="00E72E1A"/>
    <w:rsid w:val="00E73211"/>
    <w:rsid w:val="00E73BE9"/>
    <w:rsid w:val="00E740CE"/>
    <w:rsid w:val="00E7432C"/>
    <w:rsid w:val="00E74CD3"/>
    <w:rsid w:val="00E74D07"/>
    <w:rsid w:val="00E74E2B"/>
    <w:rsid w:val="00E7572B"/>
    <w:rsid w:val="00E7608D"/>
    <w:rsid w:val="00E765E5"/>
    <w:rsid w:val="00E7697F"/>
    <w:rsid w:val="00E76A27"/>
    <w:rsid w:val="00E76F7D"/>
    <w:rsid w:val="00E7742F"/>
    <w:rsid w:val="00E77F8C"/>
    <w:rsid w:val="00E80DC1"/>
    <w:rsid w:val="00E82452"/>
    <w:rsid w:val="00E82774"/>
    <w:rsid w:val="00E82AB8"/>
    <w:rsid w:val="00E82DBD"/>
    <w:rsid w:val="00E82EFB"/>
    <w:rsid w:val="00E83A47"/>
    <w:rsid w:val="00E83C37"/>
    <w:rsid w:val="00E840F7"/>
    <w:rsid w:val="00E84836"/>
    <w:rsid w:val="00E848DB"/>
    <w:rsid w:val="00E85CB7"/>
    <w:rsid w:val="00E868AB"/>
    <w:rsid w:val="00E87BF5"/>
    <w:rsid w:val="00E902C9"/>
    <w:rsid w:val="00E90570"/>
    <w:rsid w:val="00E90A1E"/>
    <w:rsid w:val="00E90B45"/>
    <w:rsid w:val="00E9199C"/>
    <w:rsid w:val="00E91C24"/>
    <w:rsid w:val="00E91CE4"/>
    <w:rsid w:val="00E91DCC"/>
    <w:rsid w:val="00E91FEA"/>
    <w:rsid w:val="00E92052"/>
    <w:rsid w:val="00E921D7"/>
    <w:rsid w:val="00E92331"/>
    <w:rsid w:val="00E9233E"/>
    <w:rsid w:val="00E92644"/>
    <w:rsid w:val="00E929F9"/>
    <w:rsid w:val="00E92C23"/>
    <w:rsid w:val="00E93A07"/>
    <w:rsid w:val="00E94114"/>
    <w:rsid w:val="00E9524D"/>
    <w:rsid w:val="00E95416"/>
    <w:rsid w:val="00E967D9"/>
    <w:rsid w:val="00E971A0"/>
    <w:rsid w:val="00E97336"/>
    <w:rsid w:val="00E97B40"/>
    <w:rsid w:val="00EA00A8"/>
    <w:rsid w:val="00EA084A"/>
    <w:rsid w:val="00EA0E61"/>
    <w:rsid w:val="00EA1AAF"/>
    <w:rsid w:val="00EA297C"/>
    <w:rsid w:val="00EA3DD3"/>
    <w:rsid w:val="00EA434E"/>
    <w:rsid w:val="00EA6486"/>
    <w:rsid w:val="00EA67A4"/>
    <w:rsid w:val="00EA77C6"/>
    <w:rsid w:val="00EA7D62"/>
    <w:rsid w:val="00EB058A"/>
    <w:rsid w:val="00EB0A2C"/>
    <w:rsid w:val="00EB11B2"/>
    <w:rsid w:val="00EB23D7"/>
    <w:rsid w:val="00EB2477"/>
    <w:rsid w:val="00EB3508"/>
    <w:rsid w:val="00EB375D"/>
    <w:rsid w:val="00EB57FA"/>
    <w:rsid w:val="00EB634D"/>
    <w:rsid w:val="00EB7497"/>
    <w:rsid w:val="00EB74F4"/>
    <w:rsid w:val="00EB7558"/>
    <w:rsid w:val="00EC0294"/>
    <w:rsid w:val="00EC0717"/>
    <w:rsid w:val="00EC0731"/>
    <w:rsid w:val="00EC087B"/>
    <w:rsid w:val="00EC0E56"/>
    <w:rsid w:val="00EC0E86"/>
    <w:rsid w:val="00EC15EF"/>
    <w:rsid w:val="00EC166B"/>
    <w:rsid w:val="00EC2E80"/>
    <w:rsid w:val="00EC2EC1"/>
    <w:rsid w:val="00EC354D"/>
    <w:rsid w:val="00EC57B9"/>
    <w:rsid w:val="00EC5A2A"/>
    <w:rsid w:val="00EC5B02"/>
    <w:rsid w:val="00EC6751"/>
    <w:rsid w:val="00EC6F39"/>
    <w:rsid w:val="00EC72BB"/>
    <w:rsid w:val="00EC72C1"/>
    <w:rsid w:val="00EC7A75"/>
    <w:rsid w:val="00EC7AFC"/>
    <w:rsid w:val="00EC7C4B"/>
    <w:rsid w:val="00EC7DA1"/>
    <w:rsid w:val="00ED0593"/>
    <w:rsid w:val="00ED07AF"/>
    <w:rsid w:val="00ED1561"/>
    <w:rsid w:val="00ED18C9"/>
    <w:rsid w:val="00ED2103"/>
    <w:rsid w:val="00ED25C6"/>
    <w:rsid w:val="00ED2624"/>
    <w:rsid w:val="00ED2E0C"/>
    <w:rsid w:val="00ED2F37"/>
    <w:rsid w:val="00ED3028"/>
    <w:rsid w:val="00ED3645"/>
    <w:rsid w:val="00ED389F"/>
    <w:rsid w:val="00ED3CBD"/>
    <w:rsid w:val="00ED4A6B"/>
    <w:rsid w:val="00ED4F03"/>
    <w:rsid w:val="00ED4F18"/>
    <w:rsid w:val="00ED56F6"/>
    <w:rsid w:val="00ED5909"/>
    <w:rsid w:val="00ED62B7"/>
    <w:rsid w:val="00ED6653"/>
    <w:rsid w:val="00ED698F"/>
    <w:rsid w:val="00ED75AB"/>
    <w:rsid w:val="00ED7D5C"/>
    <w:rsid w:val="00EE0835"/>
    <w:rsid w:val="00EE106B"/>
    <w:rsid w:val="00EE14C4"/>
    <w:rsid w:val="00EE15E8"/>
    <w:rsid w:val="00EE2B90"/>
    <w:rsid w:val="00EE2D14"/>
    <w:rsid w:val="00EE3440"/>
    <w:rsid w:val="00EE3B3E"/>
    <w:rsid w:val="00EE3CDB"/>
    <w:rsid w:val="00EE4100"/>
    <w:rsid w:val="00EE413E"/>
    <w:rsid w:val="00EE42A7"/>
    <w:rsid w:val="00EE42B0"/>
    <w:rsid w:val="00EE5123"/>
    <w:rsid w:val="00EE5B89"/>
    <w:rsid w:val="00EE6695"/>
    <w:rsid w:val="00EE6772"/>
    <w:rsid w:val="00EE680A"/>
    <w:rsid w:val="00EE6D57"/>
    <w:rsid w:val="00EE7857"/>
    <w:rsid w:val="00EE7916"/>
    <w:rsid w:val="00EE7F56"/>
    <w:rsid w:val="00EF00BB"/>
    <w:rsid w:val="00EF0947"/>
    <w:rsid w:val="00EF0D9A"/>
    <w:rsid w:val="00EF1D13"/>
    <w:rsid w:val="00EF224F"/>
    <w:rsid w:val="00EF2402"/>
    <w:rsid w:val="00EF2BC9"/>
    <w:rsid w:val="00EF2FCC"/>
    <w:rsid w:val="00EF34B8"/>
    <w:rsid w:val="00EF371E"/>
    <w:rsid w:val="00EF4A4E"/>
    <w:rsid w:val="00EF4BAC"/>
    <w:rsid w:val="00EF5298"/>
    <w:rsid w:val="00EF56C9"/>
    <w:rsid w:val="00EF5F87"/>
    <w:rsid w:val="00EF6064"/>
    <w:rsid w:val="00EF6336"/>
    <w:rsid w:val="00EF6371"/>
    <w:rsid w:val="00EF757D"/>
    <w:rsid w:val="00F00AF0"/>
    <w:rsid w:val="00F017BF"/>
    <w:rsid w:val="00F02E7D"/>
    <w:rsid w:val="00F03326"/>
    <w:rsid w:val="00F040FB"/>
    <w:rsid w:val="00F04757"/>
    <w:rsid w:val="00F04F0F"/>
    <w:rsid w:val="00F04F9F"/>
    <w:rsid w:val="00F0544D"/>
    <w:rsid w:val="00F05882"/>
    <w:rsid w:val="00F05A5A"/>
    <w:rsid w:val="00F05FDA"/>
    <w:rsid w:val="00F063AB"/>
    <w:rsid w:val="00F0657B"/>
    <w:rsid w:val="00F065CA"/>
    <w:rsid w:val="00F06630"/>
    <w:rsid w:val="00F0694E"/>
    <w:rsid w:val="00F06E42"/>
    <w:rsid w:val="00F1022D"/>
    <w:rsid w:val="00F10656"/>
    <w:rsid w:val="00F106F6"/>
    <w:rsid w:val="00F1079C"/>
    <w:rsid w:val="00F1127E"/>
    <w:rsid w:val="00F1164C"/>
    <w:rsid w:val="00F1275A"/>
    <w:rsid w:val="00F12C52"/>
    <w:rsid w:val="00F12EF5"/>
    <w:rsid w:val="00F13B1B"/>
    <w:rsid w:val="00F154B0"/>
    <w:rsid w:val="00F15653"/>
    <w:rsid w:val="00F15975"/>
    <w:rsid w:val="00F15C1E"/>
    <w:rsid w:val="00F16B49"/>
    <w:rsid w:val="00F2080C"/>
    <w:rsid w:val="00F2128C"/>
    <w:rsid w:val="00F21687"/>
    <w:rsid w:val="00F217B8"/>
    <w:rsid w:val="00F22166"/>
    <w:rsid w:val="00F2317D"/>
    <w:rsid w:val="00F231D8"/>
    <w:rsid w:val="00F23285"/>
    <w:rsid w:val="00F2362F"/>
    <w:rsid w:val="00F245B6"/>
    <w:rsid w:val="00F25546"/>
    <w:rsid w:val="00F257AE"/>
    <w:rsid w:val="00F258E9"/>
    <w:rsid w:val="00F25A8B"/>
    <w:rsid w:val="00F264AD"/>
    <w:rsid w:val="00F27D17"/>
    <w:rsid w:val="00F30150"/>
    <w:rsid w:val="00F3084D"/>
    <w:rsid w:val="00F30D4E"/>
    <w:rsid w:val="00F32063"/>
    <w:rsid w:val="00F323A1"/>
    <w:rsid w:val="00F34224"/>
    <w:rsid w:val="00F3444F"/>
    <w:rsid w:val="00F344DD"/>
    <w:rsid w:val="00F34B8B"/>
    <w:rsid w:val="00F34CFA"/>
    <w:rsid w:val="00F35138"/>
    <w:rsid w:val="00F35BAA"/>
    <w:rsid w:val="00F360B7"/>
    <w:rsid w:val="00F369DC"/>
    <w:rsid w:val="00F36D9D"/>
    <w:rsid w:val="00F36F89"/>
    <w:rsid w:val="00F37136"/>
    <w:rsid w:val="00F375D7"/>
    <w:rsid w:val="00F37609"/>
    <w:rsid w:val="00F377CB"/>
    <w:rsid w:val="00F378BC"/>
    <w:rsid w:val="00F4007E"/>
    <w:rsid w:val="00F40332"/>
    <w:rsid w:val="00F40D99"/>
    <w:rsid w:val="00F417E2"/>
    <w:rsid w:val="00F418C5"/>
    <w:rsid w:val="00F419F4"/>
    <w:rsid w:val="00F42E3F"/>
    <w:rsid w:val="00F434C8"/>
    <w:rsid w:val="00F438C4"/>
    <w:rsid w:val="00F44DB7"/>
    <w:rsid w:val="00F44DF3"/>
    <w:rsid w:val="00F44EA0"/>
    <w:rsid w:val="00F44FB2"/>
    <w:rsid w:val="00F45490"/>
    <w:rsid w:val="00F45D9A"/>
    <w:rsid w:val="00F4619B"/>
    <w:rsid w:val="00F46215"/>
    <w:rsid w:val="00F464FF"/>
    <w:rsid w:val="00F46E2D"/>
    <w:rsid w:val="00F475BD"/>
    <w:rsid w:val="00F47F8F"/>
    <w:rsid w:val="00F50E43"/>
    <w:rsid w:val="00F50F88"/>
    <w:rsid w:val="00F51F23"/>
    <w:rsid w:val="00F5211B"/>
    <w:rsid w:val="00F52DA4"/>
    <w:rsid w:val="00F53E17"/>
    <w:rsid w:val="00F55419"/>
    <w:rsid w:val="00F556C2"/>
    <w:rsid w:val="00F55D94"/>
    <w:rsid w:val="00F566F0"/>
    <w:rsid w:val="00F57F1F"/>
    <w:rsid w:val="00F60674"/>
    <w:rsid w:val="00F60EF1"/>
    <w:rsid w:val="00F61BE7"/>
    <w:rsid w:val="00F61FB7"/>
    <w:rsid w:val="00F62223"/>
    <w:rsid w:val="00F62C11"/>
    <w:rsid w:val="00F62E80"/>
    <w:rsid w:val="00F63602"/>
    <w:rsid w:val="00F63A23"/>
    <w:rsid w:val="00F63A98"/>
    <w:rsid w:val="00F63F6B"/>
    <w:rsid w:val="00F643EB"/>
    <w:rsid w:val="00F64544"/>
    <w:rsid w:val="00F65AE6"/>
    <w:rsid w:val="00F65DBA"/>
    <w:rsid w:val="00F65ECE"/>
    <w:rsid w:val="00F6652D"/>
    <w:rsid w:val="00F67519"/>
    <w:rsid w:val="00F67588"/>
    <w:rsid w:val="00F7046F"/>
    <w:rsid w:val="00F70478"/>
    <w:rsid w:val="00F70670"/>
    <w:rsid w:val="00F7072C"/>
    <w:rsid w:val="00F708A9"/>
    <w:rsid w:val="00F70BC0"/>
    <w:rsid w:val="00F7172A"/>
    <w:rsid w:val="00F724E9"/>
    <w:rsid w:val="00F72742"/>
    <w:rsid w:val="00F72ADF"/>
    <w:rsid w:val="00F72FEF"/>
    <w:rsid w:val="00F73092"/>
    <w:rsid w:val="00F73143"/>
    <w:rsid w:val="00F731E5"/>
    <w:rsid w:val="00F75444"/>
    <w:rsid w:val="00F759BB"/>
    <w:rsid w:val="00F762F4"/>
    <w:rsid w:val="00F76329"/>
    <w:rsid w:val="00F76390"/>
    <w:rsid w:val="00F76617"/>
    <w:rsid w:val="00F76795"/>
    <w:rsid w:val="00F7694B"/>
    <w:rsid w:val="00F774DF"/>
    <w:rsid w:val="00F77858"/>
    <w:rsid w:val="00F80174"/>
    <w:rsid w:val="00F80475"/>
    <w:rsid w:val="00F8178F"/>
    <w:rsid w:val="00F8224F"/>
    <w:rsid w:val="00F822BD"/>
    <w:rsid w:val="00F82EE2"/>
    <w:rsid w:val="00F831B0"/>
    <w:rsid w:val="00F8345B"/>
    <w:rsid w:val="00F83845"/>
    <w:rsid w:val="00F83BAD"/>
    <w:rsid w:val="00F83D72"/>
    <w:rsid w:val="00F83E5F"/>
    <w:rsid w:val="00F8495A"/>
    <w:rsid w:val="00F8562D"/>
    <w:rsid w:val="00F85932"/>
    <w:rsid w:val="00F85BC0"/>
    <w:rsid w:val="00F8608A"/>
    <w:rsid w:val="00F872B1"/>
    <w:rsid w:val="00F87F1D"/>
    <w:rsid w:val="00F87FE5"/>
    <w:rsid w:val="00F90C35"/>
    <w:rsid w:val="00F91B1E"/>
    <w:rsid w:val="00F93147"/>
    <w:rsid w:val="00F93744"/>
    <w:rsid w:val="00F93B24"/>
    <w:rsid w:val="00F93BA6"/>
    <w:rsid w:val="00F941CB"/>
    <w:rsid w:val="00F94448"/>
    <w:rsid w:val="00F94853"/>
    <w:rsid w:val="00F95388"/>
    <w:rsid w:val="00F95863"/>
    <w:rsid w:val="00F95D4A"/>
    <w:rsid w:val="00F95FB8"/>
    <w:rsid w:val="00F96938"/>
    <w:rsid w:val="00F96FED"/>
    <w:rsid w:val="00F97725"/>
    <w:rsid w:val="00F97F1D"/>
    <w:rsid w:val="00FA01FC"/>
    <w:rsid w:val="00FA0629"/>
    <w:rsid w:val="00FA16BB"/>
    <w:rsid w:val="00FA1843"/>
    <w:rsid w:val="00FA1A79"/>
    <w:rsid w:val="00FA281A"/>
    <w:rsid w:val="00FA2A1D"/>
    <w:rsid w:val="00FA3746"/>
    <w:rsid w:val="00FA3DC7"/>
    <w:rsid w:val="00FA40A7"/>
    <w:rsid w:val="00FA4365"/>
    <w:rsid w:val="00FA4554"/>
    <w:rsid w:val="00FA47C4"/>
    <w:rsid w:val="00FA58E6"/>
    <w:rsid w:val="00FA5ADF"/>
    <w:rsid w:val="00FA5FCA"/>
    <w:rsid w:val="00FA61B0"/>
    <w:rsid w:val="00FA647E"/>
    <w:rsid w:val="00FA76E6"/>
    <w:rsid w:val="00FA7F5A"/>
    <w:rsid w:val="00FB0587"/>
    <w:rsid w:val="00FB0D82"/>
    <w:rsid w:val="00FB16C2"/>
    <w:rsid w:val="00FB2509"/>
    <w:rsid w:val="00FB2CC0"/>
    <w:rsid w:val="00FB2F1D"/>
    <w:rsid w:val="00FB31E9"/>
    <w:rsid w:val="00FB35B4"/>
    <w:rsid w:val="00FB438B"/>
    <w:rsid w:val="00FB5217"/>
    <w:rsid w:val="00FB6117"/>
    <w:rsid w:val="00FB6691"/>
    <w:rsid w:val="00FB6758"/>
    <w:rsid w:val="00FC00F7"/>
    <w:rsid w:val="00FC0534"/>
    <w:rsid w:val="00FC29EB"/>
    <w:rsid w:val="00FC3B72"/>
    <w:rsid w:val="00FC3DF9"/>
    <w:rsid w:val="00FC3EA7"/>
    <w:rsid w:val="00FC4D37"/>
    <w:rsid w:val="00FC4F88"/>
    <w:rsid w:val="00FC59D8"/>
    <w:rsid w:val="00FC5B18"/>
    <w:rsid w:val="00FC697B"/>
    <w:rsid w:val="00FC720A"/>
    <w:rsid w:val="00FC7478"/>
    <w:rsid w:val="00FC7610"/>
    <w:rsid w:val="00FC796C"/>
    <w:rsid w:val="00FD4A0D"/>
    <w:rsid w:val="00FD51B8"/>
    <w:rsid w:val="00FD5445"/>
    <w:rsid w:val="00FD5B07"/>
    <w:rsid w:val="00FD5B4C"/>
    <w:rsid w:val="00FD6388"/>
    <w:rsid w:val="00FD7044"/>
    <w:rsid w:val="00FD741E"/>
    <w:rsid w:val="00FD74B1"/>
    <w:rsid w:val="00FD76DF"/>
    <w:rsid w:val="00FE0CFD"/>
    <w:rsid w:val="00FE0FFF"/>
    <w:rsid w:val="00FE11CA"/>
    <w:rsid w:val="00FE139B"/>
    <w:rsid w:val="00FE1861"/>
    <w:rsid w:val="00FE2388"/>
    <w:rsid w:val="00FE2B42"/>
    <w:rsid w:val="00FE2E27"/>
    <w:rsid w:val="00FE2F81"/>
    <w:rsid w:val="00FE4AF2"/>
    <w:rsid w:val="00FE4B41"/>
    <w:rsid w:val="00FE4BAF"/>
    <w:rsid w:val="00FE4D7D"/>
    <w:rsid w:val="00FE6603"/>
    <w:rsid w:val="00FE67E1"/>
    <w:rsid w:val="00FE6AA7"/>
    <w:rsid w:val="00FE75C4"/>
    <w:rsid w:val="00FE787D"/>
    <w:rsid w:val="00FE79AB"/>
    <w:rsid w:val="00FE7AEF"/>
    <w:rsid w:val="00FE7E43"/>
    <w:rsid w:val="00FF0519"/>
    <w:rsid w:val="00FF08C9"/>
    <w:rsid w:val="00FF0F20"/>
    <w:rsid w:val="00FF17A1"/>
    <w:rsid w:val="00FF2BD0"/>
    <w:rsid w:val="00FF3501"/>
    <w:rsid w:val="00FF36FE"/>
    <w:rsid w:val="00FF419B"/>
    <w:rsid w:val="00FF475E"/>
    <w:rsid w:val="00FF4A7C"/>
    <w:rsid w:val="00FF4C59"/>
    <w:rsid w:val="00FF4D1E"/>
    <w:rsid w:val="00FF5290"/>
    <w:rsid w:val="00FF52CE"/>
    <w:rsid w:val="00FF5326"/>
    <w:rsid w:val="00FF538D"/>
    <w:rsid w:val="00FF5487"/>
    <w:rsid w:val="00FF56A8"/>
    <w:rsid w:val="00FF59B9"/>
    <w:rsid w:val="00FF6532"/>
    <w:rsid w:val="00FF67B8"/>
    <w:rsid w:val="00FF7794"/>
    <w:rsid w:val="00FF7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page" fill="f" fillcolor="white" stroke="f">
      <v:fill color="white" on="f"/>
      <v:stroke on="f"/>
      <o:colormru v:ext="edit" colors="#f8f8f8,#e7e6e6,#ff6,#f2f2f2,#deeaf6,#ff9"/>
    </o:shapedefaults>
    <o:shapelayout v:ext="edit">
      <o:idmap v:ext="edit" data="2"/>
    </o:shapelayout>
  </w:shapeDefaults>
  <w:decimalSymbol w:val="."/>
  <w:listSeparator w:val=","/>
  <w14:docId w14:val="24CC2E56"/>
  <w15:chartTrackingRefBased/>
  <w15:docId w15:val="{BC3B36CB-D3A2-4776-A502-64EC8D7EE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884"/>
    <w:pPr>
      <w:spacing w:after="120"/>
    </w:pPr>
    <w:rPr>
      <w:sz w:val="22"/>
      <w:szCs w:val="22"/>
    </w:rPr>
  </w:style>
  <w:style w:type="paragraph" w:styleId="Heading1">
    <w:name w:val="heading 1"/>
    <w:basedOn w:val="Heading2"/>
    <w:next w:val="Normal"/>
    <w:link w:val="Heading1Char"/>
    <w:uiPriority w:val="9"/>
    <w:qFormat/>
    <w:rsid w:val="00437AFF"/>
    <w:pPr>
      <w:outlineLvl w:val="0"/>
    </w:pPr>
    <w:rPr>
      <w:sz w:val="34"/>
      <w:szCs w:val="34"/>
    </w:rPr>
  </w:style>
  <w:style w:type="paragraph" w:styleId="Heading2">
    <w:name w:val="heading 2"/>
    <w:basedOn w:val="Normal"/>
    <w:next w:val="Normal"/>
    <w:link w:val="Heading2Char"/>
    <w:uiPriority w:val="9"/>
    <w:unhideWhenUsed/>
    <w:qFormat/>
    <w:rsid w:val="00540048"/>
    <w:pPr>
      <w:keepNext/>
      <w:keepLines/>
      <w:widowControl w:val="0"/>
      <w:spacing w:before="120"/>
      <w:jc w:val="center"/>
      <w:outlineLvl w:val="1"/>
    </w:pPr>
    <w:rPr>
      <w:rFonts w:ascii="Century Gothic" w:eastAsia="Times New Roman" w:hAnsi="Century Gothic" w:cs="Calibri Light"/>
      <w:b/>
      <w:color w:val="262626"/>
      <w:sz w:val="32"/>
      <w:szCs w:val="32"/>
      <w:lang w:val="en-CA"/>
    </w:rPr>
  </w:style>
  <w:style w:type="paragraph" w:styleId="Heading3">
    <w:name w:val="heading 3"/>
    <w:basedOn w:val="Heading2"/>
    <w:next w:val="Normal"/>
    <w:link w:val="Heading3Char"/>
    <w:uiPriority w:val="9"/>
    <w:unhideWhenUsed/>
    <w:qFormat/>
    <w:rsid w:val="00C87CC0"/>
    <w:pPr>
      <w:outlineLvl w:val="2"/>
    </w:pPr>
    <w:rPr>
      <w:sz w:val="28"/>
      <w:szCs w:val="28"/>
    </w:rPr>
  </w:style>
  <w:style w:type="paragraph" w:styleId="Heading4">
    <w:name w:val="heading 4"/>
    <w:basedOn w:val="Normal"/>
    <w:next w:val="Normal"/>
    <w:link w:val="Heading4Char"/>
    <w:uiPriority w:val="9"/>
    <w:unhideWhenUsed/>
    <w:qFormat/>
    <w:rsid w:val="00894686"/>
    <w:pPr>
      <w:spacing w:before="60"/>
      <w:jc w:val="center"/>
      <w:outlineLvl w:val="3"/>
    </w:pPr>
    <w:rPr>
      <w:rFonts w:ascii="Century Gothic" w:hAnsi="Century Gothic"/>
      <w:b/>
      <w:bCs/>
      <w:sz w:val="24"/>
      <w:szCs w:val="24"/>
    </w:rPr>
  </w:style>
  <w:style w:type="paragraph" w:styleId="Heading5">
    <w:name w:val="heading 5"/>
    <w:basedOn w:val="Normal"/>
    <w:next w:val="Normal"/>
    <w:link w:val="Heading5Char"/>
    <w:uiPriority w:val="9"/>
    <w:unhideWhenUsed/>
    <w:qFormat/>
    <w:rsid w:val="00384F09"/>
    <w:pPr>
      <w:spacing w:before="240"/>
      <w:ind w:left="86" w:right="101"/>
      <w:jc w:val="center"/>
      <w:outlineLvl w:val="4"/>
    </w:pPr>
    <w:rPr>
      <w:rFonts w:ascii="Ink Free" w:hAnsi="Ink Free"/>
      <w:b/>
      <w:bCs/>
      <w:color w:val="17365D"/>
      <w:sz w:val="32"/>
      <w:szCs w:val="32"/>
      <w:lang w:val="en-CA"/>
    </w:rPr>
  </w:style>
  <w:style w:type="paragraph" w:styleId="Heading6">
    <w:name w:val="heading 6"/>
    <w:basedOn w:val="Heading2"/>
    <w:next w:val="Normal"/>
    <w:link w:val="Heading6Char"/>
    <w:uiPriority w:val="9"/>
    <w:unhideWhenUsed/>
    <w:qFormat/>
    <w:rsid w:val="00DF17E9"/>
    <w:pPr>
      <w:pBdr>
        <w:bottom w:val="single" w:sz="4" w:space="5" w:color="A6A6A6"/>
      </w:pBdr>
      <w:jc w:val="left"/>
      <w:outlineLvl w:val="5"/>
    </w:pPr>
    <w:rPr>
      <w:b w:val="0"/>
      <w:color w:val="7F7F7F"/>
      <w:sz w:val="20"/>
      <w:szCs w:val="20"/>
    </w:rPr>
  </w:style>
  <w:style w:type="paragraph" w:styleId="Heading7">
    <w:name w:val="heading 7"/>
    <w:basedOn w:val="Normal"/>
    <w:next w:val="Normal"/>
    <w:link w:val="Heading7Char"/>
    <w:uiPriority w:val="9"/>
    <w:unhideWhenUsed/>
    <w:qFormat/>
    <w:rsid w:val="007A6C3E"/>
    <w:pPr>
      <w:keepNext/>
      <w:keepLines/>
      <w:spacing w:before="40" w:after="0"/>
      <w:outlineLvl w:val="6"/>
    </w:pPr>
    <w:rPr>
      <w:rFonts w:ascii="Calibri Light" w:eastAsia="Times New Roman" w:hAnsi="Calibri Light"/>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53548"/>
    <w:rPr>
      <w:sz w:val="22"/>
      <w:szCs w:val="22"/>
    </w:rPr>
  </w:style>
  <w:style w:type="character" w:customStyle="1" w:styleId="Heading1Char">
    <w:name w:val="Heading 1 Char"/>
    <w:link w:val="Heading1"/>
    <w:uiPriority w:val="9"/>
    <w:rsid w:val="00437AFF"/>
    <w:rPr>
      <w:rFonts w:ascii="Century Gothic" w:eastAsia="Times New Roman" w:hAnsi="Century Gothic" w:cs="Calibri Light"/>
      <w:b/>
      <w:color w:val="262626"/>
      <w:sz w:val="34"/>
      <w:szCs w:val="34"/>
      <w:lang w:val="en-CA"/>
    </w:rPr>
  </w:style>
  <w:style w:type="character" w:customStyle="1" w:styleId="Heading2Char">
    <w:name w:val="Heading 2 Char"/>
    <w:link w:val="Heading2"/>
    <w:uiPriority w:val="9"/>
    <w:rsid w:val="00540048"/>
    <w:rPr>
      <w:rFonts w:ascii="Century Gothic" w:eastAsia="Times New Roman" w:hAnsi="Century Gothic" w:cs="Calibri Light"/>
      <w:b/>
      <w:color w:val="262626"/>
      <w:sz w:val="32"/>
      <w:szCs w:val="32"/>
      <w:lang w:val="en-CA"/>
    </w:rPr>
  </w:style>
  <w:style w:type="character" w:customStyle="1" w:styleId="Heading3Char">
    <w:name w:val="Heading 3 Char"/>
    <w:link w:val="Heading3"/>
    <w:uiPriority w:val="9"/>
    <w:rsid w:val="00C87CC0"/>
    <w:rPr>
      <w:rFonts w:ascii="Century Gothic" w:eastAsia="Times New Roman" w:hAnsi="Century Gothic" w:cs="Calibri Light"/>
      <w:b/>
      <w:color w:val="262626"/>
      <w:sz w:val="28"/>
      <w:szCs w:val="28"/>
      <w:lang w:val="en-CA"/>
    </w:rPr>
  </w:style>
  <w:style w:type="paragraph" w:styleId="Title">
    <w:name w:val="Title"/>
    <w:basedOn w:val="Normal"/>
    <w:next w:val="Normal"/>
    <w:link w:val="TitleChar"/>
    <w:uiPriority w:val="10"/>
    <w:qFormat/>
    <w:rsid w:val="00D3474A"/>
    <w:pPr>
      <w:spacing w:after="0"/>
    </w:pPr>
    <w:rPr>
      <w:rFonts w:ascii="Arial Narrow" w:hAnsi="Arial Narrow"/>
      <w:sz w:val="124"/>
      <w:szCs w:val="124"/>
    </w:rPr>
  </w:style>
  <w:style w:type="character" w:customStyle="1" w:styleId="TitleChar">
    <w:name w:val="Title Char"/>
    <w:link w:val="Title"/>
    <w:uiPriority w:val="10"/>
    <w:rsid w:val="00D3474A"/>
    <w:rPr>
      <w:rFonts w:ascii="Arial Narrow" w:hAnsi="Arial Narrow"/>
      <w:sz w:val="124"/>
      <w:szCs w:val="124"/>
    </w:rPr>
  </w:style>
  <w:style w:type="character" w:customStyle="1" w:styleId="Heading4Char">
    <w:name w:val="Heading 4 Char"/>
    <w:link w:val="Heading4"/>
    <w:uiPriority w:val="9"/>
    <w:rsid w:val="00894686"/>
    <w:rPr>
      <w:rFonts w:ascii="Century Gothic" w:hAnsi="Century Gothic"/>
      <w:b/>
      <w:bCs/>
      <w:sz w:val="24"/>
      <w:szCs w:val="24"/>
    </w:rPr>
  </w:style>
  <w:style w:type="paragraph" w:styleId="Header">
    <w:name w:val="header"/>
    <w:basedOn w:val="Normal"/>
    <w:link w:val="HeaderChar"/>
    <w:uiPriority w:val="99"/>
    <w:unhideWhenUsed/>
    <w:rsid w:val="00536C4B"/>
    <w:pPr>
      <w:tabs>
        <w:tab w:val="center" w:pos="4680"/>
        <w:tab w:val="right" w:pos="9360"/>
      </w:tabs>
      <w:spacing w:after="0"/>
    </w:pPr>
  </w:style>
  <w:style w:type="character" w:customStyle="1" w:styleId="HeaderChar">
    <w:name w:val="Header Char"/>
    <w:basedOn w:val="DefaultParagraphFont"/>
    <w:link w:val="Header"/>
    <w:uiPriority w:val="99"/>
    <w:rsid w:val="00536C4B"/>
  </w:style>
  <w:style w:type="paragraph" w:styleId="Footer">
    <w:name w:val="footer"/>
    <w:basedOn w:val="Normal"/>
    <w:link w:val="FooterChar"/>
    <w:uiPriority w:val="99"/>
    <w:unhideWhenUsed/>
    <w:rsid w:val="00536C4B"/>
    <w:pPr>
      <w:tabs>
        <w:tab w:val="center" w:pos="4680"/>
        <w:tab w:val="right" w:pos="9360"/>
      </w:tabs>
      <w:spacing w:after="0"/>
    </w:pPr>
  </w:style>
  <w:style w:type="character" w:customStyle="1" w:styleId="FooterChar">
    <w:name w:val="Footer Char"/>
    <w:basedOn w:val="DefaultParagraphFont"/>
    <w:link w:val="Footer"/>
    <w:uiPriority w:val="99"/>
    <w:rsid w:val="00536C4B"/>
  </w:style>
  <w:style w:type="paragraph" w:styleId="ListParagraph">
    <w:name w:val="List Paragraph"/>
    <w:basedOn w:val="Normal"/>
    <w:qFormat/>
    <w:rsid w:val="00B82444"/>
    <w:pPr>
      <w:numPr>
        <w:numId w:val="3"/>
      </w:numPr>
      <w:spacing w:after="40"/>
    </w:pPr>
    <w:rPr>
      <w:noProof/>
    </w:rPr>
  </w:style>
  <w:style w:type="character" w:customStyle="1" w:styleId="has-tip">
    <w:name w:val="has-tip"/>
    <w:rsid w:val="00B86ADB"/>
  </w:style>
  <w:style w:type="character" w:styleId="Hyperlink">
    <w:name w:val="Hyperlink"/>
    <w:uiPriority w:val="99"/>
    <w:unhideWhenUsed/>
    <w:rsid w:val="001045C5"/>
    <w:rPr>
      <w:color w:val="0000FF"/>
      <w:u w:val="single"/>
    </w:rPr>
  </w:style>
  <w:style w:type="paragraph" w:styleId="NormalWeb">
    <w:name w:val="Normal (Web)"/>
    <w:basedOn w:val="Normal"/>
    <w:uiPriority w:val="99"/>
    <w:unhideWhenUsed/>
    <w:rsid w:val="001045C5"/>
    <w:pPr>
      <w:spacing w:before="100" w:beforeAutospacing="1" w:after="100" w:afterAutospacing="1"/>
    </w:pPr>
    <w:rPr>
      <w:rFonts w:ascii="Times New Roman" w:eastAsia="Times New Roman" w:hAnsi="Times New Roman"/>
      <w:sz w:val="24"/>
      <w:szCs w:val="24"/>
    </w:rPr>
  </w:style>
  <w:style w:type="character" w:styleId="Emphasis">
    <w:name w:val="Emphasis"/>
    <w:uiPriority w:val="20"/>
    <w:qFormat/>
    <w:rsid w:val="001045C5"/>
    <w:rPr>
      <w:i/>
      <w:iCs/>
    </w:rPr>
  </w:style>
  <w:style w:type="character" w:styleId="Strong">
    <w:name w:val="Strong"/>
    <w:uiPriority w:val="22"/>
    <w:qFormat/>
    <w:rsid w:val="001045C5"/>
    <w:rPr>
      <w:b/>
      <w:bCs/>
    </w:rPr>
  </w:style>
  <w:style w:type="character" w:customStyle="1" w:styleId="st">
    <w:name w:val="st"/>
    <w:basedOn w:val="DefaultParagraphFont"/>
    <w:rsid w:val="00EB57FA"/>
  </w:style>
  <w:style w:type="table" w:styleId="TableGrid">
    <w:name w:val="Table Grid"/>
    <w:basedOn w:val="TableNormal"/>
    <w:uiPriority w:val="59"/>
    <w:rsid w:val="0028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
    <w:name w:val="Title1"/>
    <w:rsid w:val="00240C0A"/>
  </w:style>
  <w:style w:type="character" w:customStyle="1" w:styleId="hascaption">
    <w:name w:val="hascaption"/>
    <w:uiPriority w:val="99"/>
    <w:rsid w:val="000F0F0A"/>
    <w:rPr>
      <w:rFonts w:cs="Times New Roman"/>
    </w:rPr>
  </w:style>
  <w:style w:type="paragraph" w:customStyle="1" w:styleId="Normal2">
    <w:name w:val="Normal2"/>
    <w:basedOn w:val="Normal"/>
    <w:qFormat/>
    <w:rsid w:val="00D61D61"/>
    <w:pPr>
      <w:tabs>
        <w:tab w:val="left" w:pos="2229"/>
      </w:tabs>
      <w:spacing w:after="200"/>
    </w:pPr>
    <w:rPr>
      <w:rFonts w:ascii="Arial" w:eastAsia="Times New Roman" w:hAnsi="Arial"/>
      <w:noProof/>
      <w:sz w:val="24"/>
      <w:szCs w:val="24"/>
    </w:rPr>
  </w:style>
  <w:style w:type="paragraph" w:styleId="BalloonText">
    <w:name w:val="Balloon Text"/>
    <w:basedOn w:val="Normal"/>
    <w:link w:val="BalloonTextChar"/>
    <w:uiPriority w:val="99"/>
    <w:semiHidden/>
    <w:unhideWhenUsed/>
    <w:rsid w:val="00532B40"/>
    <w:pPr>
      <w:spacing w:after="0"/>
    </w:pPr>
    <w:rPr>
      <w:rFonts w:ascii="Segoe UI" w:hAnsi="Segoe UI" w:cs="Segoe UI"/>
      <w:sz w:val="18"/>
      <w:szCs w:val="18"/>
    </w:rPr>
  </w:style>
  <w:style w:type="character" w:customStyle="1" w:styleId="BalloonTextChar">
    <w:name w:val="Balloon Text Char"/>
    <w:link w:val="BalloonText"/>
    <w:uiPriority w:val="99"/>
    <w:semiHidden/>
    <w:rsid w:val="00532B40"/>
    <w:rPr>
      <w:rFonts w:ascii="Segoe UI" w:hAnsi="Segoe UI" w:cs="Segoe UI"/>
      <w:sz w:val="18"/>
      <w:szCs w:val="18"/>
    </w:rPr>
  </w:style>
  <w:style w:type="character" w:customStyle="1" w:styleId="tgc">
    <w:name w:val="_tgc"/>
    <w:rsid w:val="008B639A"/>
  </w:style>
  <w:style w:type="character" w:customStyle="1" w:styleId="Heading5Char">
    <w:name w:val="Heading 5 Char"/>
    <w:link w:val="Heading5"/>
    <w:uiPriority w:val="9"/>
    <w:rsid w:val="00384F09"/>
    <w:rPr>
      <w:rFonts w:ascii="Ink Free" w:hAnsi="Ink Free"/>
      <w:b/>
      <w:bCs/>
      <w:color w:val="17365D"/>
      <w:sz w:val="32"/>
      <w:szCs w:val="32"/>
      <w:lang w:val="en-CA"/>
    </w:rPr>
  </w:style>
  <w:style w:type="character" w:customStyle="1" w:styleId="Heading6Char">
    <w:name w:val="Heading 6 Char"/>
    <w:link w:val="Heading6"/>
    <w:uiPriority w:val="9"/>
    <w:rsid w:val="00DF17E9"/>
    <w:rPr>
      <w:rFonts w:ascii="Century Gothic" w:eastAsia="Times New Roman" w:hAnsi="Century Gothic" w:cs="Calibri Light"/>
      <w:color w:val="7F7F7F"/>
      <w:lang w:val="en-CA"/>
    </w:rPr>
  </w:style>
  <w:style w:type="character" w:styleId="FollowedHyperlink">
    <w:name w:val="FollowedHyperlink"/>
    <w:uiPriority w:val="99"/>
    <w:semiHidden/>
    <w:unhideWhenUsed/>
    <w:rsid w:val="00654F56"/>
    <w:rPr>
      <w:color w:val="954F72"/>
      <w:u w:val="single"/>
    </w:rPr>
  </w:style>
  <w:style w:type="character" w:customStyle="1" w:styleId="Heading7Char">
    <w:name w:val="Heading 7 Char"/>
    <w:link w:val="Heading7"/>
    <w:uiPriority w:val="9"/>
    <w:rsid w:val="007A6C3E"/>
    <w:rPr>
      <w:rFonts w:ascii="Calibri Light" w:eastAsia="Times New Roman" w:hAnsi="Calibri Light" w:cs="Times New Roman"/>
      <w:i/>
      <w:iCs/>
      <w:color w:val="243F60"/>
      <w:sz w:val="22"/>
      <w:szCs w:val="22"/>
    </w:rPr>
  </w:style>
  <w:style w:type="character" w:customStyle="1" w:styleId="renderedqtext">
    <w:name w:val="rendered_qtext"/>
    <w:rsid w:val="002C2B52"/>
  </w:style>
  <w:style w:type="character" w:customStyle="1" w:styleId="1jbip">
    <w:name w:val="_1jbip"/>
    <w:basedOn w:val="DefaultParagraphFont"/>
    <w:rsid w:val="00F47F8F"/>
  </w:style>
  <w:style w:type="paragraph" w:styleId="Quote">
    <w:name w:val="Quote"/>
    <w:basedOn w:val="Normal"/>
    <w:next w:val="Normal"/>
    <w:link w:val="QuoteChar"/>
    <w:uiPriority w:val="29"/>
    <w:qFormat/>
    <w:rsid w:val="001541FB"/>
    <w:rPr>
      <w:i/>
      <w:iCs/>
      <w:color w:val="000000"/>
      <w:lang w:val="en-CA"/>
    </w:rPr>
  </w:style>
  <w:style w:type="character" w:customStyle="1" w:styleId="QuoteChar">
    <w:name w:val="Quote Char"/>
    <w:link w:val="Quote"/>
    <w:uiPriority w:val="29"/>
    <w:rsid w:val="001541FB"/>
    <w:rPr>
      <w:i/>
      <w:iCs/>
      <w:color w:val="000000"/>
      <w:sz w:val="22"/>
      <w:szCs w:val="22"/>
      <w:lang w:val="en-CA"/>
    </w:rPr>
  </w:style>
  <w:style w:type="character" w:styleId="SubtleEmphasis">
    <w:name w:val="Subtle Emphasis"/>
    <w:uiPriority w:val="19"/>
    <w:qFormat/>
    <w:rsid w:val="001541FB"/>
    <w:rPr>
      <w:i/>
      <w:iCs/>
      <w:color w:val="808080"/>
    </w:rPr>
  </w:style>
  <w:style w:type="character" w:customStyle="1" w:styleId="e24kjd">
    <w:name w:val="e24kjd"/>
    <w:basedOn w:val="DefaultParagraphFont"/>
    <w:rsid w:val="00E83C37"/>
  </w:style>
  <w:style w:type="character" w:customStyle="1" w:styleId="inlineeditorvalue">
    <w:name w:val="inline_editor_value"/>
    <w:basedOn w:val="DefaultParagraphFont"/>
    <w:rsid w:val="00057E55"/>
  </w:style>
  <w:style w:type="character" w:customStyle="1" w:styleId="Title2">
    <w:name w:val="Title2"/>
    <w:basedOn w:val="DefaultParagraphFont"/>
    <w:rsid w:val="00EE42B0"/>
  </w:style>
  <w:style w:type="character" w:customStyle="1" w:styleId="wprm-recipe-ingredient-amount">
    <w:name w:val="wprm-recipe-ingredient-amount"/>
    <w:rsid w:val="006B1BE3"/>
  </w:style>
  <w:style w:type="character" w:customStyle="1" w:styleId="wprm-recipe-ingredient-name">
    <w:name w:val="wprm-recipe-ingredient-name"/>
    <w:rsid w:val="006B1BE3"/>
  </w:style>
  <w:style w:type="character" w:customStyle="1" w:styleId="wprm-recipe-ingredient-notes">
    <w:name w:val="wprm-recipe-ingredient-notes"/>
    <w:rsid w:val="006B1BE3"/>
  </w:style>
  <w:style w:type="character" w:customStyle="1" w:styleId="wprm-recipe-ingredient-unit">
    <w:name w:val="wprm-recipe-ingredient-unit"/>
    <w:rsid w:val="006B1BE3"/>
  </w:style>
  <w:style w:type="paragraph" w:styleId="IntenseQuote">
    <w:name w:val="Intense Quote"/>
    <w:basedOn w:val="Normal"/>
    <w:next w:val="Normal"/>
    <w:link w:val="IntenseQuoteChar"/>
    <w:uiPriority w:val="30"/>
    <w:qFormat/>
    <w:rsid w:val="00DC466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DC4669"/>
    <w:rPr>
      <w:i/>
      <w:iCs/>
      <w:color w:val="4F81BD" w:themeColor="accent1"/>
      <w:sz w:val="22"/>
      <w:szCs w:val="22"/>
    </w:rPr>
  </w:style>
  <w:style w:type="paragraph" w:customStyle="1" w:styleId="xmsonormal">
    <w:name w:val="x_msonormal"/>
    <w:basedOn w:val="Normal"/>
    <w:rsid w:val="0021790D"/>
    <w:pPr>
      <w:spacing w:before="100" w:beforeAutospacing="1" w:after="100" w:afterAutospacing="1"/>
    </w:pPr>
    <w:rPr>
      <w:rFonts w:ascii="Times New Roman" w:eastAsia="Times New Roman" w:hAnsi="Times New Roman"/>
      <w:sz w:val="24"/>
      <w:szCs w:val="24"/>
    </w:rPr>
  </w:style>
  <w:style w:type="character" w:customStyle="1" w:styleId="muxgbd">
    <w:name w:val="muxgbd"/>
    <w:basedOn w:val="DefaultParagraphFont"/>
    <w:rsid w:val="002E75CD"/>
  </w:style>
  <w:style w:type="character" w:styleId="UnresolvedMention">
    <w:name w:val="Unresolved Mention"/>
    <w:basedOn w:val="DefaultParagraphFont"/>
    <w:uiPriority w:val="99"/>
    <w:semiHidden/>
    <w:unhideWhenUsed/>
    <w:rsid w:val="00D51F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1004">
      <w:bodyDiv w:val="1"/>
      <w:marLeft w:val="0"/>
      <w:marRight w:val="0"/>
      <w:marTop w:val="0"/>
      <w:marBottom w:val="0"/>
      <w:divBdr>
        <w:top w:val="none" w:sz="0" w:space="0" w:color="auto"/>
        <w:left w:val="none" w:sz="0" w:space="0" w:color="auto"/>
        <w:bottom w:val="none" w:sz="0" w:space="0" w:color="auto"/>
        <w:right w:val="none" w:sz="0" w:space="0" w:color="auto"/>
      </w:divBdr>
    </w:div>
    <w:div w:id="4872218">
      <w:bodyDiv w:val="1"/>
      <w:marLeft w:val="0"/>
      <w:marRight w:val="0"/>
      <w:marTop w:val="0"/>
      <w:marBottom w:val="0"/>
      <w:divBdr>
        <w:top w:val="none" w:sz="0" w:space="0" w:color="auto"/>
        <w:left w:val="none" w:sz="0" w:space="0" w:color="auto"/>
        <w:bottom w:val="none" w:sz="0" w:space="0" w:color="auto"/>
        <w:right w:val="none" w:sz="0" w:space="0" w:color="auto"/>
      </w:divBdr>
    </w:div>
    <w:div w:id="15891261">
      <w:bodyDiv w:val="1"/>
      <w:marLeft w:val="0"/>
      <w:marRight w:val="0"/>
      <w:marTop w:val="0"/>
      <w:marBottom w:val="0"/>
      <w:divBdr>
        <w:top w:val="none" w:sz="0" w:space="0" w:color="auto"/>
        <w:left w:val="none" w:sz="0" w:space="0" w:color="auto"/>
        <w:bottom w:val="none" w:sz="0" w:space="0" w:color="auto"/>
        <w:right w:val="none" w:sz="0" w:space="0" w:color="auto"/>
      </w:divBdr>
    </w:div>
    <w:div w:id="27922287">
      <w:bodyDiv w:val="1"/>
      <w:marLeft w:val="0"/>
      <w:marRight w:val="0"/>
      <w:marTop w:val="0"/>
      <w:marBottom w:val="0"/>
      <w:divBdr>
        <w:top w:val="none" w:sz="0" w:space="0" w:color="auto"/>
        <w:left w:val="none" w:sz="0" w:space="0" w:color="auto"/>
        <w:bottom w:val="none" w:sz="0" w:space="0" w:color="auto"/>
        <w:right w:val="none" w:sz="0" w:space="0" w:color="auto"/>
      </w:divBdr>
    </w:div>
    <w:div w:id="41830570">
      <w:bodyDiv w:val="1"/>
      <w:marLeft w:val="0"/>
      <w:marRight w:val="0"/>
      <w:marTop w:val="0"/>
      <w:marBottom w:val="0"/>
      <w:divBdr>
        <w:top w:val="none" w:sz="0" w:space="0" w:color="auto"/>
        <w:left w:val="none" w:sz="0" w:space="0" w:color="auto"/>
        <w:bottom w:val="none" w:sz="0" w:space="0" w:color="auto"/>
        <w:right w:val="none" w:sz="0" w:space="0" w:color="auto"/>
      </w:divBdr>
    </w:div>
    <w:div w:id="53894761">
      <w:bodyDiv w:val="1"/>
      <w:marLeft w:val="0"/>
      <w:marRight w:val="0"/>
      <w:marTop w:val="0"/>
      <w:marBottom w:val="0"/>
      <w:divBdr>
        <w:top w:val="none" w:sz="0" w:space="0" w:color="auto"/>
        <w:left w:val="none" w:sz="0" w:space="0" w:color="auto"/>
        <w:bottom w:val="none" w:sz="0" w:space="0" w:color="auto"/>
        <w:right w:val="none" w:sz="0" w:space="0" w:color="auto"/>
      </w:divBdr>
    </w:div>
    <w:div w:id="54206217">
      <w:bodyDiv w:val="1"/>
      <w:marLeft w:val="0"/>
      <w:marRight w:val="0"/>
      <w:marTop w:val="0"/>
      <w:marBottom w:val="0"/>
      <w:divBdr>
        <w:top w:val="none" w:sz="0" w:space="0" w:color="auto"/>
        <w:left w:val="none" w:sz="0" w:space="0" w:color="auto"/>
        <w:bottom w:val="none" w:sz="0" w:space="0" w:color="auto"/>
        <w:right w:val="none" w:sz="0" w:space="0" w:color="auto"/>
      </w:divBdr>
    </w:div>
    <w:div w:id="63184556">
      <w:bodyDiv w:val="1"/>
      <w:marLeft w:val="0"/>
      <w:marRight w:val="0"/>
      <w:marTop w:val="0"/>
      <w:marBottom w:val="0"/>
      <w:divBdr>
        <w:top w:val="none" w:sz="0" w:space="0" w:color="auto"/>
        <w:left w:val="none" w:sz="0" w:space="0" w:color="auto"/>
        <w:bottom w:val="none" w:sz="0" w:space="0" w:color="auto"/>
        <w:right w:val="none" w:sz="0" w:space="0" w:color="auto"/>
      </w:divBdr>
    </w:div>
    <w:div w:id="71045765">
      <w:bodyDiv w:val="1"/>
      <w:marLeft w:val="0"/>
      <w:marRight w:val="0"/>
      <w:marTop w:val="0"/>
      <w:marBottom w:val="0"/>
      <w:divBdr>
        <w:top w:val="none" w:sz="0" w:space="0" w:color="auto"/>
        <w:left w:val="none" w:sz="0" w:space="0" w:color="auto"/>
        <w:bottom w:val="none" w:sz="0" w:space="0" w:color="auto"/>
        <w:right w:val="none" w:sz="0" w:space="0" w:color="auto"/>
      </w:divBdr>
    </w:div>
    <w:div w:id="117572824">
      <w:bodyDiv w:val="1"/>
      <w:marLeft w:val="0"/>
      <w:marRight w:val="0"/>
      <w:marTop w:val="0"/>
      <w:marBottom w:val="0"/>
      <w:divBdr>
        <w:top w:val="none" w:sz="0" w:space="0" w:color="auto"/>
        <w:left w:val="none" w:sz="0" w:space="0" w:color="auto"/>
        <w:bottom w:val="none" w:sz="0" w:space="0" w:color="auto"/>
        <w:right w:val="none" w:sz="0" w:space="0" w:color="auto"/>
      </w:divBdr>
    </w:div>
    <w:div w:id="120272881">
      <w:bodyDiv w:val="1"/>
      <w:marLeft w:val="0"/>
      <w:marRight w:val="0"/>
      <w:marTop w:val="0"/>
      <w:marBottom w:val="0"/>
      <w:divBdr>
        <w:top w:val="none" w:sz="0" w:space="0" w:color="auto"/>
        <w:left w:val="none" w:sz="0" w:space="0" w:color="auto"/>
        <w:bottom w:val="none" w:sz="0" w:space="0" w:color="auto"/>
        <w:right w:val="none" w:sz="0" w:space="0" w:color="auto"/>
      </w:divBdr>
    </w:div>
    <w:div w:id="122502112">
      <w:bodyDiv w:val="1"/>
      <w:marLeft w:val="0"/>
      <w:marRight w:val="0"/>
      <w:marTop w:val="0"/>
      <w:marBottom w:val="0"/>
      <w:divBdr>
        <w:top w:val="none" w:sz="0" w:space="0" w:color="auto"/>
        <w:left w:val="none" w:sz="0" w:space="0" w:color="auto"/>
        <w:bottom w:val="none" w:sz="0" w:space="0" w:color="auto"/>
        <w:right w:val="none" w:sz="0" w:space="0" w:color="auto"/>
      </w:divBdr>
    </w:div>
    <w:div w:id="127549568">
      <w:bodyDiv w:val="1"/>
      <w:marLeft w:val="0"/>
      <w:marRight w:val="0"/>
      <w:marTop w:val="0"/>
      <w:marBottom w:val="0"/>
      <w:divBdr>
        <w:top w:val="none" w:sz="0" w:space="0" w:color="auto"/>
        <w:left w:val="none" w:sz="0" w:space="0" w:color="auto"/>
        <w:bottom w:val="none" w:sz="0" w:space="0" w:color="auto"/>
        <w:right w:val="none" w:sz="0" w:space="0" w:color="auto"/>
      </w:divBdr>
    </w:div>
    <w:div w:id="129134503">
      <w:bodyDiv w:val="1"/>
      <w:marLeft w:val="0"/>
      <w:marRight w:val="0"/>
      <w:marTop w:val="0"/>
      <w:marBottom w:val="0"/>
      <w:divBdr>
        <w:top w:val="none" w:sz="0" w:space="0" w:color="auto"/>
        <w:left w:val="none" w:sz="0" w:space="0" w:color="auto"/>
        <w:bottom w:val="none" w:sz="0" w:space="0" w:color="auto"/>
        <w:right w:val="none" w:sz="0" w:space="0" w:color="auto"/>
      </w:divBdr>
    </w:div>
    <w:div w:id="138886747">
      <w:bodyDiv w:val="1"/>
      <w:marLeft w:val="0"/>
      <w:marRight w:val="0"/>
      <w:marTop w:val="0"/>
      <w:marBottom w:val="0"/>
      <w:divBdr>
        <w:top w:val="none" w:sz="0" w:space="0" w:color="auto"/>
        <w:left w:val="none" w:sz="0" w:space="0" w:color="auto"/>
        <w:bottom w:val="none" w:sz="0" w:space="0" w:color="auto"/>
        <w:right w:val="none" w:sz="0" w:space="0" w:color="auto"/>
      </w:divBdr>
    </w:div>
    <w:div w:id="151482899">
      <w:bodyDiv w:val="1"/>
      <w:marLeft w:val="0"/>
      <w:marRight w:val="0"/>
      <w:marTop w:val="0"/>
      <w:marBottom w:val="0"/>
      <w:divBdr>
        <w:top w:val="none" w:sz="0" w:space="0" w:color="auto"/>
        <w:left w:val="none" w:sz="0" w:space="0" w:color="auto"/>
        <w:bottom w:val="none" w:sz="0" w:space="0" w:color="auto"/>
        <w:right w:val="none" w:sz="0" w:space="0" w:color="auto"/>
      </w:divBdr>
    </w:div>
    <w:div w:id="167256017">
      <w:bodyDiv w:val="1"/>
      <w:marLeft w:val="0"/>
      <w:marRight w:val="0"/>
      <w:marTop w:val="0"/>
      <w:marBottom w:val="0"/>
      <w:divBdr>
        <w:top w:val="none" w:sz="0" w:space="0" w:color="auto"/>
        <w:left w:val="none" w:sz="0" w:space="0" w:color="auto"/>
        <w:bottom w:val="none" w:sz="0" w:space="0" w:color="auto"/>
        <w:right w:val="none" w:sz="0" w:space="0" w:color="auto"/>
      </w:divBdr>
    </w:div>
    <w:div w:id="169297770">
      <w:bodyDiv w:val="1"/>
      <w:marLeft w:val="0"/>
      <w:marRight w:val="0"/>
      <w:marTop w:val="0"/>
      <w:marBottom w:val="0"/>
      <w:divBdr>
        <w:top w:val="none" w:sz="0" w:space="0" w:color="auto"/>
        <w:left w:val="none" w:sz="0" w:space="0" w:color="auto"/>
        <w:bottom w:val="none" w:sz="0" w:space="0" w:color="auto"/>
        <w:right w:val="none" w:sz="0" w:space="0" w:color="auto"/>
      </w:divBdr>
    </w:div>
    <w:div w:id="176848820">
      <w:bodyDiv w:val="1"/>
      <w:marLeft w:val="0"/>
      <w:marRight w:val="0"/>
      <w:marTop w:val="0"/>
      <w:marBottom w:val="0"/>
      <w:divBdr>
        <w:top w:val="none" w:sz="0" w:space="0" w:color="auto"/>
        <w:left w:val="none" w:sz="0" w:space="0" w:color="auto"/>
        <w:bottom w:val="none" w:sz="0" w:space="0" w:color="auto"/>
        <w:right w:val="none" w:sz="0" w:space="0" w:color="auto"/>
      </w:divBdr>
    </w:div>
    <w:div w:id="178593160">
      <w:bodyDiv w:val="1"/>
      <w:marLeft w:val="0"/>
      <w:marRight w:val="0"/>
      <w:marTop w:val="0"/>
      <w:marBottom w:val="0"/>
      <w:divBdr>
        <w:top w:val="none" w:sz="0" w:space="0" w:color="auto"/>
        <w:left w:val="none" w:sz="0" w:space="0" w:color="auto"/>
        <w:bottom w:val="none" w:sz="0" w:space="0" w:color="auto"/>
        <w:right w:val="none" w:sz="0" w:space="0" w:color="auto"/>
      </w:divBdr>
    </w:div>
    <w:div w:id="184371656">
      <w:bodyDiv w:val="1"/>
      <w:marLeft w:val="0"/>
      <w:marRight w:val="0"/>
      <w:marTop w:val="0"/>
      <w:marBottom w:val="0"/>
      <w:divBdr>
        <w:top w:val="none" w:sz="0" w:space="0" w:color="auto"/>
        <w:left w:val="none" w:sz="0" w:space="0" w:color="auto"/>
        <w:bottom w:val="none" w:sz="0" w:space="0" w:color="auto"/>
        <w:right w:val="none" w:sz="0" w:space="0" w:color="auto"/>
      </w:divBdr>
    </w:div>
    <w:div w:id="200017391">
      <w:bodyDiv w:val="1"/>
      <w:marLeft w:val="0"/>
      <w:marRight w:val="0"/>
      <w:marTop w:val="0"/>
      <w:marBottom w:val="0"/>
      <w:divBdr>
        <w:top w:val="none" w:sz="0" w:space="0" w:color="auto"/>
        <w:left w:val="none" w:sz="0" w:space="0" w:color="auto"/>
        <w:bottom w:val="none" w:sz="0" w:space="0" w:color="auto"/>
        <w:right w:val="none" w:sz="0" w:space="0" w:color="auto"/>
      </w:divBdr>
    </w:div>
    <w:div w:id="233122464">
      <w:bodyDiv w:val="1"/>
      <w:marLeft w:val="0"/>
      <w:marRight w:val="0"/>
      <w:marTop w:val="0"/>
      <w:marBottom w:val="0"/>
      <w:divBdr>
        <w:top w:val="none" w:sz="0" w:space="0" w:color="auto"/>
        <w:left w:val="none" w:sz="0" w:space="0" w:color="auto"/>
        <w:bottom w:val="none" w:sz="0" w:space="0" w:color="auto"/>
        <w:right w:val="none" w:sz="0" w:space="0" w:color="auto"/>
      </w:divBdr>
    </w:div>
    <w:div w:id="249899782">
      <w:bodyDiv w:val="1"/>
      <w:marLeft w:val="0"/>
      <w:marRight w:val="0"/>
      <w:marTop w:val="0"/>
      <w:marBottom w:val="0"/>
      <w:divBdr>
        <w:top w:val="none" w:sz="0" w:space="0" w:color="auto"/>
        <w:left w:val="none" w:sz="0" w:space="0" w:color="auto"/>
        <w:bottom w:val="none" w:sz="0" w:space="0" w:color="auto"/>
        <w:right w:val="none" w:sz="0" w:space="0" w:color="auto"/>
      </w:divBdr>
    </w:div>
    <w:div w:id="260334355">
      <w:bodyDiv w:val="1"/>
      <w:marLeft w:val="0"/>
      <w:marRight w:val="0"/>
      <w:marTop w:val="0"/>
      <w:marBottom w:val="0"/>
      <w:divBdr>
        <w:top w:val="none" w:sz="0" w:space="0" w:color="auto"/>
        <w:left w:val="none" w:sz="0" w:space="0" w:color="auto"/>
        <w:bottom w:val="none" w:sz="0" w:space="0" w:color="auto"/>
        <w:right w:val="none" w:sz="0" w:space="0" w:color="auto"/>
      </w:divBdr>
    </w:div>
    <w:div w:id="261913700">
      <w:bodyDiv w:val="1"/>
      <w:marLeft w:val="0"/>
      <w:marRight w:val="0"/>
      <w:marTop w:val="0"/>
      <w:marBottom w:val="0"/>
      <w:divBdr>
        <w:top w:val="none" w:sz="0" w:space="0" w:color="auto"/>
        <w:left w:val="none" w:sz="0" w:space="0" w:color="auto"/>
        <w:bottom w:val="none" w:sz="0" w:space="0" w:color="auto"/>
        <w:right w:val="none" w:sz="0" w:space="0" w:color="auto"/>
      </w:divBdr>
    </w:div>
    <w:div w:id="262038698">
      <w:bodyDiv w:val="1"/>
      <w:marLeft w:val="0"/>
      <w:marRight w:val="0"/>
      <w:marTop w:val="0"/>
      <w:marBottom w:val="0"/>
      <w:divBdr>
        <w:top w:val="none" w:sz="0" w:space="0" w:color="auto"/>
        <w:left w:val="none" w:sz="0" w:space="0" w:color="auto"/>
        <w:bottom w:val="none" w:sz="0" w:space="0" w:color="auto"/>
        <w:right w:val="none" w:sz="0" w:space="0" w:color="auto"/>
      </w:divBdr>
    </w:div>
    <w:div w:id="268241068">
      <w:bodyDiv w:val="1"/>
      <w:marLeft w:val="0"/>
      <w:marRight w:val="0"/>
      <w:marTop w:val="0"/>
      <w:marBottom w:val="0"/>
      <w:divBdr>
        <w:top w:val="none" w:sz="0" w:space="0" w:color="auto"/>
        <w:left w:val="none" w:sz="0" w:space="0" w:color="auto"/>
        <w:bottom w:val="none" w:sz="0" w:space="0" w:color="auto"/>
        <w:right w:val="none" w:sz="0" w:space="0" w:color="auto"/>
      </w:divBdr>
    </w:div>
    <w:div w:id="287129448">
      <w:bodyDiv w:val="1"/>
      <w:marLeft w:val="0"/>
      <w:marRight w:val="0"/>
      <w:marTop w:val="0"/>
      <w:marBottom w:val="0"/>
      <w:divBdr>
        <w:top w:val="none" w:sz="0" w:space="0" w:color="auto"/>
        <w:left w:val="none" w:sz="0" w:space="0" w:color="auto"/>
        <w:bottom w:val="none" w:sz="0" w:space="0" w:color="auto"/>
        <w:right w:val="none" w:sz="0" w:space="0" w:color="auto"/>
      </w:divBdr>
    </w:div>
    <w:div w:id="296838655">
      <w:bodyDiv w:val="1"/>
      <w:marLeft w:val="0"/>
      <w:marRight w:val="0"/>
      <w:marTop w:val="0"/>
      <w:marBottom w:val="0"/>
      <w:divBdr>
        <w:top w:val="none" w:sz="0" w:space="0" w:color="auto"/>
        <w:left w:val="none" w:sz="0" w:space="0" w:color="auto"/>
        <w:bottom w:val="none" w:sz="0" w:space="0" w:color="auto"/>
        <w:right w:val="none" w:sz="0" w:space="0" w:color="auto"/>
      </w:divBdr>
      <w:divsChild>
        <w:div w:id="933172527">
          <w:marLeft w:val="0"/>
          <w:marRight w:val="0"/>
          <w:marTop w:val="0"/>
          <w:marBottom w:val="0"/>
          <w:divBdr>
            <w:top w:val="none" w:sz="0" w:space="0" w:color="auto"/>
            <w:left w:val="none" w:sz="0" w:space="0" w:color="auto"/>
            <w:bottom w:val="none" w:sz="0" w:space="0" w:color="auto"/>
            <w:right w:val="none" w:sz="0" w:space="0" w:color="auto"/>
          </w:divBdr>
        </w:div>
        <w:div w:id="814954963">
          <w:marLeft w:val="0"/>
          <w:marRight w:val="0"/>
          <w:marTop w:val="0"/>
          <w:marBottom w:val="0"/>
          <w:divBdr>
            <w:top w:val="none" w:sz="0" w:space="0" w:color="auto"/>
            <w:left w:val="none" w:sz="0" w:space="0" w:color="auto"/>
            <w:bottom w:val="none" w:sz="0" w:space="0" w:color="auto"/>
            <w:right w:val="none" w:sz="0" w:space="0" w:color="auto"/>
          </w:divBdr>
        </w:div>
        <w:div w:id="2026132620">
          <w:marLeft w:val="0"/>
          <w:marRight w:val="0"/>
          <w:marTop w:val="0"/>
          <w:marBottom w:val="0"/>
          <w:divBdr>
            <w:top w:val="none" w:sz="0" w:space="0" w:color="auto"/>
            <w:left w:val="none" w:sz="0" w:space="0" w:color="auto"/>
            <w:bottom w:val="none" w:sz="0" w:space="0" w:color="auto"/>
            <w:right w:val="none" w:sz="0" w:space="0" w:color="auto"/>
          </w:divBdr>
        </w:div>
        <w:div w:id="734814699">
          <w:marLeft w:val="0"/>
          <w:marRight w:val="0"/>
          <w:marTop w:val="0"/>
          <w:marBottom w:val="0"/>
          <w:divBdr>
            <w:top w:val="none" w:sz="0" w:space="0" w:color="auto"/>
            <w:left w:val="none" w:sz="0" w:space="0" w:color="auto"/>
            <w:bottom w:val="none" w:sz="0" w:space="0" w:color="auto"/>
            <w:right w:val="none" w:sz="0" w:space="0" w:color="auto"/>
          </w:divBdr>
        </w:div>
        <w:div w:id="130944994">
          <w:marLeft w:val="0"/>
          <w:marRight w:val="0"/>
          <w:marTop w:val="0"/>
          <w:marBottom w:val="0"/>
          <w:divBdr>
            <w:top w:val="none" w:sz="0" w:space="0" w:color="auto"/>
            <w:left w:val="none" w:sz="0" w:space="0" w:color="auto"/>
            <w:bottom w:val="none" w:sz="0" w:space="0" w:color="auto"/>
            <w:right w:val="none" w:sz="0" w:space="0" w:color="auto"/>
          </w:divBdr>
        </w:div>
        <w:div w:id="1852378820">
          <w:marLeft w:val="0"/>
          <w:marRight w:val="0"/>
          <w:marTop w:val="0"/>
          <w:marBottom w:val="0"/>
          <w:divBdr>
            <w:top w:val="none" w:sz="0" w:space="0" w:color="auto"/>
            <w:left w:val="none" w:sz="0" w:space="0" w:color="auto"/>
            <w:bottom w:val="none" w:sz="0" w:space="0" w:color="auto"/>
            <w:right w:val="none" w:sz="0" w:space="0" w:color="auto"/>
          </w:divBdr>
        </w:div>
      </w:divsChild>
    </w:div>
    <w:div w:id="302126701">
      <w:bodyDiv w:val="1"/>
      <w:marLeft w:val="0"/>
      <w:marRight w:val="0"/>
      <w:marTop w:val="0"/>
      <w:marBottom w:val="0"/>
      <w:divBdr>
        <w:top w:val="none" w:sz="0" w:space="0" w:color="auto"/>
        <w:left w:val="none" w:sz="0" w:space="0" w:color="auto"/>
        <w:bottom w:val="none" w:sz="0" w:space="0" w:color="auto"/>
        <w:right w:val="none" w:sz="0" w:space="0" w:color="auto"/>
      </w:divBdr>
    </w:div>
    <w:div w:id="302584697">
      <w:bodyDiv w:val="1"/>
      <w:marLeft w:val="0"/>
      <w:marRight w:val="0"/>
      <w:marTop w:val="0"/>
      <w:marBottom w:val="0"/>
      <w:divBdr>
        <w:top w:val="none" w:sz="0" w:space="0" w:color="auto"/>
        <w:left w:val="none" w:sz="0" w:space="0" w:color="auto"/>
        <w:bottom w:val="none" w:sz="0" w:space="0" w:color="auto"/>
        <w:right w:val="none" w:sz="0" w:space="0" w:color="auto"/>
      </w:divBdr>
    </w:div>
    <w:div w:id="321392043">
      <w:bodyDiv w:val="1"/>
      <w:marLeft w:val="0"/>
      <w:marRight w:val="0"/>
      <w:marTop w:val="0"/>
      <w:marBottom w:val="0"/>
      <w:divBdr>
        <w:top w:val="none" w:sz="0" w:space="0" w:color="auto"/>
        <w:left w:val="none" w:sz="0" w:space="0" w:color="auto"/>
        <w:bottom w:val="none" w:sz="0" w:space="0" w:color="auto"/>
        <w:right w:val="none" w:sz="0" w:space="0" w:color="auto"/>
      </w:divBdr>
    </w:div>
    <w:div w:id="331415671">
      <w:bodyDiv w:val="1"/>
      <w:marLeft w:val="0"/>
      <w:marRight w:val="0"/>
      <w:marTop w:val="0"/>
      <w:marBottom w:val="0"/>
      <w:divBdr>
        <w:top w:val="none" w:sz="0" w:space="0" w:color="auto"/>
        <w:left w:val="none" w:sz="0" w:space="0" w:color="auto"/>
        <w:bottom w:val="none" w:sz="0" w:space="0" w:color="auto"/>
        <w:right w:val="none" w:sz="0" w:space="0" w:color="auto"/>
      </w:divBdr>
    </w:div>
    <w:div w:id="335572377">
      <w:bodyDiv w:val="1"/>
      <w:marLeft w:val="0"/>
      <w:marRight w:val="0"/>
      <w:marTop w:val="0"/>
      <w:marBottom w:val="0"/>
      <w:divBdr>
        <w:top w:val="none" w:sz="0" w:space="0" w:color="auto"/>
        <w:left w:val="none" w:sz="0" w:space="0" w:color="auto"/>
        <w:bottom w:val="none" w:sz="0" w:space="0" w:color="auto"/>
        <w:right w:val="none" w:sz="0" w:space="0" w:color="auto"/>
      </w:divBdr>
    </w:div>
    <w:div w:id="411123114">
      <w:bodyDiv w:val="1"/>
      <w:marLeft w:val="0"/>
      <w:marRight w:val="0"/>
      <w:marTop w:val="0"/>
      <w:marBottom w:val="0"/>
      <w:divBdr>
        <w:top w:val="none" w:sz="0" w:space="0" w:color="auto"/>
        <w:left w:val="none" w:sz="0" w:space="0" w:color="auto"/>
        <w:bottom w:val="none" w:sz="0" w:space="0" w:color="auto"/>
        <w:right w:val="none" w:sz="0" w:space="0" w:color="auto"/>
      </w:divBdr>
    </w:div>
    <w:div w:id="421872709">
      <w:bodyDiv w:val="1"/>
      <w:marLeft w:val="0"/>
      <w:marRight w:val="0"/>
      <w:marTop w:val="0"/>
      <w:marBottom w:val="0"/>
      <w:divBdr>
        <w:top w:val="none" w:sz="0" w:space="0" w:color="auto"/>
        <w:left w:val="none" w:sz="0" w:space="0" w:color="auto"/>
        <w:bottom w:val="none" w:sz="0" w:space="0" w:color="auto"/>
        <w:right w:val="none" w:sz="0" w:space="0" w:color="auto"/>
      </w:divBdr>
    </w:div>
    <w:div w:id="425922711">
      <w:bodyDiv w:val="1"/>
      <w:marLeft w:val="0"/>
      <w:marRight w:val="0"/>
      <w:marTop w:val="0"/>
      <w:marBottom w:val="0"/>
      <w:divBdr>
        <w:top w:val="none" w:sz="0" w:space="0" w:color="auto"/>
        <w:left w:val="none" w:sz="0" w:space="0" w:color="auto"/>
        <w:bottom w:val="none" w:sz="0" w:space="0" w:color="auto"/>
        <w:right w:val="none" w:sz="0" w:space="0" w:color="auto"/>
      </w:divBdr>
    </w:div>
    <w:div w:id="461928809">
      <w:bodyDiv w:val="1"/>
      <w:marLeft w:val="0"/>
      <w:marRight w:val="0"/>
      <w:marTop w:val="0"/>
      <w:marBottom w:val="0"/>
      <w:divBdr>
        <w:top w:val="none" w:sz="0" w:space="0" w:color="auto"/>
        <w:left w:val="none" w:sz="0" w:space="0" w:color="auto"/>
        <w:bottom w:val="none" w:sz="0" w:space="0" w:color="auto"/>
        <w:right w:val="none" w:sz="0" w:space="0" w:color="auto"/>
      </w:divBdr>
      <w:divsChild>
        <w:div w:id="819419797">
          <w:marLeft w:val="0"/>
          <w:marRight w:val="0"/>
          <w:marTop w:val="300"/>
          <w:marBottom w:val="0"/>
          <w:divBdr>
            <w:top w:val="none" w:sz="0" w:space="0" w:color="auto"/>
            <w:left w:val="none" w:sz="0" w:space="0" w:color="auto"/>
            <w:bottom w:val="none" w:sz="0" w:space="0" w:color="auto"/>
            <w:right w:val="none" w:sz="0" w:space="0" w:color="auto"/>
          </w:divBdr>
        </w:div>
      </w:divsChild>
    </w:div>
    <w:div w:id="468743989">
      <w:bodyDiv w:val="1"/>
      <w:marLeft w:val="0"/>
      <w:marRight w:val="0"/>
      <w:marTop w:val="0"/>
      <w:marBottom w:val="0"/>
      <w:divBdr>
        <w:top w:val="none" w:sz="0" w:space="0" w:color="auto"/>
        <w:left w:val="none" w:sz="0" w:space="0" w:color="auto"/>
        <w:bottom w:val="none" w:sz="0" w:space="0" w:color="auto"/>
        <w:right w:val="none" w:sz="0" w:space="0" w:color="auto"/>
      </w:divBdr>
    </w:div>
    <w:div w:id="470709959">
      <w:bodyDiv w:val="1"/>
      <w:marLeft w:val="0"/>
      <w:marRight w:val="0"/>
      <w:marTop w:val="0"/>
      <w:marBottom w:val="0"/>
      <w:divBdr>
        <w:top w:val="none" w:sz="0" w:space="0" w:color="auto"/>
        <w:left w:val="none" w:sz="0" w:space="0" w:color="auto"/>
        <w:bottom w:val="none" w:sz="0" w:space="0" w:color="auto"/>
        <w:right w:val="none" w:sz="0" w:space="0" w:color="auto"/>
      </w:divBdr>
    </w:div>
    <w:div w:id="476265029">
      <w:bodyDiv w:val="1"/>
      <w:marLeft w:val="0"/>
      <w:marRight w:val="0"/>
      <w:marTop w:val="0"/>
      <w:marBottom w:val="0"/>
      <w:divBdr>
        <w:top w:val="none" w:sz="0" w:space="0" w:color="auto"/>
        <w:left w:val="none" w:sz="0" w:space="0" w:color="auto"/>
        <w:bottom w:val="none" w:sz="0" w:space="0" w:color="auto"/>
        <w:right w:val="none" w:sz="0" w:space="0" w:color="auto"/>
      </w:divBdr>
    </w:div>
    <w:div w:id="490145031">
      <w:bodyDiv w:val="1"/>
      <w:marLeft w:val="0"/>
      <w:marRight w:val="0"/>
      <w:marTop w:val="0"/>
      <w:marBottom w:val="0"/>
      <w:divBdr>
        <w:top w:val="none" w:sz="0" w:space="0" w:color="auto"/>
        <w:left w:val="none" w:sz="0" w:space="0" w:color="auto"/>
        <w:bottom w:val="none" w:sz="0" w:space="0" w:color="auto"/>
        <w:right w:val="none" w:sz="0" w:space="0" w:color="auto"/>
      </w:divBdr>
    </w:div>
    <w:div w:id="495389010">
      <w:bodyDiv w:val="1"/>
      <w:marLeft w:val="0"/>
      <w:marRight w:val="0"/>
      <w:marTop w:val="0"/>
      <w:marBottom w:val="0"/>
      <w:divBdr>
        <w:top w:val="none" w:sz="0" w:space="0" w:color="auto"/>
        <w:left w:val="none" w:sz="0" w:space="0" w:color="auto"/>
        <w:bottom w:val="none" w:sz="0" w:space="0" w:color="auto"/>
        <w:right w:val="none" w:sz="0" w:space="0" w:color="auto"/>
      </w:divBdr>
    </w:div>
    <w:div w:id="499466057">
      <w:bodyDiv w:val="1"/>
      <w:marLeft w:val="0"/>
      <w:marRight w:val="0"/>
      <w:marTop w:val="0"/>
      <w:marBottom w:val="0"/>
      <w:divBdr>
        <w:top w:val="none" w:sz="0" w:space="0" w:color="auto"/>
        <w:left w:val="none" w:sz="0" w:space="0" w:color="auto"/>
        <w:bottom w:val="none" w:sz="0" w:space="0" w:color="auto"/>
        <w:right w:val="none" w:sz="0" w:space="0" w:color="auto"/>
      </w:divBdr>
    </w:div>
    <w:div w:id="500314663">
      <w:bodyDiv w:val="1"/>
      <w:marLeft w:val="0"/>
      <w:marRight w:val="0"/>
      <w:marTop w:val="0"/>
      <w:marBottom w:val="0"/>
      <w:divBdr>
        <w:top w:val="none" w:sz="0" w:space="0" w:color="auto"/>
        <w:left w:val="none" w:sz="0" w:space="0" w:color="auto"/>
        <w:bottom w:val="none" w:sz="0" w:space="0" w:color="auto"/>
        <w:right w:val="none" w:sz="0" w:space="0" w:color="auto"/>
      </w:divBdr>
    </w:div>
    <w:div w:id="513687415">
      <w:bodyDiv w:val="1"/>
      <w:marLeft w:val="0"/>
      <w:marRight w:val="0"/>
      <w:marTop w:val="0"/>
      <w:marBottom w:val="0"/>
      <w:divBdr>
        <w:top w:val="none" w:sz="0" w:space="0" w:color="auto"/>
        <w:left w:val="none" w:sz="0" w:space="0" w:color="auto"/>
        <w:bottom w:val="none" w:sz="0" w:space="0" w:color="auto"/>
        <w:right w:val="none" w:sz="0" w:space="0" w:color="auto"/>
      </w:divBdr>
    </w:div>
    <w:div w:id="517086865">
      <w:bodyDiv w:val="1"/>
      <w:marLeft w:val="0"/>
      <w:marRight w:val="0"/>
      <w:marTop w:val="0"/>
      <w:marBottom w:val="0"/>
      <w:divBdr>
        <w:top w:val="none" w:sz="0" w:space="0" w:color="auto"/>
        <w:left w:val="none" w:sz="0" w:space="0" w:color="auto"/>
        <w:bottom w:val="none" w:sz="0" w:space="0" w:color="auto"/>
        <w:right w:val="none" w:sz="0" w:space="0" w:color="auto"/>
      </w:divBdr>
    </w:div>
    <w:div w:id="530847627">
      <w:bodyDiv w:val="1"/>
      <w:marLeft w:val="0"/>
      <w:marRight w:val="0"/>
      <w:marTop w:val="0"/>
      <w:marBottom w:val="0"/>
      <w:divBdr>
        <w:top w:val="none" w:sz="0" w:space="0" w:color="auto"/>
        <w:left w:val="none" w:sz="0" w:space="0" w:color="auto"/>
        <w:bottom w:val="none" w:sz="0" w:space="0" w:color="auto"/>
        <w:right w:val="none" w:sz="0" w:space="0" w:color="auto"/>
      </w:divBdr>
    </w:div>
    <w:div w:id="545412045">
      <w:bodyDiv w:val="1"/>
      <w:marLeft w:val="0"/>
      <w:marRight w:val="0"/>
      <w:marTop w:val="0"/>
      <w:marBottom w:val="0"/>
      <w:divBdr>
        <w:top w:val="none" w:sz="0" w:space="0" w:color="auto"/>
        <w:left w:val="none" w:sz="0" w:space="0" w:color="auto"/>
        <w:bottom w:val="none" w:sz="0" w:space="0" w:color="auto"/>
        <w:right w:val="none" w:sz="0" w:space="0" w:color="auto"/>
      </w:divBdr>
    </w:div>
    <w:div w:id="547641452">
      <w:bodyDiv w:val="1"/>
      <w:marLeft w:val="0"/>
      <w:marRight w:val="0"/>
      <w:marTop w:val="0"/>
      <w:marBottom w:val="0"/>
      <w:divBdr>
        <w:top w:val="none" w:sz="0" w:space="0" w:color="auto"/>
        <w:left w:val="none" w:sz="0" w:space="0" w:color="auto"/>
        <w:bottom w:val="none" w:sz="0" w:space="0" w:color="auto"/>
        <w:right w:val="none" w:sz="0" w:space="0" w:color="auto"/>
      </w:divBdr>
    </w:div>
    <w:div w:id="555895630">
      <w:bodyDiv w:val="1"/>
      <w:marLeft w:val="0"/>
      <w:marRight w:val="0"/>
      <w:marTop w:val="0"/>
      <w:marBottom w:val="0"/>
      <w:divBdr>
        <w:top w:val="none" w:sz="0" w:space="0" w:color="auto"/>
        <w:left w:val="none" w:sz="0" w:space="0" w:color="auto"/>
        <w:bottom w:val="none" w:sz="0" w:space="0" w:color="auto"/>
        <w:right w:val="none" w:sz="0" w:space="0" w:color="auto"/>
      </w:divBdr>
    </w:div>
    <w:div w:id="575869730">
      <w:bodyDiv w:val="1"/>
      <w:marLeft w:val="0"/>
      <w:marRight w:val="0"/>
      <w:marTop w:val="0"/>
      <w:marBottom w:val="0"/>
      <w:divBdr>
        <w:top w:val="none" w:sz="0" w:space="0" w:color="auto"/>
        <w:left w:val="none" w:sz="0" w:space="0" w:color="auto"/>
        <w:bottom w:val="none" w:sz="0" w:space="0" w:color="auto"/>
        <w:right w:val="none" w:sz="0" w:space="0" w:color="auto"/>
      </w:divBdr>
    </w:div>
    <w:div w:id="585959882">
      <w:bodyDiv w:val="1"/>
      <w:marLeft w:val="0"/>
      <w:marRight w:val="0"/>
      <w:marTop w:val="0"/>
      <w:marBottom w:val="0"/>
      <w:divBdr>
        <w:top w:val="none" w:sz="0" w:space="0" w:color="auto"/>
        <w:left w:val="none" w:sz="0" w:space="0" w:color="auto"/>
        <w:bottom w:val="none" w:sz="0" w:space="0" w:color="auto"/>
        <w:right w:val="none" w:sz="0" w:space="0" w:color="auto"/>
      </w:divBdr>
    </w:div>
    <w:div w:id="593175273">
      <w:bodyDiv w:val="1"/>
      <w:marLeft w:val="0"/>
      <w:marRight w:val="0"/>
      <w:marTop w:val="0"/>
      <w:marBottom w:val="0"/>
      <w:divBdr>
        <w:top w:val="none" w:sz="0" w:space="0" w:color="auto"/>
        <w:left w:val="none" w:sz="0" w:space="0" w:color="auto"/>
        <w:bottom w:val="none" w:sz="0" w:space="0" w:color="auto"/>
        <w:right w:val="none" w:sz="0" w:space="0" w:color="auto"/>
      </w:divBdr>
    </w:div>
    <w:div w:id="610207699">
      <w:bodyDiv w:val="1"/>
      <w:marLeft w:val="0"/>
      <w:marRight w:val="0"/>
      <w:marTop w:val="0"/>
      <w:marBottom w:val="0"/>
      <w:divBdr>
        <w:top w:val="none" w:sz="0" w:space="0" w:color="auto"/>
        <w:left w:val="none" w:sz="0" w:space="0" w:color="auto"/>
        <w:bottom w:val="none" w:sz="0" w:space="0" w:color="auto"/>
        <w:right w:val="none" w:sz="0" w:space="0" w:color="auto"/>
      </w:divBdr>
    </w:div>
    <w:div w:id="610862882">
      <w:bodyDiv w:val="1"/>
      <w:marLeft w:val="0"/>
      <w:marRight w:val="0"/>
      <w:marTop w:val="0"/>
      <w:marBottom w:val="0"/>
      <w:divBdr>
        <w:top w:val="none" w:sz="0" w:space="0" w:color="auto"/>
        <w:left w:val="none" w:sz="0" w:space="0" w:color="auto"/>
        <w:bottom w:val="none" w:sz="0" w:space="0" w:color="auto"/>
        <w:right w:val="none" w:sz="0" w:space="0" w:color="auto"/>
      </w:divBdr>
    </w:div>
    <w:div w:id="615328631">
      <w:bodyDiv w:val="1"/>
      <w:marLeft w:val="0"/>
      <w:marRight w:val="0"/>
      <w:marTop w:val="0"/>
      <w:marBottom w:val="0"/>
      <w:divBdr>
        <w:top w:val="none" w:sz="0" w:space="0" w:color="auto"/>
        <w:left w:val="none" w:sz="0" w:space="0" w:color="auto"/>
        <w:bottom w:val="none" w:sz="0" w:space="0" w:color="auto"/>
        <w:right w:val="none" w:sz="0" w:space="0" w:color="auto"/>
      </w:divBdr>
    </w:div>
    <w:div w:id="623854011">
      <w:bodyDiv w:val="1"/>
      <w:marLeft w:val="0"/>
      <w:marRight w:val="0"/>
      <w:marTop w:val="0"/>
      <w:marBottom w:val="0"/>
      <w:divBdr>
        <w:top w:val="none" w:sz="0" w:space="0" w:color="auto"/>
        <w:left w:val="none" w:sz="0" w:space="0" w:color="auto"/>
        <w:bottom w:val="none" w:sz="0" w:space="0" w:color="auto"/>
        <w:right w:val="none" w:sz="0" w:space="0" w:color="auto"/>
      </w:divBdr>
    </w:div>
    <w:div w:id="631785263">
      <w:bodyDiv w:val="1"/>
      <w:marLeft w:val="0"/>
      <w:marRight w:val="0"/>
      <w:marTop w:val="0"/>
      <w:marBottom w:val="0"/>
      <w:divBdr>
        <w:top w:val="none" w:sz="0" w:space="0" w:color="auto"/>
        <w:left w:val="none" w:sz="0" w:space="0" w:color="auto"/>
        <w:bottom w:val="none" w:sz="0" w:space="0" w:color="auto"/>
        <w:right w:val="none" w:sz="0" w:space="0" w:color="auto"/>
      </w:divBdr>
    </w:div>
    <w:div w:id="632439845">
      <w:bodyDiv w:val="1"/>
      <w:marLeft w:val="0"/>
      <w:marRight w:val="0"/>
      <w:marTop w:val="0"/>
      <w:marBottom w:val="0"/>
      <w:divBdr>
        <w:top w:val="none" w:sz="0" w:space="0" w:color="auto"/>
        <w:left w:val="none" w:sz="0" w:space="0" w:color="auto"/>
        <w:bottom w:val="none" w:sz="0" w:space="0" w:color="auto"/>
        <w:right w:val="none" w:sz="0" w:space="0" w:color="auto"/>
      </w:divBdr>
    </w:div>
    <w:div w:id="649136332">
      <w:bodyDiv w:val="1"/>
      <w:marLeft w:val="0"/>
      <w:marRight w:val="0"/>
      <w:marTop w:val="0"/>
      <w:marBottom w:val="0"/>
      <w:divBdr>
        <w:top w:val="none" w:sz="0" w:space="0" w:color="auto"/>
        <w:left w:val="none" w:sz="0" w:space="0" w:color="auto"/>
        <w:bottom w:val="none" w:sz="0" w:space="0" w:color="auto"/>
        <w:right w:val="none" w:sz="0" w:space="0" w:color="auto"/>
      </w:divBdr>
    </w:div>
    <w:div w:id="661660570">
      <w:bodyDiv w:val="1"/>
      <w:marLeft w:val="0"/>
      <w:marRight w:val="0"/>
      <w:marTop w:val="0"/>
      <w:marBottom w:val="0"/>
      <w:divBdr>
        <w:top w:val="none" w:sz="0" w:space="0" w:color="auto"/>
        <w:left w:val="none" w:sz="0" w:space="0" w:color="auto"/>
        <w:bottom w:val="none" w:sz="0" w:space="0" w:color="auto"/>
        <w:right w:val="none" w:sz="0" w:space="0" w:color="auto"/>
      </w:divBdr>
    </w:div>
    <w:div w:id="671418023">
      <w:bodyDiv w:val="1"/>
      <w:marLeft w:val="0"/>
      <w:marRight w:val="0"/>
      <w:marTop w:val="0"/>
      <w:marBottom w:val="0"/>
      <w:divBdr>
        <w:top w:val="none" w:sz="0" w:space="0" w:color="auto"/>
        <w:left w:val="none" w:sz="0" w:space="0" w:color="auto"/>
        <w:bottom w:val="none" w:sz="0" w:space="0" w:color="auto"/>
        <w:right w:val="none" w:sz="0" w:space="0" w:color="auto"/>
      </w:divBdr>
    </w:div>
    <w:div w:id="671875274">
      <w:bodyDiv w:val="1"/>
      <w:marLeft w:val="0"/>
      <w:marRight w:val="0"/>
      <w:marTop w:val="0"/>
      <w:marBottom w:val="0"/>
      <w:divBdr>
        <w:top w:val="none" w:sz="0" w:space="0" w:color="auto"/>
        <w:left w:val="none" w:sz="0" w:space="0" w:color="auto"/>
        <w:bottom w:val="none" w:sz="0" w:space="0" w:color="auto"/>
        <w:right w:val="none" w:sz="0" w:space="0" w:color="auto"/>
      </w:divBdr>
    </w:div>
    <w:div w:id="692268754">
      <w:bodyDiv w:val="1"/>
      <w:marLeft w:val="0"/>
      <w:marRight w:val="0"/>
      <w:marTop w:val="0"/>
      <w:marBottom w:val="0"/>
      <w:divBdr>
        <w:top w:val="none" w:sz="0" w:space="0" w:color="auto"/>
        <w:left w:val="none" w:sz="0" w:space="0" w:color="auto"/>
        <w:bottom w:val="none" w:sz="0" w:space="0" w:color="auto"/>
        <w:right w:val="none" w:sz="0" w:space="0" w:color="auto"/>
      </w:divBdr>
    </w:div>
    <w:div w:id="694379995">
      <w:bodyDiv w:val="1"/>
      <w:marLeft w:val="0"/>
      <w:marRight w:val="0"/>
      <w:marTop w:val="0"/>
      <w:marBottom w:val="0"/>
      <w:divBdr>
        <w:top w:val="none" w:sz="0" w:space="0" w:color="auto"/>
        <w:left w:val="none" w:sz="0" w:space="0" w:color="auto"/>
        <w:bottom w:val="none" w:sz="0" w:space="0" w:color="auto"/>
        <w:right w:val="none" w:sz="0" w:space="0" w:color="auto"/>
      </w:divBdr>
    </w:div>
    <w:div w:id="709961203">
      <w:bodyDiv w:val="1"/>
      <w:marLeft w:val="0"/>
      <w:marRight w:val="0"/>
      <w:marTop w:val="0"/>
      <w:marBottom w:val="0"/>
      <w:divBdr>
        <w:top w:val="none" w:sz="0" w:space="0" w:color="auto"/>
        <w:left w:val="none" w:sz="0" w:space="0" w:color="auto"/>
        <w:bottom w:val="none" w:sz="0" w:space="0" w:color="auto"/>
        <w:right w:val="none" w:sz="0" w:space="0" w:color="auto"/>
      </w:divBdr>
    </w:div>
    <w:div w:id="710422550">
      <w:bodyDiv w:val="1"/>
      <w:marLeft w:val="0"/>
      <w:marRight w:val="0"/>
      <w:marTop w:val="0"/>
      <w:marBottom w:val="0"/>
      <w:divBdr>
        <w:top w:val="none" w:sz="0" w:space="0" w:color="auto"/>
        <w:left w:val="none" w:sz="0" w:space="0" w:color="auto"/>
        <w:bottom w:val="none" w:sz="0" w:space="0" w:color="auto"/>
        <w:right w:val="none" w:sz="0" w:space="0" w:color="auto"/>
      </w:divBdr>
    </w:div>
    <w:div w:id="719982420">
      <w:bodyDiv w:val="1"/>
      <w:marLeft w:val="0"/>
      <w:marRight w:val="0"/>
      <w:marTop w:val="0"/>
      <w:marBottom w:val="0"/>
      <w:divBdr>
        <w:top w:val="none" w:sz="0" w:space="0" w:color="auto"/>
        <w:left w:val="none" w:sz="0" w:space="0" w:color="auto"/>
        <w:bottom w:val="none" w:sz="0" w:space="0" w:color="auto"/>
        <w:right w:val="none" w:sz="0" w:space="0" w:color="auto"/>
      </w:divBdr>
    </w:div>
    <w:div w:id="742794964">
      <w:bodyDiv w:val="1"/>
      <w:marLeft w:val="0"/>
      <w:marRight w:val="0"/>
      <w:marTop w:val="0"/>
      <w:marBottom w:val="0"/>
      <w:divBdr>
        <w:top w:val="none" w:sz="0" w:space="0" w:color="auto"/>
        <w:left w:val="none" w:sz="0" w:space="0" w:color="auto"/>
        <w:bottom w:val="none" w:sz="0" w:space="0" w:color="auto"/>
        <w:right w:val="none" w:sz="0" w:space="0" w:color="auto"/>
      </w:divBdr>
    </w:div>
    <w:div w:id="744498237">
      <w:bodyDiv w:val="1"/>
      <w:marLeft w:val="0"/>
      <w:marRight w:val="0"/>
      <w:marTop w:val="0"/>
      <w:marBottom w:val="0"/>
      <w:divBdr>
        <w:top w:val="none" w:sz="0" w:space="0" w:color="auto"/>
        <w:left w:val="none" w:sz="0" w:space="0" w:color="auto"/>
        <w:bottom w:val="none" w:sz="0" w:space="0" w:color="auto"/>
        <w:right w:val="none" w:sz="0" w:space="0" w:color="auto"/>
      </w:divBdr>
    </w:div>
    <w:div w:id="746461125">
      <w:bodyDiv w:val="1"/>
      <w:marLeft w:val="0"/>
      <w:marRight w:val="0"/>
      <w:marTop w:val="0"/>
      <w:marBottom w:val="0"/>
      <w:divBdr>
        <w:top w:val="none" w:sz="0" w:space="0" w:color="auto"/>
        <w:left w:val="none" w:sz="0" w:space="0" w:color="auto"/>
        <w:bottom w:val="none" w:sz="0" w:space="0" w:color="auto"/>
        <w:right w:val="none" w:sz="0" w:space="0" w:color="auto"/>
      </w:divBdr>
    </w:div>
    <w:div w:id="748232450">
      <w:bodyDiv w:val="1"/>
      <w:marLeft w:val="0"/>
      <w:marRight w:val="0"/>
      <w:marTop w:val="0"/>
      <w:marBottom w:val="0"/>
      <w:divBdr>
        <w:top w:val="none" w:sz="0" w:space="0" w:color="auto"/>
        <w:left w:val="none" w:sz="0" w:space="0" w:color="auto"/>
        <w:bottom w:val="none" w:sz="0" w:space="0" w:color="auto"/>
        <w:right w:val="none" w:sz="0" w:space="0" w:color="auto"/>
      </w:divBdr>
    </w:div>
    <w:div w:id="751854717">
      <w:bodyDiv w:val="1"/>
      <w:marLeft w:val="0"/>
      <w:marRight w:val="0"/>
      <w:marTop w:val="0"/>
      <w:marBottom w:val="0"/>
      <w:divBdr>
        <w:top w:val="none" w:sz="0" w:space="0" w:color="auto"/>
        <w:left w:val="none" w:sz="0" w:space="0" w:color="auto"/>
        <w:bottom w:val="none" w:sz="0" w:space="0" w:color="auto"/>
        <w:right w:val="none" w:sz="0" w:space="0" w:color="auto"/>
      </w:divBdr>
    </w:div>
    <w:div w:id="752629454">
      <w:bodyDiv w:val="1"/>
      <w:marLeft w:val="0"/>
      <w:marRight w:val="0"/>
      <w:marTop w:val="0"/>
      <w:marBottom w:val="0"/>
      <w:divBdr>
        <w:top w:val="none" w:sz="0" w:space="0" w:color="auto"/>
        <w:left w:val="none" w:sz="0" w:space="0" w:color="auto"/>
        <w:bottom w:val="none" w:sz="0" w:space="0" w:color="auto"/>
        <w:right w:val="none" w:sz="0" w:space="0" w:color="auto"/>
      </w:divBdr>
    </w:div>
    <w:div w:id="763837672">
      <w:bodyDiv w:val="1"/>
      <w:marLeft w:val="0"/>
      <w:marRight w:val="0"/>
      <w:marTop w:val="0"/>
      <w:marBottom w:val="0"/>
      <w:divBdr>
        <w:top w:val="none" w:sz="0" w:space="0" w:color="auto"/>
        <w:left w:val="none" w:sz="0" w:space="0" w:color="auto"/>
        <w:bottom w:val="none" w:sz="0" w:space="0" w:color="auto"/>
        <w:right w:val="none" w:sz="0" w:space="0" w:color="auto"/>
      </w:divBdr>
    </w:div>
    <w:div w:id="806432702">
      <w:bodyDiv w:val="1"/>
      <w:marLeft w:val="0"/>
      <w:marRight w:val="0"/>
      <w:marTop w:val="0"/>
      <w:marBottom w:val="0"/>
      <w:divBdr>
        <w:top w:val="none" w:sz="0" w:space="0" w:color="auto"/>
        <w:left w:val="none" w:sz="0" w:space="0" w:color="auto"/>
        <w:bottom w:val="none" w:sz="0" w:space="0" w:color="auto"/>
        <w:right w:val="none" w:sz="0" w:space="0" w:color="auto"/>
      </w:divBdr>
    </w:div>
    <w:div w:id="807819110">
      <w:bodyDiv w:val="1"/>
      <w:marLeft w:val="0"/>
      <w:marRight w:val="0"/>
      <w:marTop w:val="0"/>
      <w:marBottom w:val="0"/>
      <w:divBdr>
        <w:top w:val="none" w:sz="0" w:space="0" w:color="auto"/>
        <w:left w:val="none" w:sz="0" w:space="0" w:color="auto"/>
        <w:bottom w:val="none" w:sz="0" w:space="0" w:color="auto"/>
        <w:right w:val="none" w:sz="0" w:space="0" w:color="auto"/>
      </w:divBdr>
    </w:div>
    <w:div w:id="823744597">
      <w:bodyDiv w:val="1"/>
      <w:marLeft w:val="0"/>
      <w:marRight w:val="0"/>
      <w:marTop w:val="0"/>
      <w:marBottom w:val="0"/>
      <w:divBdr>
        <w:top w:val="none" w:sz="0" w:space="0" w:color="auto"/>
        <w:left w:val="none" w:sz="0" w:space="0" w:color="auto"/>
        <w:bottom w:val="none" w:sz="0" w:space="0" w:color="auto"/>
        <w:right w:val="none" w:sz="0" w:space="0" w:color="auto"/>
      </w:divBdr>
    </w:div>
    <w:div w:id="826357274">
      <w:bodyDiv w:val="1"/>
      <w:marLeft w:val="0"/>
      <w:marRight w:val="0"/>
      <w:marTop w:val="0"/>
      <w:marBottom w:val="0"/>
      <w:divBdr>
        <w:top w:val="none" w:sz="0" w:space="0" w:color="auto"/>
        <w:left w:val="none" w:sz="0" w:space="0" w:color="auto"/>
        <w:bottom w:val="none" w:sz="0" w:space="0" w:color="auto"/>
        <w:right w:val="none" w:sz="0" w:space="0" w:color="auto"/>
      </w:divBdr>
    </w:div>
    <w:div w:id="828591817">
      <w:bodyDiv w:val="1"/>
      <w:marLeft w:val="0"/>
      <w:marRight w:val="0"/>
      <w:marTop w:val="0"/>
      <w:marBottom w:val="0"/>
      <w:divBdr>
        <w:top w:val="none" w:sz="0" w:space="0" w:color="auto"/>
        <w:left w:val="none" w:sz="0" w:space="0" w:color="auto"/>
        <w:bottom w:val="none" w:sz="0" w:space="0" w:color="auto"/>
        <w:right w:val="none" w:sz="0" w:space="0" w:color="auto"/>
      </w:divBdr>
    </w:div>
    <w:div w:id="842744274">
      <w:bodyDiv w:val="1"/>
      <w:marLeft w:val="0"/>
      <w:marRight w:val="0"/>
      <w:marTop w:val="0"/>
      <w:marBottom w:val="0"/>
      <w:divBdr>
        <w:top w:val="none" w:sz="0" w:space="0" w:color="auto"/>
        <w:left w:val="none" w:sz="0" w:space="0" w:color="auto"/>
        <w:bottom w:val="none" w:sz="0" w:space="0" w:color="auto"/>
        <w:right w:val="none" w:sz="0" w:space="0" w:color="auto"/>
      </w:divBdr>
    </w:div>
    <w:div w:id="858664478">
      <w:bodyDiv w:val="1"/>
      <w:marLeft w:val="0"/>
      <w:marRight w:val="0"/>
      <w:marTop w:val="0"/>
      <w:marBottom w:val="0"/>
      <w:divBdr>
        <w:top w:val="none" w:sz="0" w:space="0" w:color="auto"/>
        <w:left w:val="none" w:sz="0" w:space="0" w:color="auto"/>
        <w:bottom w:val="none" w:sz="0" w:space="0" w:color="auto"/>
        <w:right w:val="none" w:sz="0" w:space="0" w:color="auto"/>
      </w:divBdr>
    </w:div>
    <w:div w:id="859590898">
      <w:bodyDiv w:val="1"/>
      <w:marLeft w:val="0"/>
      <w:marRight w:val="0"/>
      <w:marTop w:val="0"/>
      <w:marBottom w:val="0"/>
      <w:divBdr>
        <w:top w:val="none" w:sz="0" w:space="0" w:color="auto"/>
        <w:left w:val="none" w:sz="0" w:space="0" w:color="auto"/>
        <w:bottom w:val="none" w:sz="0" w:space="0" w:color="auto"/>
        <w:right w:val="none" w:sz="0" w:space="0" w:color="auto"/>
      </w:divBdr>
    </w:div>
    <w:div w:id="859706946">
      <w:bodyDiv w:val="1"/>
      <w:marLeft w:val="0"/>
      <w:marRight w:val="0"/>
      <w:marTop w:val="0"/>
      <w:marBottom w:val="0"/>
      <w:divBdr>
        <w:top w:val="none" w:sz="0" w:space="0" w:color="auto"/>
        <w:left w:val="none" w:sz="0" w:space="0" w:color="auto"/>
        <w:bottom w:val="none" w:sz="0" w:space="0" w:color="auto"/>
        <w:right w:val="none" w:sz="0" w:space="0" w:color="auto"/>
      </w:divBdr>
    </w:div>
    <w:div w:id="870529450">
      <w:bodyDiv w:val="1"/>
      <w:marLeft w:val="0"/>
      <w:marRight w:val="0"/>
      <w:marTop w:val="0"/>
      <w:marBottom w:val="0"/>
      <w:divBdr>
        <w:top w:val="none" w:sz="0" w:space="0" w:color="auto"/>
        <w:left w:val="none" w:sz="0" w:space="0" w:color="auto"/>
        <w:bottom w:val="none" w:sz="0" w:space="0" w:color="auto"/>
        <w:right w:val="none" w:sz="0" w:space="0" w:color="auto"/>
      </w:divBdr>
    </w:div>
    <w:div w:id="875045513">
      <w:bodyDiv w:val="1"/>
      <w:marLeft w:val="0"/>
      <w:marRight w:val="0"/>
      <w:marTop w:val="0"/>
      <w:marBottom w:val="0"/>
      <w:divBdr>
        <w:top w:val="none" w:sz="0" w:space="0" w:color="auto"/>
        <w:left w:val="none" w:sz="0" w:space="0" w:color="auto"/>
        <w:bottom w:val="none" w:sz="0" w:space="0" w:color="auto"/>
        <w:right w:val="none" w:sz="0" w:space="0" w:color="auto"/>
      </w:divBdr>
    </w:div>
    <w:div w:id="883953688">
      <w:bodyDiv w:val="1"/>
      <w:marLeft w:val="0"/>
      <w:marRight w:val="0"/>
      <w:marTop w:val="0"/>
      <w:marBottom w:val="0"/>
      <w:divBdr>
        <w:top w:val="none" w:sz="0" w:space="0" w:color="auto"/>
        <w:left w:val="none" w:sz="0" w:space="0" w:color="auto"/>
        <w:bottom w:val="none" w:sz="0" w:space="0" w:color="auto"/>
        <w:right w:val="none" w:sz="0" w:space="0" w:color="auto"/>
      </w:divBdr>
    </w:div>
    <w:div w:id="890115011">
      <w:bodyDiv w:val="1"/>
      <w:marLeft w:val="0"/>
      <w:marRight w:val="0"/>
      <w:marTop w:val="0"/>
      <w:marBottom w:val="0"/>
      <w:divBdr>
        <w:top w:val="none" w:sz="0" w:space="0" w:color="auto"/>
        <w:left w:val="none" w:sz="0" w:space="0" w:color="auto"/>
        <w:bottom w:val="none" w:sz="0" w:space="0" w:color="auto"/>
        <w:right w:val="none" w:sz="0" w:space="0" w:color="auto"/>
      </w:divBdr>
    </w:div>
    <w:div w:id="923957217">
      <w:bodyDiv w:val="1"/>
      <w:marLeft w:val="0"/>
      <w:marRight w:val="0"/>
      <w:marTop w:val="0"/>
      <w:marBottom w:val="0"/>
      <w:divBdr>
        <w:top w:val="none" w:sz="0" w:space="0" w:color="auto"/>
        <w:left w:val="none" w:sz="0" w:space="0" w:color="auto"/>
        <w:bottom w:val="none" w:sz="0" w:space="0" w:color="auto"/>
        <w:right w:val="none" w:sz="0" w:space="0" w:color="auto"/>
      </w:divBdr>
    </w:div>
    <w:div w:id="944193779">
      <w:bodyDiv w:val="1"/>
      <w:marLeft w:val="0"/>
      <w:marRight w:val="0"/>
      <w:marTop w:val="0"/>
      <w:marBottom w:val="0"/>
      <w:divBdr>
        <w:top w:val="none" w:sz="0" w:space="0" w:color="auto"/>
        <w:left w:val="none" w:sz="0" w:space="0" w:color="auto"/>
        <w:bottom w:val="none" w:sz="0" w:space="0" w:color="auto"/>
        <w:right w:val="none" w:sz="0" w:space="0" w:color="auto"/>
      </w:divBdr>
    </w:div>
    <w:div w:id="953098448">
      <w:bodyDiv w:val="1"/>
      <w:marLeft w:val="0"/>
      <w:marRight w:val="0"/>
      <w:marTop w:val="0"/>
      <w:marBottom w:val="0"/>
      <w:divBdr>
        <w:top w:val="none" w:sz="0" w:space="0" w:color="auto"/>
        <w:left w:val="none" w:sz="0" w:space="0" w:color="auto"/>
        <w:bottom w:val="none" w:sz="0" w:space="0" w:color="auto"/>
        <w:right w:val="none" w:sz="0" w:space="0" w:color="auto"/>
      </w:divBdr>
    </w:div>
    <w:div w:id="967587408">
      <w:bodyDiv w:val="1"/>
      <w:marLeft w:val="0"/>
      <w:marRight w:val="0"/>
      <w:marTop w:val="0"/>
      <w:marBottom w:val="0"/>
      <w:divBdr>
        <w:top w:val="none" w:sz="0" w:space="0" w:color="auto"/>
        <w:left w:val="none" w:sz="0" w:space="0" w:color="auto"/>
        <w:bottom w:val="none" w:sz="0" w:space="0" w:color="auto"/>
        <w:right w:val="none" w:sz="0" w:space="0" w:color="auto"/>
      </w:divBdr>
    </w:div>
    <w:div w:id="975378080">
      <w:bodyDiv w:val="1"/>
      <w:marLeft w:val="0"/>
      <w:marRight w:val="0"/>
      <w:marTop w:val="0"/>
      <w:marBottom w:val="0"/>
      <w:divBdr>
        <w:top w:val="none" w:sz="0" w:space="0" w:color="auto"/>
        <w:left w:val="none" w:sz="0" w:space="0" w:color="auto"/>
        <w:bottom w:val="none" w:sz="0" w:space="0" w:color="auto"/>
        <w:right w:val="none" w:sz="0" w:space="0" w:color="auto"/>
      </w:divBdr>
      <w:divsChild>
        <w:div w:id="860584107">
          <w:marLeft w:val="0"/>
          <w:marRight w:val="0"/>
          <w:marTop w:val="0"/>
          <w:marBottom w:val="0"/>
          <w:divBdr>
            <w:top w:val="none" w:sz="0" w:space="0" w:color="auto"/>
            <w:left w:val="none" w:sz="0" w:space="0" w:color="auto"/>
            <w:bottom w:val="none" w:sz="0" w:space="0" w:color="auto"/>
            <w:right w:val="none" w:sz="0" w:space="0" w:color="auto"/>
          </w:divBdr>
          <w:divsChild>
            <w:div w:id="1505440091">
              <w:marLeft w:val="0"/>
              <w:marRight w:val="0"/>
              <w:marTop w:val="0"/>
              <w:marBottom w:val="0"/>
              <w:divBdr>
                <w:top w:val="none" w:sz="0" w:space="0" w:color="auto"/>
                <w:left w:val="none" w:sz="0" w:space="0" w:color="auto"/>
                <w:bottom w:val="none" w:sz="0" w:space="0" w:color="auto"/>
                <w:right w:val="none" w:sz="0" w:space="0" w:color="auto"/>
              </w:divBdr>
              <w:divsChild>
                <w:div w:id="145099739">
                  <w:marLeft w:val="0"/>
                  <w:marRight w:val="0"/>
                  <w:marTop w:val="0"/>
                  <w:marBottom w:val="0"/>
                  <w:divBdr>
                    <w:top w:val="none" w:sz="0" w:space="0" w:color="auto"/>
                    <w:left w:val="none" w:sz="0" w:space="0" w:color="auto"/>
                    <w:bottom w:val="none" w:sz="0" w:space="0" w:color="auto"/>
                    <w:right w:val="none" w:sz="0" w:space="0" w:color="auto"/>
                  </w:divBdr>
                </w:div>
                <w:div w:id="2043312744">
                  <w:marLeft w:val="0"/>
                  <w:marRight w:val="0"/>
                  <w:marTop w:val="0"/>
                  <w:marBottom w:val="0"/>
                  <w:divBdr>
                    <w:top w:val="none" w:sz="0" w:space="0" w:color="auto"/>
                    <w:left w:val="none" w:sz="0" w:space="0" w:color="auto"/>
                    <w:bottom w:val="none" w:sz="0" w:space="0" w:color="auto"/>
                    <w:right w:val="none" w:sz="0" w:space="0" w:color="auto"/>
                  </w:divBdr>
                </w:div>
              </w:divsChild>
            </w:div>
            <w:div w:id="2138989129">
              <w:marLeft w:val="0"/>
              <w:marRight w:val="0"/>
              <w:marTop w:val="0"/>
              <w:marBottom w:val="0"/>
              <w:divBdr>
                <w:top w:val="none" w:sz="0" w:space="0" w:color="auto"/>
                <w:left w:val="none" w:sz="0" w:space="0" w:color="auto"/>
                <w:bottom w:val="none" w:sz="0" w:space="0" w:color="auto"/>
                <w:right w:val="none" w:sz="0" w:space="0" w:color="auto"/>
              </w:divBdr>
            </w:div>
          </w:divsChild>
        </w:div>
        <w:div w:id="1833718294">
          <w:marLeft w:val="0"/>
          <w:marRight w:val="0"/>
          <w:marTop w:val="0"/>
          <w:marBottom w:val="0"/>
          <w:divBdr>
            <w:top w:val="none" w:sz="0" w:space="0" w:color="auto"/>
            <w:left w:val="none" w:sz="0" w:space="0" w:color="auto"/>
            <w:bottom w:val="none" w:sz="0" w:space="0" w:color="auto"/>
            <w:right w:val="none" w:sz="0" w:space="0" w:color="auto"/>
          </w:divBdr>
          <w:divsChild>
            <w:div w:id="1460567064">
              <w:marLeft w:val="0"/>
              <w:marRight w:val="0"/>
              <w:marTop w:val="0"/>
              <w:marBottom w:val="0"/>
              <w:divBdr>
                <w:top w:val="none" w:sz="0" w:space="0" w:color="auto"/>
                <w:left w:val="none" w:sz="0" w:space="0" w:color="auto"/>
                <w:bottom w:val="none" w:sz="0" w:space="0" w:color="auto"/>
                <w:right w:val="none" w:sz="0" w:space="0" w:color="auto"/>
              </w:divBdr>
            </w:div>
            <w:div w:id="18078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63102">
      <w:bodyDiv w:val="1"/>
      <w:marLeft w:val="0"/>
      <w:marRight w:val="0"/>
      <w:marTop w:val="0"/>
      <w:marBottom w:val="0"/>
      <w:divBdr>
        <w:top w:val="none" w:sz="0" w:space="0" w:color="auto"/>
        <w:left w:val="none" w:sz="0" w:space="0" w:color="auto"/>
        <w:bottom w:val="none" w:sz="0" w:space="0" w:color="auto"/>
        <w:right w:val="none" w:sz="0" w:space="0" w:color="auto"/>
      </w:divBdr>
    </w:div>
    <w:div w:id="993532806">
      <w:bodyDiv w:val="1"/>
      <w:marLeft w:val="0"/>
      <w:marRight w:val="0"/>
      <w:marTop w:val="0"/>
      <w:marBottom w:val="0"/>
      <w:divBdr>
        <w:top w:val="none" w:sz="0" w:space="0" w:color="auto"/>
        <w:left w:val="none" w:sz="0" w:space="0" w:color="auto"/>
        <w:bottom w:val="none" w:sz="0" w:space="0" w:color="auto"/>
        <w:right w:val="none" w:sz="0" w:space="0" w:color="auto"/>
      </w:divBdr>
    </w:div>
    <w:div w:id="993604362">
      <w:bodyDiv w:val="1"/>
      <w:marLeft w:val="0"/>
      <w:marRight w:val="0"/>
      <w:marTop w:val="0"/>
      <w:marBottom w:val="0"/>
      <w:divBdr>
        <w:top w:val="none" w:sz="0" w:space="0" w:color="auto"/>
        <w:left w:val="none" w:sz="0" w:space="0" w:color="auto"/>
        <w:bottom w:val="none" w:sz="0" w:space="0" w:color="auto"/>
        <w:right w:val="none" w:sz="0" w:space="0" w:color="auto"/>
      </w:divBdr>
    </w:div>
    <w:div w:id="996804973">
      <w:bodyDiv w:val="1"/>
      <w:marLeft w:val="0"/>
      <w:marRight w:val="0"/>
      <w:marTop w:val="0"/>
      <w:marBottom w:val="0"/>
      <w:divBdr>
        <w:top w:val="none" w:sz="0" w:space="0" w:color="auto"/>
        <w:left w:val="none" w:sz="0" w:space="0" w:color="auto"/>
        <w:bottom w:val="none" w:sz="0" w:space="0" w:color="auto"/>
        <w:right w:val="none" w:sz="0" w:space="0" w:color="auto"/>
      </w:divBdr>
    </w:div>
    <w:div w:id="1007706612">
      <w:bodyDiv w:val="1"/>
      <w:marLeft w:val="0"/>
      <w:marRight w:val="0"/>
      <w:marTop w:val="0"/>
      <w:marBottom w:val="0"/>
      <w:divBdr>
        <w:top w:val="none" w:sz="0" w:space="0" w:color="auto"/>
        <w:left w:val="none" w:sz="0" w:space="0" w:color="auto"/>
        <w:bottom w:val="none" w:sz="0" w:space="0" w:color="auto"/>
        <w:right w:val="none" w:sz="0" w:space="0" w:color="auto"/>
      </w:divBdr>
    </w:div>
    <w:div w:id="1007714199">
      <w:bodyDiv w:val="1"/>
      <w:marLeft w:val="0"/>
      <w:marRight w:val="0"/>
      <w:marTop w:val="0"/>
      <w:marBottom w:val="0"/>
      <w:divBdr>
        <w:top w:val="none" w:sz="0" w:space="0" w:color="auto"/>
        <w:left w:val="none" w:sz="0" w:space="0" w:color="auto"/>
        <w:bottom w:val="none" w:sz="0" w:space="0" w:color="auto"/>
        <w:right w:val="none" w:sz="0" w:space="0" w:color="auto"/>
      </w:divBdr>
    </w:div>
    <w:div w:id="1014696125">
      <w:bodyDiv w:val="1"/>
      <w:marLeft w:val="0"/>
      <w:marRight w:val="0"/>
      <w:marTop w:val="0"/>
      <w:marBottom w:val="0"/>
      <w:divBdr>
        <w:top w:val="none" w:sz="0" w:space="0" w:color="auto"/>
        <w:left w:val="none" w:sz="0" w:space="0" w:color="auto"/>
        <w:bottom w:val="none" w:sz="0" w:space="0" w:color="auto"/>
        <w:right w:val="none" w:sz="0" w:space="0" w:color="auto"/>
      </w:divBdr>
    </w:div>
    <w:div w:id="1022781236">
      <w:bodyDiv w:val="1"/>
      <w:marLeft w:val="0"/>
      <w:marRight w:val="0"/>
      <w:marTop w:val="0"/>
      <w:marBottom w:val="0"/>
      <w:divBdr>
        <w:top w:val="none" w:sz="0" w:space="0" w:color="auto"/>
        <w:left w:val="none" w:sz="0" w:space="0" w:color="auto"/>
        <w:bottom w:val="none" w:sz="0" w:space="0" w:color="auto"/>
        <w:right w:val="none" w:sz="0" w:space="0" w:color="auto"/>
      </w:divBdr>
    </w:div>
    <w:div w:id="1033656319">
      <w:bodyDiv w:val="1"/>
      <w:marLeft w:val="0"/>
      <w:marRight w:val="0"/>
      <w:marTop w:val="0"/>
      <w:marBottom w:val="0"/>
      <w:divBdr>
        <w:top w:val="none" w:sz="0" w:space="0" w:color="auto"/>
        <w:left w:val="none" w:sz="0" w:space="0" w:color="auto"/>
        <w:bottom w:val="none" w:sz="0" w:space="0" w:color="auto"/>
        <w:right w:val="none" w:sz="0" w:space="0" w:color="auto"/>
      </w:divBdr>
    </w:div>
    <w:div w:id="1045566289">
      <w:bodyDiv w:val="1"/>
      <w:marLeft w:val="0"/>
      <w:marRight w:val="0"/>
      <w:marTop w:val="0"/>
      <w:marBottom w:val="0"/>
      <w:divBdr>
        <w:top w:val="none" w:sz="0" w:space="0" w:color="auto"/>
        <w:left w:val="none" w:sz="0" w:space="0" w:color="auto"/>
        <w:bottom w:val="none" w:sz="0" w:space="0" w:color="auto"/>
        <w:right w:val="none" w:sz="0" w:space="0" w:color="auto"/>
      </w:divBdr>
    </w:div>
    <w:div w:id="1059674219">
      <w:bodyDiv w:val="1"/>
      <w:marLeft w:val="0"/>
      <w:marRight w:val="0"/>
      <w:marTop w:val="0"/>
      <w:marBottom w:val="0"/>
      <w:divBdr>
        <w:top w:val="none" w:sz="0" w:space="0" w:color="auto"/>
        <w:left w:val="none" w:sz="0" w:space="0" w:color="auto"/>
        <w:bottom w:val="none" w:sz="0" w:space="0" w:color="auto"/>
        <w:right w:val="none" w:sz="0" w:space="0" w:color="auto"/>
      </w:divBdr>
    </w:div>
    <w:div w:id="1074277911">
      <w:bodyDiv w:val="1"/>
      <w:marLeft w:val="0"/>
      <w:marRight w:val="0"/>
      <w:marTop w:val="0"/>
      <w:marBottom w:val="0"/>
      <w:divBdr>
        <w:top w:val="none" w:sz="0" w:space="0" w:color="auto"/>
        <w:left w:val="none" w:sz="0" w:space="0" w:color="auto"/>
        <w:bottom w:val="none" w:sz="0" w:space="0" w:color="auto"/>
        <w:right w:val="none" w:sz="0" w:space="0" w:color="auto"/>
      </w:divBdr>
    </w:div>
    <w:div w:id="1087766855">
      <w:bodyDiv w:val="1"/>
      <w:marLeft w:val="0"/>
      <w:marRight w:val="0"/>
      <w:marTop w:val="0"/>
      <w:marBottom w:val="0"/>
      <w:divBdr>
        <w:top w:val="none" w:sz="0" w:space="0" w:color="auto"/>
        <w:left w:val="none" w:sz="0" w:space="0" w:color="auto"/>
        <w:bottom w:val="none" w:sz="0" w:space="0" w:color="auto"/>
        <w:right w:val="none" w:sz="0" w:space="0" w:color="auto"/>
      </w:divBdr>
    </w:div>
    <w:div w:id="1090151865">
      <w:bodyDiv w:val="1"/>
      <w:marLeft w:val="0"/>
      <w:marRight w:val="0"/>
      <w:marTop w:val="0"/>
      <w:marBottom w:val="0"/>
      <w:divBdr>
        <w:top w:val="none" w:sz="0" w:space="0" w:color="auto"/>
        <w:left w:val="none" w:sz="0" w:space="0" w:color="auto"/>
        <w:bottom w:val="none" w:sz="0" w:space="0" w:color="auto"/>
        <w:right w:val="none" w:sz="0" w:space="0" w:color="auto"/>
      </w:divBdr>
    </w:div>
    <w:div w:id="1092555658">
      <w:bodyDiv w:val="1"/>
      <w:marLeft w:val="0"/>
      <w:marRight w:val="0"/>
      <w:marTop w:val="0"/>
      <w:marBottom w:val="0"/>
      <w:divBdr>
        <w:top w:val="none" w:sz="0" w:space="0" w:color="auto"/>
        <w:left w:val="none" w:sz="0" w:space="0" w:color="auto"/>
        <w:bottom w:val="none" w:sz="0" w:space="0" w:color="auto"/>
        <w:right w:val="none" w:sz="0" w:space="0" w:color="auto"/>
      </w:divBdr>
    </w:div>
    <w:div w:id="1097215008">
      <w:bodyDiv w:val="1"/>
      <w:marLeft w:val="0"/>
      <w:marRight w:val="0"/>
      <w:marTop w:val="0"/>
      <w:marBottom w:val="0"/>
      <w:divBdr>
        <w:top w:val="none" w:sz="0" w:space="0" w:color="auto"/>
        <w:left w:val="none" w:sz="0" w:space="0" w:color="auto"/>
        <w:bottom w:val="none" w:sz="0" w:space="0" w:color="auto"/>
        <w:right w:val="none" w:sz="0" w:space="0" w:color="auto"/>
      </w:divBdr>
    </w:div>
    <w:div w:id="1112437116">
      <w:bodyDiv w:val="1"/>
      <w:marLeft w:val="0"/>
      <w:marRight w:val="0"/>
      <w:marTop w:val="0"/>
      <w:marBottom w:val="0"/>
      <w:divBdr>
        <w:top w:val="none" w:sz="0" w:space="0" w:color="auto"/>
        <w:left w:val="none" w:sz="0" w:space="0" w:color="auto"/>
        <w:bottom w:val="none" w:sz="0" w:space="0" w:color="auto"/>
        <w:right w:val="none" w:sz="0" w:space="0" w:color="auto"/>
      </w:divBdr>
    </w:div>
    <w:div w:id="1129782118">
      <w:bodyDiv w:val="1"/>
      <w:marLeft w:val="0"/>
      <w:marRight w:val="0"/>
      <w:marTop w:val="0"/>
      <w:marBottom w:val="0"/>
      <w:divBdr>
        <w:top w:val="none" w:sz="0" w:space="0" w:color="auto"/>
        <w:left w:val="none" w:sz="0" w:space="0" w:color="auto"/>
        <w:bottom w:val="none" w:sz="0" w:space="0" w:color="auto"/>
        <w:right w:val="none" w:sz="0" w:space="0" w:color="auto"/>
      </w:divBdr>
    </w:div>
    <w:div w:id="1133673216">
      <w:bodyDiv w:val="1"/>
      <w:marLeft w:val="0"/>
      <w:marRight w:val="0"/>
      <w:marTop w:val="0"/>
      <w:marBottom w:val="0"/>
      <w:divBdr>
        <w:top w:val="none" w:sz="0" w:space="0" w:color="auto"/>
        <w:left w:val="none" w:sz="0" w:space="0" w:color="auto"/>
        <w:bottom w:val="none" w:sz="0" w:space="0" w:color="auto"/>
        <w:right w:val="none" w:sz="0" w:space="0" w:color="auto"/>
      </w:divBdr>
    </w:div>
    <w:div w:id="1151872290">
      <w:bodyDiv w:val="1"/>
      <w:marLeft w:val="0"/>
      <w:marRight w:val="0"/>
      <w:marTop w:val="0"/>
      <w:marBottom w:val="0"/>
      <w:divBdr>
        <w:top w:val="none" w:sz="0" w:space="0" w:color="auto"/>
        <w:left w:val="none" w:sz="0" w:space="0" w:color="auto"/>
        <w:bottom w:val="none" w:sz="0" w:space="0" w:color="auto"/>
        <w:right w:val="none" w:sz="0" w:space="0" w:color="auto"/>
      </w:divBdr>
    </w:div>
    <w:div w:id="1156074767">
      <w:bodyDiv w:val="1"/>
      <w:marLeft w:val="0"/>
      <w:marRight w:val="0"/>
      <w:marTop w:val="0"/>
      <w:marBottom w:val="0"/>
      <w:divBdr>
        <w:top w:val="none" w:sz="0" w:space="0" w:color="auto"/>
        <w:left w:val="none" w:sz="0" w:space="0" w:color="auto"/>
        <w:bottom w:val="none" w:sz="0" w:space="0" w:color="auto"/>
        <w:right w:val="none" w:sz="0" w:space="0" w:color="auto"/>
      </w:divBdr>
    </w:div>
    <w:div w:id="1161507068">
      <w:bodyDiv w:val="1"/>
      <w:marLeft w:val="0"/>
      <w:marRight w:val="0"/>
      <w:marTop w:val="0"/>
      <w:marBottom w:val="0"/>
      <w:divBdr>
        <w:top w:val="none" w:sz="0" w:space="0" w:color="auto"/>
        <w:left w:val="none" w:sz="0" w:space="0" w:color="auto"/>
        <w:bottom w:val="none" w:sz="0" w:space="0" w:color="auto"/>
        <w:right w:val="none" w:sz="0" w:space="0" w:color="auto"/>
      </w:divBdr>
      <w:divsChild>
        <w:div w:id="1037200016">
          <w:marLeft w:val="0"/>
          <w:marRight w:val="0"/>
          <w:marTop w:val="0"/>
          <w:marBottom w:val="0"/>
          <w:divBdr>
            <w:top w:val="none" w:sz="0" w:space="0" w:color="auto"/>
            <w:left w:val="none" w:sz="0" w:space="0" w:color="auto"/>
            <w:bottom w:val="none" w:sz="0" w:space="0" w:color="auto"/>
            <w:right w:val="none" w:sz="0" w:space="0" w:color="auto"/>
          </w:divBdr>
          <w:divsChild>
            <w:div w:id="82909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250693">
      <w:bodyDiv w:val="1"/>
      <w:marLeft w:val="0"/>
      <w:marRight w:val="0"/>
      <w:marTop w:val="0"/>
      <w:marBottom w:val="0"/>
      <w:divBdr>
        <w:top w:val="none" w:sz="0" w:space="0" w:color="auto"/>
        <w:left w:val="none" w:sz="0" w:space="0" w:color="auto"/>
        <w:bottom w:val="none" w:sz="0" w:space="0" w:color="auto"/>
        <w:right w:val="none" w:sz="0" w:space="0" w:color="auto"/>
      </w:divBdr>
    </w:div>
    <w:div w:id="1185096626">
      <w:bodyDiv w:val="1"/>
      <w:marLeft w:val="0"/>
      <w:marRight w:val="0"/>
      <w:marTop w:val="0"/>
      <w:marBottom w:val="0"/>
      <w:divBdr>
        <w:top w:val="none" w:sz="0" w:space="0" w:color="auto"/>
        <w:left w:val="none" w:sz="0" w:space="0" w:color="auto"/>
        <w:bottom w:val="none" w:sz="0" w:space="0" w:color="auto"/>
        <w:right w:val="none" w:sz="0" w:space="0" w:color="auto"/>
      </w:divBdr>
    </w:div>
    <w:div w:id="1195774229">
      <w:bodyDiv w:val="1"/>
      <w:marLeft w:val="0"/>
      <w:marRight w:val="0"/>
      <w:marTop w:val="0"/>
      <w:marBottom w:val="0"/>
      <w:divBdr>
        <w:top w:val="none" w:sz="0" w:space="0" w:color="auto"/>
        <w:left w:val="none" w:sz="0" w:space="0" w:color="auto"/>
        <w:bottom w:val="none" w:sz="0" w:space="0" w:color="auto"/>
        <w:right w:val="none" w:sz="0" w:space="0" w:color="auto"/>
      </w:divBdr>
    </w:div>
    <w:div w:id="1196507909">
      <w:bodyDiv w:val="1"/>
      <w:marLeft w:val="0"/>
      <w:marRight w:val="0"/>
      <w:marTop w:val="0"/>
      <w:marBottom w:val="0"/>
      <w:divBdr>
        <w:top w:val="none" w:sz="0" w:space="0" w:color="auto"/>
        <w:left w:val="none" w:sz="0" w:space="0" w:color="auto"/>
        <w:bottom w:val="none" w:sz="0" w:space="0" w:color="auto"/>
        <w:right w:val="none" w:sz="0" w:space="0" w:color="auto"/>
      </w:divBdr>
    </w:div>
    <w:div w:id="1201479337">
      <w:bodyDiv w:val="1"/>
      <w:marLeft w:val="0"/>
      <w:marRight w:val="0"/>
      <w:marTop w:val="0"/>
      <w:marBottom w:val="0"/>
      <w:divBdr>
        <w:top w:val="none" w:sz="0" w:space="0" w:color="auto"/>
        <w:left w:val="none" w:sz="0" w:space="0" w:color="auto"/>
        <w:bottom w:val="none" w:sz="0" w:space="0" w:color="auto"/>
        <w:right w:val="none" w:sz="0" w:space="0" w:color="auto"/>
      </w:divBdr>
    </w:div>
    <w:div w:id="1203401059">
      <w:bodyDiv w:val="1"/>
      <w:marLeft w:val="0"/>
      <w:marRight w:val="0"/>
      <w:marTop w:val="0"/>
      <w:marBottom w:val="0"/>
      <w:divBdr>
        <w:top w:val="none" w:sz="0" w:space="0" w:color="auto"/>
        <w:left w:val="none" w:sz="0" w:space="0" w:color="auto"/>
        <w:bottom w:val="none" w:sz="0" w:space="0" w:color="auto"/>
        <w:right w:val="none" w:sz="0" w:space="0" w:color="auto"/>
      </w:divBdr>
    </w:div>
    <w:div w:id="1208686669">
      <w:bodyDiv w:val="1"/>
      <w:marLeft w:val="0"/>
      <w:marRight w:val="0"/>
      <w:marTop w:val="0"/>
      <w:marBottom w:val="0"/>
      <w:divBdr>
        <w:top w:val="none" w:sz="0" w:space="0" w:color="auto"/>
        <w:left w:val="none" w:sz="0" w:space="0" w:color="auto"/>
        <w:bottom w:val="none" w:sz="0" w:space="0" w:color="auto"/>
        <w:right w:val="none" w:sz="0" w:space="0" w:color="auto"/>
      </w:divBdr>
    </w:div>
    <w:div w:id="1217661558">
      <w:bodyDiv w:val="1"/>
      <w:marLeft w:val="0"/>
      <w:marRight w:val="0"/>
      <w:marTop w:val="0"/>
      <w:marBottom w:val="0"/>
      <w:divBdr>
        <w:top w:val="none" w:sz="0" w:space="0" w:color="auto"/>
        <w:left w:val="none" w:sz="0" w:space="0" w:color="auto"/>
        <w:bottom w:val="none" w:sz="0" w:space="0" w:color="auto"/>
        <w:right w:val="none" w:sz="0" w:space="0" w:color="auto"/>
      </w:divBdr>
    </w:div>
    <w:div w:id="1224486263">
      <w:bodyDiv w:val="1"/>
      <w:marLeft w:val="0"/>
      <w:marRight w:val="0"/>
      <w:marTop w:val="0"/>
      <w:marBottom w:val="0"/>
      <w:divBdr>
        <w:top w:val="none" w:sz="0" w:space="0" w:color="auto"/>
        <w:left w:val="none" w:sz="0" w:space="0" w:color="auto"/>
        <w:bottom w:val="none" w:sz="0" w:space="0" w:color="auto"/>
        <w:right w:val="none" w:sz="0" w:space="0" w:color="auto"/>
      </w:divBdr>
    </w:div>
    <w:div w:id="1237858223">
      <w:bodyDiv w:val="1"/>
      <w:marLeft w:val="0"/>
      <w:marRight w:val="0"/>
      <w:marTop w:val="0"/>
      <w:marBottom w:val="0"/>
      <w:divBdr>
        <w:top w:val="none" w:sz="0" w:space="0" w:color="auto"/>
        <w:left w:val="none" w:sz="0" w:space="0" w:color="auto"/>
        <w:bottom w:val="none" w:sz="0" w:space="0" w:color="auto"/>
        <w:right w:val="none" w:sz="0" w:space="0" w:color="auto"/>
      </w:divBdr>
    </w:div>
    <w:div w:id="1238902949">
      <w:bodyDiv w:val="1"/>
      <w:marLeft w:val="0"/>
      <w:marRight w:val="0"/>
      <w:marTop w:val="0"/>
      <w:marBottom w:val="0"/>
      <w:divBdr>
        <w:top w:val="none" w:sz="0" w:space="0" w:color="auto"/>
        <w:left w:val="none" w:sz="0" w:space="0" w:color="auto"/>
        <w:bottom w:val="none" w:sz="0" w:space="0" w:color="auto"/>
        <w:right w:val="none" w:sz="0" w:space="0" w:color="auto"/>
      </w:divBdr>
    </w:div>
    <w:div w:id="1240098849">
      <w:bodyDiv w:val="1"/>
      <w:marLeft w:val="0"/>
      <w:marRight w:val="0"/>
      <w:marTop w:val="0"/>
      <w:marBottom w:val="0"/>
      <w:divBdr>
        <w:top w:val="none" w:sz="0" w:space="0" w:color="auto"/>
        <w:left w:val="none" w:sz="0" w:space="0" w:color="auto"/>
        <w:bottom w:val="none" w:sz="0" w:space="0" w:color="auto"/>
        <w:right w:val="none" w:sz="0" w:space="0" w:color="auto"/>
      </w:divBdr>
    </w:div>
    <w:div w:id="1261177501">
      <w:bodyDiv w:val="1"/>
      <w:marLeft w:val="0"/>
      <w:marRight w:val="0"/>
      <w:marTop w:val="0"/>
      <w:marBottom w:val="0"/>
      <w:divBdr>
        <w:top w:val="none" w:sz="0" w:space="0" w:color="auto"/>
        <w:left w:val="none" w:sz="0" w:space="0" w:color="auto"/>
        <w:bottom w:val="none" w:sz="0" w:space="0" w:color="auto"/>
        <w:right w:val="none" w:sz="0" w:space="0" w:color="auto"/>
      </w:divBdr>
    </w:div>
    <w:div w:id="1263302752">
      <w:bodyDiv w:val="1"/>
      <w:marLeft w:val="0"/>
      <w:marRight w:val="0"/>
      <w:marTop w:val="0"/>
      <w:marBottom w:val="0"/>
      <w:divBdr>
        <w:top w:val="none" w:sz="0" w:space="0" w:color="auto"/>
        <w:left w:val="none" w:sz="0" w:space="0" w:color="auto"/>
        <w:bottom w:val="none" w:sz="0" w:space="0" w:color="auto"/>
        <w:right w:val="none" w:sz="0" w:space="0" w:color="auto"/>
      </w:divBdr>
    </w:div>
    <w:div w:id="1263995463">
      <w:bodyDiv w:val="1"/>
      <w:marLeft w:val="0"/>
      <w:marRight w:val="0"/>
      <w:marTop w:val="0"/>
      <w:marBottom w:val="0"/>
      <w:divBdr>
        <w:top w:val="none" w:sz="0" w:space="0" w:color="auto"/>
        <w:left w:val="none" w:sz="0" w:space="0" w:color="auto"/>
        <w:bottom w:val="none" w:sz="0" w:space="0" w:color="auto"/>
        <w:right w:val="none" w:sz="0" w:space="0" w:color="auto"/>
      </w:divBdr>
    </w:div>
    <w:div w:id="1266764470">
      <w:bodyDiv w:val="1"/>
      <w:marLeft w:val="0"/>
      <w:marRight w:val="0"/>
      <w:marTop w:val="0"/>
      <w:marBottom w:val="0"/>
      <w:divBdr>
        <w:top w:val="none" w:sz="0" w:space="0" w:color="auto"/>
        <w:left w:val="none" w:sz="0" w:space="0" w:color="auto"/>
        <w:bottom w:val="none" w:sz="0" w:space="0" w:color="auto"/>
        <w:right w:val="none" w:sz="0" w:space="0" w:color="auto"/>
      </w:divBdr>
    </w:div>
    <w:div w:id="1292173948">
      <w:bodyDiv w:val="1"/>
      <w:marLeft w:val="0"/>
      <w:marRight w:val="0"/>
      <w:marTop w:val="0"/>
      <w:marBottom w:val="0"/>
      <w:divBdr>
        <w:top w:val="none" w:sz="0" w:space="0" w:color="auto"/>
        <w:left w:val="none" w:sz="0" w:space="0" w:color="auto"/>
        <w:bottom w:val="none" w:sz="0" w:space="0" w:color="auto"/>
        <w:right w:val="none" w:sz="0" w:space="0" w:color="auto"/>
      </w:divBdr>
    </w:div>
    <w:div w:id="1311985876">
      <w:bodyDiv w:val="1"/>
      <w:marLeft w:val="0"/>
      <w:marRight w:val="0"/>
      <w:marTop w:val="0"/>
      <w:marBottom w:val="0"/>
      <w:divBdr>
        <w:top w:val="none" w:sz="0" w:space="0" w:color="auto"/>
        <w:left w:val="none" w:sz="0" w:space="0" w:color="auto"/>
        <w:bottom w:val="none" w:sz="0" w:space="0" w:color="auto"/>
        <w:right w:val="none" w:sz="0" w:space="0" w:color="auto"/>
      </w:divBdr>
    </w:div>
    <w:div w:id="1324973896">
      <w:bodyDiv w:val="1"/>
      <w:marLeft w:val="0"/>
      <w:marRight w:val="0"/>
      <w:marTop w:val="0"/>
      <w:marBottom w:val="0"/>
      <w:divBdr>
        <w:top w:val="none" w:sz="0" w:space="0" w:color="auto"/>
        <w:left w:val="none" w:sz="0" w:space="0" w:color="auto"/>
        <w:bottom w:val="none" w:sz="0" w:space="0" w:color="auto"/>
        <w:right w:val="none" w:sz="0" w:space="0" w:color="auto"/>
      </w:divBdr>
    </w:div>
    <w:div w:id="1326006693">
      <w:bodyDiv w:val="1"/>
      <w:marLeft w:val="0"/>
      <w:marRight w:val="0"/>
      <w:marTop w:val="0"/>
      <w:marBottom w:val="0"/>
      <w:divBdr>
        <w:top w:val="none" w:sz="0" w:space="0" w:color="auto"/>
        <w:left w:val="none" w:sz="0" w:space="0" w:color="auto"/>
        <w:bottom w:val="none" w:sz="0" w:space="0" w:color="auto"/>
        <w:right w:val="none" w:sz="0" w:space="0" w:color="auto"/>
      </w:divBdr>
    </w:div>
    <w:div w:id="1342242965">
      <w:bodyDiv w:val="1"/>
      <w:marLeft w:val="0"/>
      <w:marRight w:val="0"/>
      <w:marTop w:val="0"/>
      <w:marBottom w:val="0"/>
      <w:divBdr>
        <w:top w:val="none" w:sz="0" w:space="0" w:color="auto"/>
        <w:left w:val="none" w:sz="0" w:space="0" w:color="auto"/>
        <w:bottom w:val="none" w:sz="0" w:space="0" w:color="auto"/>
        <w:right w:val="none" w:sz="0" w:space="0" w:color="auto"/>
      </w:divBdr>
    </w:div>
    <w:div w:id="1349912358">
      <w:bodyDiv w:val="1"/>
      <w:marLeft w:val="0"/>
      <w:marRight w:val="0"/>
      <w:marTop w:val="0"/>
      <w:marBottom w:val="0"/>
      <w:divBdr>
        <w:top w:val="none" w:sz="0" w:space="0" w:color="auto"/>
        <w:left w:val="none" w:sz="0" w:space="0" w:color="auto"/>
        <w:bottom w:val="none" w:sz="0" w:space="0" w:color="auto"/>
        <w:right w:val="none" w:sz="0" w:space="0" w:color="auto"/>
      </w:divBdr>
    </w:div>
    <w:div w:id="1354110587">
      <w:bodyDiv w:val="1"/>
      <w:marLeft w:val="0"/>
      <w:marRight w:val="0"/>
      <w:marTop w:val="0"/>
      <w:marBottom w:val="0"/>
      <w:divBdr>
        <w:top w:val="none" w:sz="0" w:space="0" w:color="auto"/>
        <w:left w:val="none" w:sz="0" w:space="0" w:color="auto"/>
        <w:bottom w:val="none" w:sz="0" w:space="0" w:color="auto"/>
        <w:right w:val="none" w:sz="0" w:space="0" w:color="auto"/>
      </w:divBdr>
    </w:div>
    <w:div w:id="1357194171">
      <w:bodyDiv w:val="1"/>
      <w:marLeft w:val="0"/>
      <w:marRight w:val="0"/>
      <w:marTop w:val="0"/>
      <w:marBottom w:val="0"/>
      <w:divBdr>
        <w:top w:val="none" w:sz="0" w:space="0" w:color="auto"/>
        <w:left w:val="none" w:sz="0" w:space="0" w:color="auto"/>
        <w:bottom w:val="none" w:sz="0" w:space="0" w:color="auto"/>
        <w:right w:val="none" w:sz="0" w:space="0" w:color="auto"/>
      </w:divBdr>
    </w:div>
    <w:div w:id="1368138350">
      <w:bodyDiv w:val="1"/>
      <w:marLeft w:val="0"/>
      <w:marRight w:val="0"/>
      <w:marTop w:val="0"/>
      <w:marBottom w:val="0"/>
      <w:divBdr>
        <w:top w:val="none" w:sz="0" w:space="0" w:color="auto"/>
        <w:left w:val="none" w:sz="0" w:space="0" w:color="auto"/>
        <w:bottom w:val="none" w:sz="0" w:space="0" w:color="auto"/>
        <w:right w:val="none" w:sz="0" w:space="0" w:color="auto"/>
      </w:divBdr>
    </w:div>
    <w:div w:id="1373191089">
      <w:bodyDiv w:val="1"/>
      <w:marLeft w:val="0"/>
      <w:marRight w:val="0"/>
      <w:marTop w:val="0"/>
      <w:marBottom w:val="0"/>
      <w:divBdr>
        <w:top w:val="none" w:sz="0" w:space="0" w:color="auto"/>
        <w:left w:val="none" w:sz="0" w:space="0" w:color="auto"/>
        <w:bottom w:val="none" w:sz="0" w:space="0" w:color="auto"/>
        <w:right w:val="none" w:sz="0" w:space="0" w:color="auto"/>
      </w:divBdr>
    </w:div>
    <w:div w:id="1378703159">
      <w:bodyDiv w:val="1"/>
      <w:marLeft w:val="0"/>
      <w:marRight w:val="0"/>
      <w:marTop w:val="0"/>
      <w:marBottom w:val="0"/>
      <w:divBdr>
        <w:top w:val="none" w:sz="0" w:space="0" w:color="auto"/>
        <w:left w:val="none" w:sz="0" w:space="0" w:color="auto"/>
        <w:bottom w:val="none" w:sz="0" w:space="0" w:color="auto"/>
        <w:right w:val="none" w:sz="0" w:space="0" w:color="auto"/>
      </w:divBdr>
    </w:div>
    <w:div w:id="1383751083">
      <w:bodyDiv w:val="1"/>
      <w:marLeft w:val="0"/>
      <w:marRight w:val="0"/>
      <w:marTop w:val="0"/>
      <w:marBottom w:val="0"/>
      <w:divBdr>
        <w:top w:val="none" w:sz="0" w:space="0" w:color="auto"/>
        <w:left w:val="none" w:sz="0" w:space="0" w:color="auto"/>
        <w:bottom w:val="none" w:sz="0" w:space="0" w:color="auto"/>
        <w:right w:val="none" w:sz="0" w:space="0" w:color="auto"/>
      </w:divBdr>
    </w:div>
    <w:div w:id="1413425810">
      <w:bodyDiv w:val="1"/>
      <w:marLeft w:val="0"/>
      <w:marRight w:val="0"/>
      <w:marTop w:val="0"/>
      <w:marBottom w:val="0"/>
      <w:divBdr>
        <w:top w:val="none" w:sz="0" w:space="0" w:color="auto"/>
        <w:left w:val="none" w:sz="0" w:space="0" w:color="auto"/>
        <w:bottom w:val="none" w:sz="0" w:space="0" w:color="auto"/>
        <w:right w:val="none" w:sz="0" w:space="0" w:color="auto"/>
      </w:divBdr>
    </w:div>
    <w:div w:id="1436289952">
      <w:bodyDiv w:val="1"/>
      <w:marLeft w:val="0"/>
      <w:marRight w:val="0"/>
      <w:marTop w:val="0"/>
      <w:marBottom w:val="0"/>
      <w:divBdr>
        <w:top w:val="none" w:sz="0" w:space="0" w:color="auto"/>
        <w:left w:val="none" w:sz="0" w:space="0" w:color="auto"/>
        <w:bottom w:val="none" w:sz="0" w:space="0" w:color="auto"/>
        <w:right w:val="none" w:sz="0" w:space="0" w:color="auto"/>
      </w:divBdr>
    </w:div>
    <w:div w:id="1439914513">
      <w:bodyDiv w:val="1"/>
      <w:marLeft w:val="0"/>
      <w:marRight w:val="0"/>
      <w:marTop w:val="0"/>
      <w:marBottom w:val="0"/>
      <w:divBdr>
        <w:top w:val="none" w:sz="0" w:space="0" w:color="auto"/>
        <w:left w:val="none" w:sz="0" w:space="0" w:color="auto"/>
        <w:bottom w:val="none" w:sz="0" w:space="0" w:color="auto"/>
        <w:right w:val="none" w:sz="0" w:space="0" w:color="auto"/>
      </w:divBdr>
    </w:div>
    <w:div w:id="1445536350">
      <w:bodyDiv w:val="1"/>
      <w:marLeft w:val="0"/>
      <w:marRight w:val="0"/>
      <w:marTop w:val="0"/>
      <w:marBottom w:val="0"/>
      <w:divBdr>
        <w:top w:val="none" w:sz="0" w:space="0" w:color="auto"/>
        <w:left w:val="none" w:sz="0" w:space="0" w:color="auto"/>
        <w:bottom w:val="none" w:sz="0" w:space="0" w:color="auto"/>
        <w:right w:val="none" w:sz="0" w:space="0" w:color="auto"/>
      </w:divBdr>
    </w:div>
    <w:div w:id="1446265028">
      <w:bodyDiv w:val="1"/>
      <w:marLeft w:val="0"/>
      <w:marRight w:val="0"/>
      <w:marTop w:val="0"/>
      <w:marBottom w:val="0"/>
      <w:divBdr>
        <w:top w:val="none" w:sz="0" w:space="0" w:color="auto"/>
        <w:left w:val="none" w:sz="0" w:space="0" w:color="auto"/>
        <w:bottom w:val="none" w:sz="0" w:space="0" w:color="auto"/>
        <w:right w:val="none" w:sz="0" w:space="0" w:color="auto"/>
      </w:divBdr>
    </w:div>
    <w:div w:id="1451775703">
      <w:bodyDiv w:val="1"/>
      <w:marLeft w:val="0"/>
      <w:marRight w:val="0"/>
      <w:marTop w:val="0"/>
      <w:marBottom w:val="0"/>
      <w:divBdr>
        <w:top w:val="none" w:sz="0" w:space="0" w:color="auto"/>
        <w:left w:val="none" w:sz="0" w:space="0" w:color="auto"/>
        <w:bottom w:val="none" w:sz="0" w:space="0" w:color="auto"/>
        <w:right w:val="none" w:sz="0" w:space="0" w:color="auto"/>
      </w:divBdr>
    </w:div>
    <w:div w:id="1469325061">
      <w:bodyDiv w:val="1"/>
      <w:marLeft w:val="0"/>
      <w:marRight w:val="0"/>
      <w:marTop w:val="0"/>
      <w:marBottom w:val="0"/>
      <w:divBdr>
        <w:top w:val="none" w:sz="0" w:space="0" w:color="auto"/>
        <w:left w:val="none" w:sz="0" w:space="0" w:color="auto"/>
        <w:bottom w:val="none" w:sz="0" w:space="0" w:color="auto"/>
        <w:right w:val="none" w:sz="0" w:space="0" w:color="auto"/>
      </w:divBdr>
    </w:div>
    <w:div w:id="1474059785">
      <w:bodyDiv w:val="1"/>
      <w:marLeft w:val="0"/>
      <w:marRight w:val="0"/>
      <w:marTop w:val="0"/>
      <w:marBottom w:val="0"/>
      <w:divBdr>
        <w:top w:val="none" w:sz="0" w:space="0" w:color="auto"/>
        <w:left w:val="none" w:sz="0" w:space="0" w:color="auto"/>
        <w:bottom w:val="none" w:sz="0" w:space="0" w:color="auto"/>
        <w:right w:val="none" w:sz="0" w:space="0" w:color="auto"/>
      </w:divBdr>
    </w:div>
    <w:div w:id="1485775143">
      <w:bodyDiv w:val="1"/>
      <w:marLeft w:val="0"/>
      <w:marRight w:val="0"/>
      <w:marTop w:val="0"/>
      <w:marBottom w:val="0"/>
      <w:divBdr>
        <w:top w:val="none" w:sz="0" w:space="0" w:color="auto"/>
        <w:left w:val="none" w:sz="0" w:space="0" w:color="auto"/>
        <w:bottom w:val="none" w:sz="0" w:space="0" w:color="auto"/>
        <w:right w:val="none" w:sz="0" w:space="0" w:color="auto"/>
      </w:divBdr>
    </w:div>
    <w:div w:id="1488089060">
      <w:bodyDiv w:val="1"/>
      <w:marLeft w:val="0"/>
      <w:marRight w:val="0"/>
      <w:marTop w:val="0"/>
      <w:marBottom w:val="0"/>
      <w:divBdr>
        <w:top w:val="none" w:sz="0" w:space="0" w:color="auto"/>
        <w:left w:val="none" w:sz="0" w:space="0" w:color="auto"/>
        <w:bottom w:val="none" w:sz="0" w:space="0" w:color="auto"/>
        <w:right w:val="none" w:sz="0" w:space="0" w:color="auto"/>
      </w:divBdr>
    </w:div>
    <w:div w:id="1491940378">
      <w:bodyDiv w:val="1"/>
      <w:marLeft w:val="0"/>
      <w:marRight w:val="0"/>
      <w:marTop w:val="0"/>
      <w:marBottom w:val="0"/>
      <w:divBdr>
        <w:top w:val="none" w:sz="0" w:space="0" w:color="auto"/>
        <w:left w:val="none" w:sz="0" w:space="0" w:color="auto"/>
        <w:bottom w:val="none" w:sz="0" w:space="0" w:color="auto"/>
        <w:right w:val="none" w:sz="0" w:space="0" w:color="auto"/>
      </w:divBdr>
    </w:div>
    <w:div w:id="1493372891">
      <w:bodyDiv w:val="1"/>
      <w:marLeft w:val="0"/>
      <w:marRight w:val="0"/>
      <w:marTop w:val="0"/>
      <w:marBottom w:val="0"/>
      <w:divBdr>
        <w:top w:val="none" w:sz="0" w:space="0" w:color="auto"/>
        <w:left w:val="none" w:sz="0" w:space="0" w:color="auto"/>
        <w:bottom w:val="none" w:sz="0" w:space="0" w:color="auto"/>
        <w:right w:val="none" w:sz="0" w:space="0" w:color="auto"/>
      </w:divBdr>
    </w:div>
    <w:div w:id="1502811940">
      <w:bodyDiv w:val="1"/>
      <w:marLeft w:val="0"/>
      <w:marRight w:val="0"/>
      <w:marTop w:val="0"/>
      <w:marBottom w:val="0"/>
      <w:divBdr>
        <w:top w:val="none" w:sz="0" w:space="0" w:color="auto"/>
        <w:left w:val="none" w:sz="0" w:space="0" w:color="auto"/>
        <w:bottom w:val="none" w:sz="0" w:space="0" w:color="auto"/>
        <w:right w:val="none" w:sz="0" w:space="0" w:color="auto"/>
      </w:divBdr>
    </w:div>
    <w:div w:id="1504010703">
      <w:bodyDiv w:val="1"/>
      <w:marLeft w:val="0"/>
      <w:marRight w:val="0"/>
      <w:marTop w:val="0"/>
      <w:marBottom w:val="0"/>
      <w:divBdr>
        <w:top w:val="none" w:sz="0" w:space="0" w:color="auto"/>
        <w:left w:val="none" w:sz="0" w:space="0" w:color="auto"/>
        <w:bottom w:val="none" w:sz="0" w:space="0" w:color="auto"/>
        <w:right w:val="none" w:sz="0" w:space="0" w:color="auto"/>
      </w:divBdr>
    </w:div>
    <w:div w:id="1532301122">
      <w:bodyDiv w:val="1"/>
      <w:marLeft w:val="0"/>
      <w:marRight w:val="0"/>
      <w:marTop w:val="0"/>
      <w:marBottom w:val="0"/>
      <w:divBdr>
        <w:top w:val="none" w:sz="0" w:space="0" w:color="auto"/>
        <w:left w:val="none" w:sz="0" w:space="0" w:color="auto"/>
        <w:bottom w:val="none" w:sz="0" w:space="0" w:color="auto"/>
        <w:right w:val="none" w:sz="0" w:space="0" w:color="auto"/>
      </w:divBdr>
    </w:div>
    <w:div w:id="1541627752">
      <w:bodyDiv w:val="1"/>
      <w:marLeft w:val="0"/>
      <w:marRight w:val="0"/>
      <w:marTop w:val="0"/>
      <w:marBottom w:val="0"/>
      <w:divBdr>
        <w:top w:val="none" w:sz="0" w:space="0" w:color="auto"/>
        <w:left w:val="none" w:sz="0" w:space="0" w:color="auto"/>
        <w:bottom w:val="none" w:sz="0" w:space="0" w:color="auto"/>
        <w:right w:val="none" w:sz="0" w:space="0" w:color="auto"/>
      </w:divBdr>
    </w:div>
    <w:div w:id="1543517777">
      <w:bodyDiv w:val="1"/>
      <w:marLeft w:val="0"/>
      <w:marRight w:val="0"/>
      <w:marTop w:val="0"/>
      <w:marBottom w:val="0"/>
      <w:divBdr>
        <w:top w:val="none" w:sz="0" w:space="0" w:color="auto"/>
        <w:left w:val="none" w:sz="0" w:space="0" w:color="auto"/>
        <w:bottom w:val="none" w:sz="0" w:space="0" w:color="auto"/>
        <w:right w:val="none" w:sz="0" w:space="0" w:color="auto"/>
      </w:divBdr>
    </w:div>
    <w:div w:id="1544908070">
      <w:bodyDiv w:val="1"/>
      <w:marLeft w:val="0"/>
      <w:marRight w:val="0"/>
      <w:marTop w:val="0"/>
      <w:marBottom w:val="0"/>
      <w:divBdr>
        <w:top w:val="none" w:sz="0" w:space="0" w:color="auto"/>
        <w:left w:val="none" w:sz="0" w:space="0" w:color="auto"/>
        <w:bottom w:val="none" w:sz="0" w:space="0" w:color="auto"/>
        <w:right w:val="none" w:sz="0" w:space="0" w:color="auto"/>
      </w:divBdr>
    </w:div>
    <w:div w:id="1553006611">
      <w:bodyDiv w:val="1"/>
      <w:marLeft w:val="0"/>
      <w:marRight w:val="0"/>
      <w:marTop w:val="0"/>
      <w:marBottom w:val="0"/>
      <w:divBdr>
        <w:top w:val="none" w:sz="0" w:space="0" w:color="auto"/>
        <w:left w:val="none" w:sz="0" w:space="0" w:color="auto"/>
        <w:bottom w:val="none" w:sz="0" w:space="0" w:color="auto"/>
        <w:right w:val="none" w:sz="0" w:space="0" w:color="auto"/>
      </w:divBdr>
      <w:divsChild>
        <w:div w:id="420685262">
          <w:marLeft w:val="0"/>
          <w:marRight w:val="0"/>
          <w:marTop w:val="0"/>
          <w:marBottom w:val="0"/>
          <w:divBdr>
            <w:top w:val="none" w:sz="0" w:space="0" w:color="auto"/>
            <w:left w:val="none" w:sz="0" w:space="0" w:color="auto"/>
            <w:bottom w:val="none" w:sz="0" w:space="0" w:color="auto"/>
            <w:right w:val="none" w:sz="0" w:space="0" w:color="auto"/>
          </w:divBdr>
        </w:div>
      </w:divsChild>
    </w:div>
    <w:div w:id="1553809917">
      <w:bodyDiv w:val="1"/>
      <w:marLeft w:val="0"/>
      <w:marRight w:val="0"/>
      <w:marTop w:val="0"/>
      <w:marBottom w:val="0"/>
      <w:divBdr>
        <w:top w:val="none" w:sz="0" w:space="0" w:color="auto"/>
        <w:left w:val="none" w:sz="0" w:space="0" w:color="auto"/>
        <w:bottom w:val="none" w:sz="0" w:space="0" w:color="auto"/>
        <w:right w:val="none" w:sz="0" w:space="0" w:color="auto"/>
      </w:divBdr>
    </w:div>
    <w:div w:id="1563246217">
      <w:bodyDiv w:val="1"/>
      <w:marLeft w:val="0"/>
      <w:marRight w:val="0"/>
      <w:marTop w:val="0"/>
      <w:marBottom w:val="0"/>
      <w:divBdr>
        <w:top w:val="none" w:sz="0" w:space="0" w:color="auto"/>
        <w:left w:val="none" w:sz="0" w:space="0" w:color="auto"/>
        <w:bottom w:val="none" w:sz="0" w:space="0" w:color="auto"/>
        <w:right w:val="none" w:sz="0" w:space="0" w:color="auto"/>
      </w:divBdr>
    </w:div>
    <w:div w:id="1571038138">
      <w:bodyDiv w:val="1"/>
      <w:marLeft w:val="0"/>
      <w:marRight w:val="0"/>
      <w:marTop w:val="0"/>
      <w:marBottom w:val="0"/>
      <w:divBdr>
        <w:top w:val="none" w:sz="0" w:space="0" w:color="auto"/>
        <w:left w:val="none" w:sz="0" w:space="0" w:color="auto"/>
        <w:bottom w:val="none" w:sz="0" w:space="0" w:color="auto"/>
        <w:right w:val="none" w:sz="0" w:space="0" w:color="auto"/>
      </w:divBdr>
    </w:div>
    <w:div w:id="1571694108">
      <w:bodyDiv w:val="1"/>
      <w:marLeft w:val="0"/>
      <w:marRight w:val="0"/>
      <w:marTop w:val="0"/>
      <w:marBottom w:val="0"/>
      <w:divBdr>
        <w:top w:val="none" w:sz="0" w:space="0" w:color="auto"/>
        <w:left w:val="none" w:sz="0" w:space="0" w:color="auto"/>
        <w:bottom w:val="none" w:sz="0" w:space="0" w:color="auto"/>
        <w:right w:val="none" w:sz="0" w:space="0" w:color="auto"/>
      </w:divBdr>
    </w:div>
    <w:div w:id="1572426757">
      <w:bodyDiv w:val="1"/>
      <w:marLeft w:val="0"/>
      <w:marRight w:val="0"/>
      <w:marTop w:val="0"/>
      <w:marBottom w:val="0"/>
      <w:divBdr>
        <w:top w:val="none" w:sz="0" w:space="0" w:color="auto"/>
        <w:left w:val="none" w:sz="0" w:space="0" w:color="auto"/>
        <w:bottom w:val="none" w:sz="0" w:space="0" w:color="auto"/>
        <w:right w:val="none" w:sz="0" w:space="0" w:color="auto"/>
      </w:divBdr>
    </w:div>
    <w:div w:id="1574317469">
      <w:bodyDiv w:val="1"/>
      <w:marLeft w:val="0"/>
      <w:marRight w:val="0"/>
      <w:marTop w:val="0"/>
      <w:marBottom w:val="0"/>
      <w:divBdr>
        <w:top w:val="none" w:sz="0" w:space="0" w:color="auto"/>
        <w:left w:val="none" w:sz="0" w:space="0" w:color="auto"/>
        <w:bottom w:val="none" w:sz="0" w:space="0" w:color="auto"/>
        <w:right w:val="none" w:sz="0" w:space="0" w:color="auto"/>
      </w:divBdr>
    </w:div>
    <w:div w:id="1574972254">
      <w:bodyDiv w:val="1"/>
      <w:marLeft w:val="0"/>
      <w:marRight w:val="0"/>
      <w:marTop w:val="0"/>
      <w:marBottom w:val="0"/>
      <w:divBdr>
        <w:top w:val="none" w:sz="0" w:space="0" w:color="auto"/>
        <w:left w:val="none" w:sz="0" w:space="0" w:color="auto"/>
        <w:bottom w:val="none" w:sz="0" w:space="0" w:color="auto"/>
        <w:right w:val="none" w:sz="0" w:space="0" w:color="auto"/>
      </w:divBdr>
    </w:div>
    <w:div w:id="1580216864">
      <w:bodyDiv w:val="1"/>
      <w:marLeft w:val="0"/>
      <w:marRight w:val="0"/>
      <w:marTop w:val="0"/>
      <w:marBottom w:val="0"/>
      <w:divBdr>
        <w:top w:val="none" w:sz="0" w:space="0" w:color="auto"/>
        <w:left w:val="none" w:sz="0" w:space="0" w:color="auto"/>
        <w:bottom w:val="none" w:sz="0" w:space="0" w:color="auto"/>
        <w:right w:val="none" w:sz="0" w:space="0" w:color="auto"/>
      </w:divBdr>
      <w:divsChild>
        <w:div w:id="413010633">
          <w:marLeft w:val="0"/>
          <w:marRight w:val="0"/>
          <w:marTop w:val="300"/>
          <w:marBottom w:val="0"/>
          <w:divBdr>
            <w:top w:val="none" w:sz="0" w:space="0" w:color="auto"/>
            <w:left w:val="none" w:sz="0" w:space="0" w:color="auto"/>
            <w:bottom w:val="none" w:sz="0" w:space="0" w:color="auto"/>
            <w:right w:val="none" w:sz="0" w:space="0" w:color="auto"/>
          </w:divBdr>
        </w:div>
      </w:divsChild>
    </w:div>
    <w:div w:id="1584410962">
      <w:bodyDiv w:val="1"/>
      <w:marLeft w:val="0"/>
      <w:marRight w:val="0"/>
      <w:marTop w:val="0"/>
      <w:marBottom w:val="0"/>
      <w:divBdr>
        <w:top w:val="none" w:sz="0" w:space="0" w:color="auto"/>
        <w:left w:val="none" w:sz="0" w:space="0" w:color="auto"/>
        <w:bottom w:val="none" w:sz="0" w:space="0" w:color="auto"/>
        <w:right w:val="none" w:sz="0" w:space="0" w:color="auto"/>
      </w:divBdr>
      <w:divsChild>
        <w:div w:id="1174419652">
          <w:marLeft w:val="0"/>
          <w:marRight w:val="0"/>
          <w:marTop w:val="0"/>
          <w:marBottom w:val="0"/>
          <w:divBdr>
            <w:top w:val="none" w:sz="0" w:space="0" w:color="auto"/>
            <w:left w:val="none" w:sz="0" w:space="0" w:color="auto"/>
            <w:bottom w:val="none" w:sz="0" w:space="0" w:color="auto"/>
            <w:right w:val="none" w:sz="0" w:space="0" w:color="auto"/>
          </w:divBdr>
        </w:div>
        <w:div w:id="1490753162">
          <w:marLeft w:val="0"/>
          <w:marRight w:val="0"/>
          <w:marTop w:val="0"/>
          <w:marBottom w:val="0"/>
          <w:divBdr>
            <w:top w:val="none" w:sz="0" w:space="0" w:color="auto"/>
            <w:left w:val="none" w:sz="0" w:space="0" w:color="auto"/>
            <w:bottom w:val="none" w:sz="0" w:space="0" w:color="auto"/>
            <w:right w:val="none" w:sz="0" w:space="0" w:color="auto"/>
          </w:divBdr>
        </w:div>
      </w:divsChild>
    </w:div>
    <w:div w:id="1584758303">
      <w:bodyDiv w:val="1"/>
      <w:marLeft w:val="0"/>
      <w:marRight w:val="0"/>
      <w:marTop w:val="0"/>
      <w:marBottom w:val="0"/>
      <w:divBdr>
        <w:top w:val="none" w:sz="0" w:space="0" w:color="auto"/>
        <w:left w:val="none" w:sz="0" w:space="0" w:color="auto"/>
        <w:bottom w:val="none" w:sz="0" w:space="0" w:color="auto"/>
        <w:right w:val="none" w:sz="0" w:space="0" w:color="auto"/>
      </w:divBdr>
    </w:div>
    <w:div w:id="1585842880">
      <w:bodyDiv w:val="1"/>
      <w:marLeft w:val="0"/>
      <w:marRight w:val="0"/>
      <w:marTop w:val="0"/>
      <w:marBottom w:val="0"/>
      <w:divBdr>
        <w:top w:val="none" w:sz="0" w:space="0" w:color="auto"/>
        <w:left w:val="none" w:sz="0" w:space="0" w:color="auto"/>
        <w:bottom w:val="none" w:sz="0" w:space="0" w:color="auto"/>
        <w:right w:val="none" w:sz="0" w:space="0" w:color="auto"/>
      </w:divBdr>
    </w:div>
    <w:div w:id="1600137176">
      <w:bodyDiv w:val="1"/>
      <w:marLeft w:val="0"/>
      <w:marRight w:val="0"/>
      <w:marTop w:val="0"/>
      <w:marBottom w:val="0"/>
      <w:divBdr>
        <w:top w:val="none" w:sz="0" w:space="0" w:color="auto"/>
        <w:left w:val="none" w:sz="0" w:space="0" w:color="auto"/>
        <w:bottom w:val="none" w:sz="0" w:space="0" w:color="auto"/>
        <w:right w:val="none" w:sz="0" w:space="0" w:color="auto"/>
      </w:divBdr>
    </w:div>
    <w:div w:id="1601719118">
      <w:bodyDiv w:val="1"/>
      <w:marLeft w:val="0"/>
      <w:marRight w:val="0"/>
      <w:marTop w:val="0"/>
      <w:marBottom w:val="0"/>
      <w:divBdr>
        <w:top w:val="none" w:sz="0" w:space="0" w:color="auto"/>
        <w:left w:val="none" w:sz="0" w:space="0" w:color="auto"/>
        <w:bottom w:val="none" w:sz="0" w:space="0" w:color="auto"/>
        <w:right w:val="none" w:sz="0" w:space="0" w:color="auto"/>
      </w:divBdr>
    </w:div>
    <w:div w:id="1606502507">
      <w:bodyDiv w:val="1"/>
      <w:marLeft w:val="0"/>
      <w:marRight w:val="0"/>
      <w:marTop w:val="0"/>
      <w:marBottom w:val="0"/>
      <w:divBdr>
        <w:top w:val="none" w:sz="0" w:space="0" w:color="auto"/>
        <w:left w:val="none" w:sz="0" w:space="0" w:color="auto"/>
        <w:bottom w:val="none" w:sz="0" w:space="0" w:color="auto"/>
        <w:right w:val="none" w:sz="0" w:space="0" w:color="auto"/>
      </w:divBdr>
    </w:div>
    <w:div w:id="1631671089">
      <w:bodyDiv w:val="1"/>
      <w:marLeft w:val="0"/>
      <w:marRight w:val="0"/>
      <w:marTop w:val="0"/>
      <w:marBottom w:val="0"/>
      <w:divBdr>
        <w:top w:val="none" w:sz="0" w:space="0" w:color="auto"/>
        <w:left w:val="none" w:sz="0" w:space="0" w:color="auto"/>
        <w:bottom w:val="none" w:sz="0" w:space="0" w:color="auto"/>
        <w:right w:val="none" w:sz="0" w:space="0" w:color="auto"/>
      </w:divBdr>
    </w:div>
    <w:div w:id="1639725230">
      <w:bodyDiv w:val="1"/>
      <w:marLeft w:val="0"/>
      <w:marRight w:val="0"/>
      <w:marTop w:val="0"/>
      <w:marBottom w:val="0"/>
      <w:divBdr>
        <w:top w:val="none" w:sz="0" w:space="0" w:color="auto"/>
        <w:left w:val="none" w:sz="0" w:space="0" w:color="auto"/>
        <w:bottom w:val="none" w:sz="0" w:space="0" w:color="auto"/>
        <w:right w:val="none" w:sz="0" w:space="0" w:color="auto"/>
      </w:divBdr>
    </w:div>
    <w:div w:id="1648313187">
      <w:bodyDiv w:val="1"/>
      <w:marLeft w:val="0"/>
      <w:marRight w:val="0"/>
      <w:marTop w:val="0"/>
      <w:marBottom w:val="0"/>
      <w:divBdr>
        <w:top w:val="none" w:sz="0" w:space="0" w:color="auto"/>
        <w:left w:val="none" w:sz="0" w:space="0" w:color="auto"/>
        <w:bottom w:val="none" w:sz="0" w:space="0" w:color="auto"/>
        <w:right w:val="none" w:sz="0" w:space="0" w:color="auto"/>
      </w:divBdr>
    </w:div>
    <w:div w:id="1650209694">
      <w:bodyDiv w:val="1"/>
      <w:marLeft w:val="0"/>
      <w:marRight w:val="0"/>
      <w:marTop w:val="0"/>
      <w:marBottom w:val="0"/>
      <w:divBdr>
        <w:top w:val="none" w:sz="0" w:space="0" w:color="auto"/>
        <w:left w:val="none" w:sz="0" w:space="0" w:color="auto"/>
        <w:bottom w:val="none" w:sz="0" w:space="0" w:color="auto"/>
        <w:right w:val="none" w:sz="0" w:space="0" w:color="auto"/>
      </w:divBdr>
    </w:div>
    <w:div w:id="1675719767">
      <w:bodyDiv w:val="1"/>
      <w:marLeft w:val="0"/>
      <w:marRight w:val="0"/>
      <w:marTop w:val="0"/>
      <w:marBottom w:val="0"/>
      <w:divBdr>
        <w:top w:val="none" w:sz="0" w:space="0" w:color="auto"/>
        <w:left w:val="none" w:sz="0" w:space="0" w:color="auto"/>
        <w:bottom w:val="none" w:sz="0" w:space="0" w:color="auto"/>
        <w:right w:val="none" w:sz="0" w:space="0" w:color="auto"/>
      </w:divBdr>
    </w:div>
    <w:div w:id="1695694278">
      <w:bodyDiv w:val="1"/>
      <w:marLeft w:val="0"/>
      <w:marRight w:val="0"/>
      <w:marTop w:val="0"/>
      <w:marBottom w:val="0"/>
      <w:divBdr>
        <w:top w:val="none" w:sz="0" w:space="0" w:color="auto"/>
        <w:left w:val="none" w:sz="0" w:space="0" w:color="auto"/>
        <w:bottom w:val="none" w:sz="0" w:space="0" w:color="auto"/>
        <w:right w:val="none" w:sz="0" w:space="0" w:color="auto"/>
      </w:divBdr>
    </w:div>
    <w:div w:id="1698655330">
      <w:bodyDiv w:val="1"/>
      <w:marLeft w:val="0"/>
      <w:marRight w:val="0"/>
      <w:marTop w:val="0"/>
      <w:marBottom w:val="0"/>
      <w:divBdr>
        <w:top w:val="none" w:sz="0" w:space="0" w:color="auto"/>
        <w:left w:val="none" w:sz="0" w:space="0" w:color="auto"/>
        <w:bottom w:val="none" w:sz="0" w:space="0" w:color="auto"/>
        <w:right w:val="none" w:sz="0" w:space="0" w:color="auto"/>
      </w:divBdr>
    </w:div>
    <w:div w:id="1709185147">
      <w:bodyDiv w:val="1"/>
      <w:marLeft w:val="0"/>
      <w:marRight w:val="0"/>
      <w:marTop w:val="0"/>
      <w:marBottom w:val="0"/>
      <w:divBdr>
        <w:top w:val="none" w:sz="0" w:space="0" w:color="auto"/>
        <w:left w:val="none" w:sz="0" w:space="0" w:color="auto"/>
        <w:bottom w:val="none" w:sz="0" w:space="0" w:color="auto"/>
        <w:right w:val="none" w:sz="0" w:space="0" w:color="auto"/>
      </w:divBdr>
      <w:divsChild>
        <w:div w:id="59720808">
          <w:marLeft w:val="0"/>
          <w:marRight w:val="0"/>
          <w:marTop w:val="0"/>
          <w:marBottom w:val="0"/>
          <w:divBdr>
            <w:top w:val="none" w:sz="0" w:space="0" w:color="auto"/>
            <w:left w:val="none" w:sz="0" w:space="0" w:color="auto"/>
            <w:bottom w:val="none" w:sz="0" w:space="0" w:color="auto"/>
            <w:right w:val="none" w:sz="0" w:space="0" w:color="auto"/>
          </w:divBdr>
          <w:divsChild>
            <w:div w:id="199367959">
              <w:marLeft w:val="0"/>
              <w:marRight w:val="0"/>
              <w:marTop w:val="0"/>
              <w:marBottom w:val="0"/>
              <w:divBdr>
                <w:top w:val="none" w:sz="0" w:space="0" w:color="auto"/>
                <w:left w:val="none" w:sz="0" w:space="0" w:color="auto"/>
                <w:bottom w:val="none" w:sz="0" w:space="0" w:color="auto"/>
                <w:right w:val="none" w:sz="0" w:space="0" w:color="auto"/>
              </w:divBdr>
              <w:divsChild>
                <w:div w:id="888613207">
                  <w:marLeft w:val="0"/>
                  <w:marRight w:val="0"/>
                  <w:marTop w:val="0"/>
                  <w:marBottom w:val="0"/>
                  <w:divBdr>
                    <w:top w:val="none" w:sz="0" w:space="0" w:color="auto"/>
                    <w:left w:val="none" w:sz="0" w:space="0" w:color="auto"/>
                    <w:bottom w:val="none" w:sz="0" w:space="0" w:color="auto"/>
                    <w:right w:val="none" w:sz="0" w:space="0" w:color="auto"/>
                  </w:divBdr>
                </w:div>
                <w:div w:id="1050958182">
                  <w:marLeft w:val="0"/>
                  <w:marRight w:val="0"/>
                  <w:marTop w:val="0"/>
                  <w:marBottom w:val="0"/>
                  <w:divBdr>
                    <w:top w:val="none" w:sz="0" w:space="0" w:color="auto"/>
                    <w:left w:val="none" w:sz="0" w:space="0" w:color="auto"/>
                    <w:bottom w:val="none" w:sz="0" w:space="0" w:color="auto"/>
                    <w:right w:val="none" w:sz="0" w:space="0" w:color="auto"/>
                  </w:divBdr>
                  <w:divsChild>
                    <w:div w:id="1271625214">
                      <w:marLeft w:val="0"/>
                      <w:marRight w:val="0"/>
                      <w:marTop w:val="0"/>
                      <w:marBottom w:val="0"/>
                      <w:divBdr>
                        <w:top w:val="none" w:sz="0" w:space="0" w:color="auto"/>
                        <w:left w:val="none" w:sz="0" w:space="0" w:color="auto"/>
                        <w:bottom w:val="none" w:sz="0" w:space="0" w:color="auto"/>
                        <w:right w:val="none" w:sz="0" w:space="0" w:color="auto"/>
                      </w:divBdr>
                      <w:divsChild>
                        <w:div w:id="128688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20694">
              <w:marLeft w:val="0"/>
              <w:marRight w:val="0"/>
              <w:marTop w:val="0"/>
              <w:marBottom w:val="0"/>
              <w:divBdr>
                <w:top w:val="none" w:sz="0" w:space="0" w:color="auto"/>
                <w:left w:val="none" w:sz="0" w:space="0" w:color="auto"/>
                <w:bottom w:val="none" w:sz="0" w:space="0" w:color="auto"/>
                <w:right w:val="none" w:sz="0" w:space="0" w:color="auto"/>
              </w:divBdr>
              <w:divsChild>
                <w:div w:id="766199027">
                  <w:marLeft w:val="0"/>
                  <w:marRight w:val="0"/>
                  <w:marTop w:val="0"/>
                  <w:marBottom w:val="0"/>
                  <w:divBdr>
                    <w:top w:val="none" w:sz="0" w:space="0" w:color="auto"/>
                    <w:left w:val="none" w:sz="0" w:space="0" w:color="auto"/>
                    <w:bottom w:val="none" w:sz="0" w:space="0" w:color="auto"/>
                    <w:right w:val="none" w:sz="0" w:space="0" w:color="auto"/>
                  </w:divBdr>
                  <w:divsChild>
                    <w:div w:id="798064460">
                      <w:marLeft w:val="0"/>
                      <w:marRight w:val="0"/>
                      <w:marTop w:val="0"/>
                      <w:marBottom w:val="0"/>
                      <w:divBdr>
                        <w:top w:val="none" w:sz="0" w:space="0" w:color="auto"/>
                        <w:left w:val="none" w:sz="0" w:space="0" w:color="auto"/>
                        <w:bottom w:val="none" w:sz="0" w:space="0" w:color="auto"/>
                        <w:right w:val="none" w:sz="0" w:space="0" w:color="auto"/>
                      </w:divBdr>
                    </w:div>
                  </w:divsChild>
                </w:div>
                <w:div w:id="174112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11584">
          <w:marLeft w:val="0"/>
          <w:marRight w:val="0"/>
          <w:marTop w:val="0"/>
          <w:marBottom w:val="0"/>
          <w:divBdr>
            <w:top w:val="none" w:sz="0" w:space="0" w:color="auto"/>
            <w:left w:val="none" w:sz="0" w:space="0" w:color="auto"/>
            <w:bottom w:val="none" w:sz="0" w:space="0" w:color="auto"/>
            <w:right w:val="none" w:sz="0" w:space="0" w:color="auto"/>
          </w:divBdr>
          <w:divsChild>
            <w:div w:id="92742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151944">
      <w:bodyDiv w:val="1"/>
      <w:marLeft w:val="0"/>
      <w:marRight w:val="0"/>
      <w:marTop w:val="0"/>
      <w:marBottom w:val="0"/>
      <w:divBdr>
        <w:top w:val="none" w:sz="0" w:space="0" w:color="auto"/>
        <w:left w:val="none" w:sz="0" w:space="0" w:color="auto"/>
        <w:bottom w:val="none" w:sz="0" w:space="0" w:color="auto"/>
        <w:right w:val="none" w:sz="0" w:space="0" w:color="auto"/>
      </w:divBdr>
    </w:div>
    <w:div w:id="1712340545">
      <w:bodyDiv w:val="1"/>
      <w:marLeft w:val="0"/>
      <w:marRight w:val="0"/>
      <w:marTop w:val="0"/>
      <w:marBottom w:val="0"/>
      <w:divBdr>
        <w:top w:val="none" w:sz="0" w:space="0" w:color="auto"/>
        <w:left w:val="none" w:sz="0" w:space="0" w:color="auto"/>
        <w:bottom w:val="none" w:sz="0" w:space="0" w:color="auto"/>
        <w:right w:val="none" w:sz="0" w:space="0" w:color="auto"/>
      </w:divBdr>
    </w:div>
    <w:div w:id="1716587789">
      <w:bodyDiv w:val="1"/>
      <w:marLeft w:val="0"/>
      <w:marRight w:val="0"/>
      <w:marTop w:val="0"/>
      <w:marBottom w:val="0"/>
      <w:divBdr>
        <w:top w:val="none" w:sz="0" w:space="0" w:color="auto"/>
        <w:left w:val="none" w:sz="0" w:space="0" w:color="auto"/>
        <w:bottom w:val="none" w:sz="0" w:space="0" w:color="auto"/>
        <w:right w:val="none" w:sz="0" w:space="0" w:color="auto"/>
      </w:divBdr>
    </w:div>
    <w:div w:id="1728719481">
      <w:bodyDiv w:val="1"/>
      <w:marLeft w:val="0"/>
      <w:marRight w:val="0"/>
      <w:marTop w:val="0"/>
      <w:marBottom w:val="0"/>
      <w:divBdr>
        <w:top w:val="none" w:sz="0" w:space="0" w:color="auto"/>
        <w:left w:val="none" w:sz="0" w:space="0" w:color="auto"/>
        <w:bottom w:val="none" w:sz="0" w:space="0" w:color="auto"/>
        <w:right w:val="none" w:sz="0" w:space="0" w:color="auto"/>
      </w:divBdr>
    </w:div>
    <w:div w:id="1731726984">
      <w:bodyDiv w:val="1"/>
      <w:marLeft w:val="0"/>
      <w:marRight w:val="0"/>
      <w:marTop w:val="0"/>
      <w:marBottom w:val="0"/>
      <w:divBdr>
        <w:top w:val="none" w:sz="0" w:space="0" w:color="auto"/>
        <w:left w:val="none" w:sz="0" w:space="0" w:color="auto"/>
        <w:bottom w:val="none" w:sz="0" w:space="0" w:color="auto"/>
        <w:right w:val="none" w:sz="0" w:space="0" w:color="auto"/>
      </w:divBdr>
    </w:div>
    <w:div w:id="1741291658">
      <w:bodyDiv w:val="1"/>
      <w:marLeft w:val="0"/>
      <w:marRight w:val="0"/>
      <w:marTop w:val="0"/>
      <w:marBottom w:val="0"/>
      <w:divBdr>
        <w:top w:val="none" w:sz="0" w:space="0" w:color="auto"/>
        <w:left w:val="none" w:sz="0" w:space="0" w:color="auto"/>
        <w:bottom w:val="none" w:sz="0" w:space="0" w:color="auto"/>
        <w:right w:val="none" w:sz="0" w:space="0" w:color="auto"/>
      </w:divBdr>
      <w:divsChild>
        <w:div w:id="1384789252">
          <w:marLeft w:val="0"/>
          <w:marRight w:val="0"/>
          <w:marTop w:val="300"/>
          <w:marBottom w:val="0"/>
          <w:divBdr>
            <w:top w:val="none" w:sz="0" w:space="0" w:color="auto"/>
            <w:left w:val="none" w:sz="0" w:space="0" w:color="auto"/>
            <w:bottom w:val="none" w:sz="0" w:space="0" w:color="auto"/>
            <w:right w:val="none" w:sz="0" w:space="0" w:color="auto"/>
          </w:divBdr>
        </w:div>
      </w:divsChild>
    </w:div>
    <w:div w:id="1749695730">
      <w:bodyDiv w:val="1"/>
      <w:marLeft w:val="0"/>
      <w:marRight w:val="0"/>
      <w:marTop w:val="0"/>
      <w:marBottom w:val="0"/>
      <w:divBdr>
        <w:top w:val="none" w:sz="0" w:space="0" w:color="auto"/>
        <w:left w:val="none" w:sz="0" w:space="0" w:color="auto"/>
        <w:bottom w:val="none" w:sz="0" w:space="0" w:color="auto"/>
        <w:right w:val="none" w:sz="0" w:space="0" w:color="auto"/>
      </w:divBdr>
      <w:divsChild>
        <w:div w:id="1374890156">
          <w:marLeft w:val="0"/>
          <w:marRight w:val="0"/>
          <w:marTop w:val="0"/>
          <w:marBottom w:val="0"/>
          <w:divBdr>
            <w:top w:val="none" w:sz="0" w:space="0" w:color="auto"/>
            <w:left w:val="none" w:sz="0" w:space="0" w:color="auto"/>
            <w:bottom w:val="none" w:sz="0" w:space="0" w:color="auto"/>
            <w:right w:val="none" w:sz="0" w:space="0" w:color="auto"/>
          </w:divBdr>
        </w:div>
      </w:divsChild>
    </w:div>
    <w:div w:id="1753116990">
      <w:bodyDiv w:val="1"/>
      <w:marLeft w:val="0"/>
      <w:marRight w:val="0"/>
      <w:marTop w:val="0"/>
      <w:marBottom w:val="0"/>
      <w:divBdr>
        <w:top w:val="none" w:sz="0" w:space="0" w:color="auto"/>
        <w:left w:val="none" w:sz="0" w:space="0" w:color="auto"/>
        <w:bottom w:val="none" w:sz="0" w:space="0" w:color="auto"/>
        <w:right w:val="none" w:sz="0" w:space="0" w:color="auto"/>
      </w:divBdr>
    </w:div>
    <w:div w:id="1756438906">
      <w:bodyDiv w:val="1"/>
      <w:marLeft w:val="0"/>
      <w:marRight w:val="0"/>
      <w:marTop w:val="0"/>
      <w:marBottom w:val="0"/>
      <w:divBdr>
        <w:top w:val="none" w:sz="0" w:space="0" w:color="auto"/>
        <w:left w:val="none" w:sz="0" w:space="0" w:color="auto"/>
        <w:bottom w:val="none" w:sz="0" w:space="0" w:color="auto"/>
        <w:right w:val="none" w:sz="0" w:space="0" w:color="auto"/>
      </w:divBdr>
    </w:div>
    <w:div w:id="1767460390">
      <w:bodyDiv w:val="1"/>
      <w:marLeft w:val="0"/>
      <w:marRight w:val="0"/>
      <w:marTop w:val="0"/>
      <w:marBottom w:val="0"/>
      <w:divBdr>
        <w:top w:val="none" w:sz="0" w:space="0" w:color="auto"/>
        <w:left w:val="none" w:sz="0" w:space="0" w:color="auto"/>
        <w:bottom w:val="none" w:sz="0" w:space="0" w:color="auto"/>
        <w:right w:val="none" w:sz="0" w:space="0" w:color="auto"/>
      </w:divBdr>
    </w:div>
    <w:div w:id="1769891239">
      <w:bodyDiv w:val="1"/>
      <w:marLeft w:val="0"/>
      <w:marRight w:val="0"/>
      <w:marTop w:val="0"/>
      <w:marBottom w:val="0"/>
      <w:divBdr>
        <w:top w:val="none" w:sz="0" w:space="0" w:color="auto"/>
        <w:left w:val="none" w:sz="0" w:space="0" w:color="auto"/>
        <w:bottom w:val="none" w:sz="0" w:space="0" w:color="auto"/>
        <w:right w:val="none" w:sz="0" w:space="0" w:color="auto"/>
      </w:divBdr>
    </w:div>
    <w:div w:id="1774085481">
      <w:bodyDiv w:val="1"/>
      <w:marLeft w:val="0"/>
      <w:marRight w:val="0"/>
      <w:marTop w:val="0"/>
      <w:marBottom w:val="0"/>
      <w:divBdr>
        <w:top w:val="none" w:sz="0" w:space="0" w:color="auto"/>
        <w:left w:val="none" w:sz="0" w:space="0" w:color="auto"/>
        <w:bottom w:val="none" w:sz="0" w:space="0" w:color="auto"/>
        <w:right w:val="none" w:sz="0" w:space="0" w:color="auto"/>
      </w:divBdr>
    </w:div>
    <w:div w:id="1781023278">
      <w:bodyDiv w:val="1"/>
      <w:marLeft w:val="0"/>
      <w:marRight w:val="0"/>
      <w:marTop w:val="0"/>
      <w:marBottom w:val="0"/>
      <w:divBdr>
        <w:top w:val="none" w:sz="0" w:space="0" w:color="auto"/>
        <w:left w:val="none" w:sz="0" w:space="0" w:color="auto"/>
        <w:bottom w:val="none" w:sz="0" w:space="0" w:color="auto"/>
        <w:right w:val="none" w:sz="0" w:space="0" w:color="auto"/>
      </w:divBdr>
    </w:div>
    <w:div w:id="1782843710">
      <w:bodyDiv w:val="1"/>
      <w:marLeft w:val="0"/>
      <w:marRight w:val="0"/>
      <w:marTop w:val="0"/>
      <w:marBottom w:val="0"/>
      <w:divBdr>
        <w:top w:val="none" w:sz="0" w:space="0" w:color="auto"/>
        <w:left w:val="none" w:sz="0" w:space="0" w:color="auto"/>
        <w:bottom w:val="none" w:sz="0" w:space="0" w:color="auto"/>
        <w:right w:val="none" w:sz="0" w:space="0" w:color="auto"/>
      </w:divBdr>
    </w:div>
    <w:div w:id="1786390502">
      <w:bodyDiv w:val="1"/>
      <w:marLeft w:val="0"/>
      <w:marRight w:val="0"/>
      <w:marTop w:val="0"/>
      <w:marBottom w:val="0"/>
      <w:divBdr>
        <w:top w:val="none" w:sz="0" w:space="0" w:color="auto"/>
        <w:left w:val="none" w:sz="0" w:space="0" w:color="auto"/>
        <w:bottom w:val="none" w:sz="0" w:space="0" w:color="auto"/>
        <w:right w:val="none" w:sz="0" w:space="0" w:color="auto"/>
      </w:divBdr>
    </w:div>
    <w:div w:id="1818108141">
      <w:bodyDiv w:val="1"/>
      <w:marLeft w:val="0"/>
      <w:marRight w:val="0"/>
      <w:marTop w:val="0"/>
      <w:marBottom w:val="0"/>
      <w:divBdr>
        <w:top w:val="none" w:sz="0" w:space="0" w:color="auto"/>
        <w:left w:val="none" w:sz="0" w:space="0" w:color="auto"/>
        <w:bottom w:val="none" w:sz="0" w:space="0" w:color="auto"/>
        <w:right w:val="none" w:sz="0" w:space="0" w:color="auto"/>
      </w:divBdr>
    </w:div>
    <w:div w:id="1832208939">
      <w:bodyDiv w:val="1"/>
      <w:marLeft w:val="0"/>
      <w:marRight w:val="0"/>
      <w:marTop w:val="0"/>
      <w:marBottom w:val="0"/>
      <w:divBdr>
        <w:top w:val="none" w:sz="0" w:space="0" w:color="auto"/>
        <w:left w:val="none" w:sz="0" w:space="0" w:color="auto"/>
        <w:bottom w:val="none" w:sz="0" w:space="0" w:color="auto"/>
        <w:right w:val="none" w:sz="0" w:space="0" w:color="auto"/>
      </w:divBdr>
    </w:div>
    <w:div w:id="1840849957">
      <w:bodyDiv w:val="1"/>
      <w:marLeft w:val="0"/>
      <w:marRight w:val="0"/>
      <w:marTop w:val="0"/>
      <w:marBottom w:val="0"/>
      <w:divBdr>
        <w:top w:val="none" w:sz="0" w:space="0" w:color="auto"/>
        <w:left w:val="none" w:sz="0" w:space="0" w:color="auto"/>
        <w:bottom w:val="none" w:sz="0" w:space="0" w:color="auto"/>
        <w:right w:val="none" w:sz="0" w:space="0" w:color="auto"/>
      </w:divBdr>
    </w:div>
    <w:div w:id="1845511820">
      <w:bodyDiv w:val="1"/>
      <w:marLeft w:val="0"/>
      <w:marRight w:val="0"/>
      <w:marTop w:val="0"/>
      <w:marBottom w:val="0"/>
      <w:divBdr>
        <w:top w:val="none" w:sz="0" w:space="0" w:color="auto"/>
        <w:left w:val="none" w:sz="0" w:space="0" w:color="auto"/>
        <w:bottom w:val="none" w:sz="0" w:space="0" w:color="auto"/>
        <w:right w:val="none" w:sz="0" w:space="0" w:color="auto"/>
      </w:divBdr>
    </w:div>
    <w:div w:id="1845709076">
      <w:bodyDiv w:val="1"/>
      <w:marLeft w:val="0"/>
      <w:marRight w:val="0"/>
      <w:marTop w:val="0"/>
      <w:marBottom w:val="0"/>
      <w:divBdr>
        <w:top w:val="none" w:sz="0" w:space="0" w:color="auto"/>
        <w:left w:val="none" w:sz="0" w:space="0" w:color="auto"/>
        <w:bottom w:val="none" w:sz="0" w:space="0" w:color="auto"/>
        <w:right w:val="none" w:sz="0" w:space="0" w:color="auto"/>
      </w:divBdr>
    </w:div>
    <w:div w:id="1876652682">
      <w:bodyDiv w:val="1"/>
      <w:marLeft w:val="0"/>
      <w:marRight w:val="0"/>
      <w:marTop w:val="0"/>
      <w:marBottom w:val="0"/>
      <w:divBdr>
        <w:top w:val="none" w:sz="0" w:space="0" w:color="auto"/>
        <w:left w:val="none" w:sz="0" w:space="0" w:color="auto"/>
        <w:bottom w:val="none" w:sz="0" w:space="0" w:color="auto"/>
        <w:right w:val="none" w:sz="0" w:space="0" w:color="auto"/>
      </w:divBdr>
    </w:div>
    <w:div w:id="1878545416">
      <w:bodyDiv w:val="1"/>
      <w:marLeft w:val="0"/>
      <w:marRight w:val="0"/>
      <w:marTop w:val="0"/>
      <w:marBottom w:val="0"/>
      <w:divBdr>
        <w:top w:val="none" w:sz="0" w:space="0" w:color="auto"/>
        <w:left w:val="none" w:sz="0" w:space="0" w:color="auto"/>
        <w:bottom w:val="none" w:sz="0" w:space="0" w:color="auto"/>
        <w:right w:val="none" w:sz="0" w:space="0" w:color="auto"/>
      </w:divBdr>
    </w:div>
    <w:div w:id="1880824221">
      <w:bodyDiv w:val="1"/>
      <w:marLeft w:val="0"/>
      <w:marRight w:val="0"/>
      <w:marTop w:val="0"/>
      <w:marBottom w:val="0"/>
      <w:divBdr>
        <w:top w:val="none" w:sz="0" w:space="0" w:color="auto"/>
        <w:left w:val="none" w:sz="0" w:space="0" w:color="auto"/>
        <w:bottom w:val="none" w:sz="0" w:space="0" w:color="auto"/>
        <w:right w:val="none" w:sz="0" w:space="0" w:color="auto"/>
      </w:divBdr>
    </w:div>
    <w:div w:id="1884559309">
      <w:bodyDiv w:val="1"/>
      <w:marLeft w:val="0"/>
      <w:marRight w:val="0"/>
      <w:marTop w:val="0"/>
      <w:marBottom w:val="0"/>
      <w:divBdr>
        <w:top w:val="none" w:sz="0" w:space="0" w:color="auto"/>
        <w:left w:val="none" w:sz="0" w:space="0" w:color="auto"/>
        <w:bottom w:val="none" w:sz="0" w:space="0" w:color="auto"/>
        <w:right w:val="none" w:sz="0" w:space="0" w:color="auto"/>
      </w:divBdr>
    </w:div>
    <w:div w:id="1885633044">
      <w:bodyDiv w:val="1"/>
      <w:marLeft w:val="0"/>
      <w:marRight w:val="0"/>
      <w:marTop w:val="0"/>
      <w:marBottom w:val="0"/>
      <w:divBdr>
        <w:top w:val="none" w:sz="0" w:space="0" w:color="auto"/>
        <w:left w:val="none" w:sz="0" w:space="0" w:color="auto"/>
        <w:bottom w:val="none" w:sz="0" w:space="0" w:color="auto"/>
        <w:right w:val="none" w:sz="0" w:space="0" w:color="auto"/>
      </w:divBdr>
    </w:div>
    <w:div w:id="1890992269">
      <w:bodyDiv w:val="1"/>
      <w:marLeft w:val="0"/>
      <w:marRight w:val="0"/>
      <w:marTop w:val="0"/>
      <w:marBottom w:val="0"/>
      <w:divBdr>
        <w:top w:val="none" w:sz="0" w:space="0" w:color="auto"/>
        <w:left w:val="none" w:sz="0" w:space="0" w:color="auto"/>
        <w:bottom w:val="none" w:sz="0" w:space="0" w:color="auto"/>
        <w:right w:val="none" w:sz="0" w:space="0" w:color="auto"/>
      </w:divBdr>
    </w:div>
    <w:div w:id="1896699548">
      <w:bodyDiv w:val="1"/>
      <w:marLeft w:val="0"/>
      <w:marRight w:val="0"/>
      <w:marTop w:val="0"/>
      <w:marBottom w:val="0"/>
      <w:divBdr>
        <w:top w:val="none" w:sz="0" w:space="0" w:color="auto"/>
        <w:left w:val="none" w:sz="0" w:space="0" w:color="auto"/>
        <w:bottom w:val="none" w:sz="0" w:space="0" w:color="auto"/>
        <w:right w:val="none" w:sz="0" w:space="0" w:color="auto"/>
      </w:divBdr>
    </w:div>
    <w:div w:id="1897860469">
      <w:bodyDiv w:val="1"/>
      <w:marLeft w:val="0"/>
      <w:marRight w:val="0"/>
      <w:marTop w:val="0"/>
      <w:marBottom w:val="0"/>
      <w:divBdr>
        <w:top w:val="none" w:sz="0" w:space="0" w:color="auto"/>
        <w:left w:val="none" w:sz="0" w:space="0" w:color="auto"/>
        <w:bottom w:val="none" w:sz="0" w:space="0" w:color="auto"/>
        <w:right w:val="none" w:sz="0" w:space="0" w:color="auto"/>
      </w:divBdr>
    </w:div>
    <w:div w:id="1901088116">
      <w:bodyDiv w:val="1"/>
      <w:marLeft w:val="0"/>
      <w:marRight w:val="0"/>
      <w:marTop w:val="0"/>
      <w:marBottom w:val="0"/>
      <w:divBdr>
        <w:top w:val="none" w:sz="0" w:space="0" w:color="auto"/>
        <w:left w:val="none" w:sz="0" w:space="0" w:color="auto"/>
        <w:bottom w:val="none" w:sz="0" w:space="0" w:color="auto"/>
        <w:right w:val="none" w:sz="0" w:space="0" w:color="auto"/>
      </w:divBdr>
    </w:div>
    <w:div w:id="1917392908">
      <w:bodyDiv w:val="1"/>
      <w:marLeft w:val="0"/>
      <w:marRight w:val="0"/>
      <w:marTop w:val="0"/>
      <w:marBottom w:val="0"/>
      <w:divBdr>
        <w:top w:val="none" w:sz="0" w:space="0" w:color="auto"/>
        <w:left w:val="none" w:sz="0" w:space="0" w:color="auto"/>
        <w:bottom w:val="none" w:sz="0" w:space="0" w:color="auto"/>
        <w:right w:val="none" w:sz="0" w:space="0" w:color="auto"/>
      </w:divBdr>
    </w:div>
    <w:div w:id="1925725980">
      <w:bodyDiv w:val="1"/>
      <w:marLeft w:val="0"/>
      <w:marRight w:val="0"/>
      <w:marTop w:val="0"/>
      <w:marBottom w:val="0"/>
      <w:divBdr>
        <w:top w:val="none" w:sz="0" w:space="0" w:color="auto"/>
        <w:left w:val="none" w:sz="0" w:space="0" w:color="auto"/>
        <w:bottom w:val="none" w:sz="0" w:space="0" w:color="auto"/>
        <w:right w:val="none" w:sz="0" w:space="0" w:color="auto"/>
      </w:divBdr>
    </w:div>
    <w:div w:id="1927306568">
      <w:bodyDiv w:val="1"/>
      <w:marLeft w:val="0"/>
      <w:marRight w:val="0"/>
      <w:marTop w:val="0"/>
      <w:marBottom w:val="0"/>
      <w:divBdr>
        <w:top w:val="none" w:sz="0" w:space="0" w:color="auto"/>
        <w:left w:val="none" w:sz="0" w:space="0" w:color="auto"/>
        <w:bottom w:val="none" w:sz="0" w:space="0" w:color="auto"/>
        <w:right w:val="none" w:sz="0" w:space="0" w:color="auto"/>
      </w:divBdr>
    </w:div>
    <w:div w:id="1933468414">
      <w:bodyDiv w:val="1"/>
      <w:marLeft w:val="0"/>
      <w:marRight w:val="0"/>
      <w:marTop w:val="0"/>
      <w:marBottom w:val="0"/>
      <w:divBdr>
        <w:top w:val="none" w:sz="0" w:space="0" w:color="auto"/>
        <w:left w:val="none" w:sz="0" w:space="0" w:color="auto"/>
        <w:bottom w:val="none" w:sz="0" w:space="0" w:color="auto"/>
        <w:right w:val="none" w:sz="0" w:space="0" w:color="auto"/>
      </w:divBdr>
    </w:div>
    <w:div w:id="1948612351">
      <w:bodyDiv w:val="1"/>
      <w:marLeft w:val="0"/>
      <w:marRight w:val="0"/>
      <w:marTop w:val="0"/>
      <w:marBottom w:val="0"/>
      <w:divBdr>
        <w:top w:val="none" w:sz="0" w:space="0" w:color="auto"/>
        <w:left w:val="none" w:sz="0" w:space="0" w:color="auto"/>
        <w:bottom w:val="none" w:sz="0" w:space="0" w:color="auto"/>
        <w:right w:val="none" w:sz="0" w:space="0" w:color="auto"/>
      </w:divBdr>
    </w:div>
    <w:div w:id="1969505567">
      <w:bodyDiv w:val="1"/>
      <w:marLeft w:val="0"/>
      <w:marRight w:val="0"/>
      <w:marTop w:val="0"/>
      <w:marBottom w:val="0"/>
      <w:divBdr>
        <w:top w:val="none" w:sz="0" w:space="0" w:color="auto"/>
        <w:left w:val="none" w:sz="0" w:space="0" w:color="auto"/>
        <w:bottom w:val="none" w:sz="0" w:space="0" w:color="auto"/>
        <w:right w:val="none" w:sz="0" w:space="0" w:color="auto"/>
      </w:divBdr>
    </w:div>
    <w:div w:id="1973754661">
      <w:bodyDiv w:val="1"/>
      <w:marLeft w:val="0"/>
      <w:marRight w:val="0"/>
      <w:marTop w:val="0"/>
      <w:marBottom w:val="0"/>
      <w:divBdr>
        <w:top w:val="none" w:sz="0" w:space="0" w:color="auto"/>
        <w:left w:val="none" w:sz="0" w:space="0" w:color="auto"/>
        <w:bottom w:val="none" w:sz="0" w:space="0" w:color="auto"/>
        <w:right w:val="none" w:sz="0" w:space="0" w:color="auto"/>
      </w:divBdr>
    </w:div>
    <w:div w:id="1986231998">
      <w:bodyDiv w:val="1"/>
      <w:marLeft w:val="0"/>
      <w:marRight w:val="0"/>
      <w:marTop w:val="0"/>
      <w:marBottom w:val="0"/>
      <w:divBdr>
        <w:top w:val="none" w:sz="0" w:space="0" w:color="auto"/>
        <w:left w:val="none" w:sz="0" w:space="0" w:color="auto"/>
        <w:bottom w:val="none" w:sz="0" w:space="0" w:color="auto"/>
        <w:right w:val="none" w:sz="0" w:space="0" w:color="auto"/>
      </w:divBdr>
    </w:div>
    <w:div w:id="1994598610">
      <w:bodyDiv w:val="1"/>
      <w:marLeft w:val="0"/>
      <w:marRight w:val="0"/>
      <w:marTop w:val="0"/>
      <w:marBottom w:val="0"/>
      <w:divBdr>
        <w:top w:val="none" w:sz="0" w:space="0" w:color="auto"/>
        <w:left w:val="none" w:sz="0" w:space="0" w:color="auto"/>
        <w:bottom w:val="none" w:sz="0" w:space="0" w:color="auto"/>
        <w:right w:val="none" w:sz="0" w:space="0" w:color="auto"/>
      </w:divBdr>
    </w:div>
    <w:div w:id="2013222279">
      <w:bodyDiv w:val="1"/>
      <w:marLeft w:val="0"/>
      <w:marRight w:val="0"/>
      <w:marTop w:val="0"/>
      <w:marBottom w:val="0"/>
      <w:divBdr>
        <w:top w:val="none" w:sz="0" w:space="0" w:color="auto"/>
        <w:left w:val="none" w:sz="0" w:space="0" w:color="auto"/>
        <w:bottom w:val="none" w:sz="0" w:space="0" w:color="auto"/>
        <w:right w:val="none" w:sz="0" w:space="0" w:color="auto"/>
      </w:divBdr>
    </w:div>
    <w:div w:id="2033067661">
      <w:bodyDiv w:val="1"/>
      <w:marLeft w:val="0"/>
      <w:marRight w:val="0"/>
      <w:marTop w:val="0"/>
      <w:marBottom w:val="0"/>
      <w:divBdr>
        <w:top w:val="none" w:sz="0" w:space="0" w:color="auto"/>
        <w:left w:val="none" w:sz="0" w:space="0" w:color="auto"/>
        <w:bottom w:val="none" w:sz="0" w:space="0" w:color="auto"/>
        <w:right w:val="none" w:sz="0" w:space="0" w:color="auto"/>
      </w:divBdr>
    </w:div>
    <w:div w:id="2035687356">
      <w:bodyDiv w:val="1"/>
      <w:marLeft w:val="0"/>
      <w:marRight w:val="0"/>
      <w:marTop w:val="0"/>
      <w:marBottom w:val="0"/>
      <w:divBdr>
        <w:top w:val="none" w:sz="0" w:space="0" w:color="auto"/>
        <w:left w:val="none" w:sz="0" w:space="0" w:color="auto"/>
        <w:bottom w:val="none" w:sz="0" w:space="0" w:color="auto"/>
        <w:right w:val="none" w:sz="0" w:space="0" w:color="auto"/>
      </w:divBdr>
    </w:div>
    <w:div w:id="2040352042">
      <w:bodyDiv w:val="1"/>
      <w:marLeft w:val="0"/>
      <w:marRight w:val="0"/>
      <w:marTop w:val="0"/>
      <w:marBottom w:val="0"/>
      <w:divBdr>
        <w:top w:val="none" w:sz="0" w:space="0" w:color="auto"/>
        <w:left w:val="none" w:sz="0" w:space="0" w:color="auto"/>
        <w:bottom w:val="none" w:sz="0" w:space="0" w:color="auto"/>
        <w:right w:val="none" w:sz="0" w:space="0" w:color="auto"/>
      </w:divBdr>
    </w:div>
    <w:div w:id="2053142075">
      <w:bodyDiv w:val="1"/>
      <w:marLeft w:val="0"/>
      <w:marRight w:val="0"/>
      <w:marTop w:val="0"/>
      <w:marBottom w:val="0"/>
      <w:divBdr>
        <w:top w:val="none" w:sz="0" w:space="0" w:color="auto"/>
        <w:left w:val="none" w:sz="0" w:space="0" w:color="auto"/>
        <w:bottom w:val="none" w:sz="0" w:space="0" w:color="auto"/>
        <w:right w:val="none" w:sz="0" w:space="0" w:color="auto"/>
      </w:divBdr>
    </w:div>
    <w:div w:id="2058695782">
      <w:bodyDiv w:val="1"/>
      <w:marLeft w:val="0"/>
      <w:marRight w:val="0"/>
      <w:marTop w:val="0"/>
      <w:marBottom w:val="0"/>
      <w:divBdr>
        <w:top w:val="none" w:sz="0" w:space="0" w:color="auto"/>
        <w:left w:val="none" w:sz="0" w:space="0" w:color="auto"/>
        <w:bottom w:val="none" w:sz="0" w:space="0" w:color="auto"/>
        <w:right w:val="none" w:sz="0" w:space="0" w:color="auto"/>
      </w:divBdr>
    </w:div>
    <w:div w:id="2083408718">
      <w:bodyDiv w:val="1"/>
      <w:marLeft w:val="0"/>
      <w:marRight w:val="0"/>
      <w:marTop w:val="0"/>
      <w:marBottom w:val="0"/>
      <w:divBdr>
        <w:top w:val="none" w:sz="0" w:space="0" w:color="auto"/>
        <w:left w:val="none" w:sz="0" w:space="0" w:color="auto"/>
        <w:bottom w:val="none" w:sz="0" w:space="0" w:color="auto"/>
        <w:right w:val="none" w:sz="0" w:space="0" w:color="auto"/>
      </w:divBdr>
    </w:div>
    <w:div w:id="2084061662">
      <w:bodyDiv w:val="1"/>
      <w:marLeft w:val="0"/>
      <w:marRight w:val="0"/>
      <w:marTop w:val="0"/>
      <w:marBottom w:val="0"/>
      <w:divBdr>
        <w:top w:val="none" w:sz="0" w:space="0" w:color="auto"/>
        <w:left w:val="none" w:sz="0" w:space="0" w:color="auto"/>
        <w:bottom w:val="none" w:sz="0" w:space="0" w:color="auto"/>
        <w:right w:val="none" w:sz="0" w:space="0" w:color="auto"/>
      </w:divBdr>
    </w:div>
    <w:div w:id="2090691046">
      <w:bodyDiv w:val="1"/>
      <w:marLeft w:val="0"/>
      <w:marRight w:val="0"/>
      <w:marTop w:val="0"/>
      <w:marBottom w:val="0"/>
      <w:divBdr>
        <w:top w:val="none" w:sz="0" w:space="0" w:color="auto"/>
        <w:left w:val="none" w:sz="0" w:space="0" w:color="auto"/>
        <w:bottom w:val="none" w:sz="0" w:space="0" w:color="auto"/>
        <w:right w:val="none" w:sz="0" w:space="0" w:color="auto"/>
      </w:divBdr>
      <w:divsChild>
        <w:div w:id="801456779">
          <w:marLeft w:val="0"/>
          <w:marRight w:val="0"/>
          <w:marTop w:val="0"/>
          <w:marBottom w:val="0"/>
          <w:divBdr>
            <w:top w:val="none" w:sz="0" w:space="0" w:color="auto"/>
            <w:left w:val="none" w:sz="0" w:space="0" w:color="auto"/>
            <w:bottom w:val="none" w:sz="0" w:space="0" w:color="auto"/>
            <w:right w:val="none" w:sz="0" w:space="0" w:color="auto"/>
          </w:divBdr>
          <w:divsChild>
            <w:div w:id="1105420870">
              <w:marLeft w:val="0"/>
              <w:marRight w:val="0"/>
              <w:marTop w:val="0"/>
              <w:marBottom w:val="0"/>
              <w:divBdr>
                <w:top w:val="none" w:sz="0" w:space="0" w:color="auto"/>
                <w:left w:val="none" w:sz="0" w:space="0" w:color="auto"/>
                <w:bottom w:val="none" w:sz="0" w:space="0" w:color="auto"/>
                <w:right w:val="none" w:sz="0" w:space="0" w:color="auto"/>
              </w:divBdr>
              <w:divsChild>
                <w:div w:id="114524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25842">
          <w:marLeft w:val="0"/>
          <w:marRight w:val="0"/>
          <w:marTop w:val="0"/>
          <w:marBottom w:val="0"/>
          <w:divBdr>
            <w:top w:val="none" w:sz="0" w:space="0" w:color="auto"/>
            <w:left w:val="none" w:sz="0" w:space="0" w:color="auto"/>
            <w:bottom w:val="none" w:sz="0" w:space="0" w:color="auto"/>
            <w:right w:val="none" w:sz="0" w:space="0" w:color="auto"/>
          </w:divBdr>
          <w:divsChild>
            <w:div w:id="32732257">
              <w:marLeft w:val="0"/>
              <w:marRight w:val="0"/>
              <w:marTop w:val="0"/>
              <w:marBottom w:val="0"/>
              <w:divBdr>
                <w:top w:val="none" w:sz="0" w:space="0" w:color="auto"/>
                <w:left w:val="none" w:sz="0" w:space="0" w:color="auto"/>
                <w:bottom w:val="none" w:sz="0" w:space="0" w:color="auto"/>
                <w:right w:val="none" w:sz="0" w:space="0" w:color="auto"/>
              </w:divBdr>
              <w:divsChild>
                <w:div w:id="588540905">
                  <w:marLeft w:val="0"/>
                  <w:marRight w:val="0"/>
                  <w:marTop w:val="0"/>
                  <w:marBottom w:val="0"/>
                  <w:divBdr>
                    <w:top w:val="none" w:sz="0" w:space="0" w:color="auto"/>
                    <w:left w:val="none" w:sz="0" w:space="0" w:color="auto"/>
                    <w:bottom w:val="none" w:sz="0" w:space="0" w:color="auto"/>
                    <w:right w:val="none" w:sz="0" w:space="0" w:color="auto"/>
                  </w:divBdr>
                  <w:divsChild>
                    <w:div w:id="994798233">
                      <w:marLeft w:val="0"/>
                      <w:marRight w:val="0"/>
                      <w:marTop w:val="0"/>
                      <w:marBottom w:val="0"/>
                      <w:divBdr>
                        <w:top w:val="none" w:sz="0" w:space="0" w:color="auto"/>
                        <w:left w:val="none" w:sz="0" w:space="0" w:color="auto"/>
                        <w:bottom w:val="none" w:sz="0" w:space="0" w:color="auto"/>
                        <w:right w:val="none" w:sz="0" w:space="0" w:color="auto"/>
                      </w:divBdr>
                      <w:divsChild>
                        <w:div w:id="179139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891354">
      <w:bodyDiv w:val="1"/>
      <w:marLeft w:val="0"/>
      <w:marRight w:val="0"/>
      <w:marTop w:val="0"/>
      <w:marBottom w:val="0"/>
      <w:divBdr>
        <w:top w:val="none" w:sz="0" w:space="0" w:color="auto"/>
        <w:left w:val="none" w:sz="0" w:space="0" w:color="auto"/>
        <w:bottom w:val="none" w:sz="0" w:space="0" w:color="auto"/>
        <w:right w:val="none" w:sz="0" w:space="0" w:color="auto"/>
      </w:divBdr>
    </w:div>
    <w:div w:id="2095390806">
      <w:bodyDiv w:val="1"/>
      <w:marLeft w:val="0"/>
      <w:marRight w:val="0"/>
      <w:marTop w:val="0"/>
      <w:marBottom w:val="0"/>
      <w:divBdr>
        <w:top w:val="none" w:sz="0" w:space="0" w:color="auto"/>
        <w:left w:val="none" w:sz="0" w:space="0" w:color="auto"/>
        <w:bottom w:val="none" w:sz="0" w:space="0" w:color="auto"/>
        <w:right w:val="none" w:sz="0" w:space="0" w:color="auto"/>
      </w:divBdr>
    </w:div>
    <w:div w:id="2096048605">
      <w:bodyDiv w:val="1"/>
      <w:marLeft w:val="0"/>
      <w:marRight w:val="0"/>
      <w:marTop w:val="0"/>
      <w:marBottom w:val="0"/>
      <w:divBdr>
        <w:top w:val="none" w:sz="0" w:space="0" w:color="auto"/>
        <w:left w:val="none" w:sz="0" w:space="0" w:color="auto"/>
        <w:bottom w:val="none" w:sz="0" w:space="0" w:color="auto"/>
        <w:right w:val="none" w:sz="0" w:space="0" w:color="auto"/>
      </w:divBdr>
      <w:divsChild>
        <w:div w:id="1100839144">
          <w:marLeft w:val="0"/>
          <w:marRight w:val="0"/>
          <w:marTop w:val="0"/>
          <w:marBottom w:val="0"/>
          <w:divBdr>
            <w:top w:val="none" w:sz="0" w:space="0" w:color="auto"/>
            <w:left w:val="none" w:sz="0" w:space="0" w:color="auto"/>
            <w:bottom w:val="none" w:sz="0" w:space="0" w:color="auto"/>
            <w:right w:val="none" w:sz="0" w:space="0" w:color="auto"/>
          </w:divBdr>
          <w:divsChild>
            <w:div w:id="156968037">
              <w:marLeft w:val="0"/>
              <w:marRight w:val="0"/>
              <w:marTop w:val="0"/>
              <w:marBottom w:val="0"/>
              <w:divBdr>
                <w:top w:val="none" w:sz="0" w:space="0" w:color="auto"/>
                <w:left w:val="none" w:sz="0" w:space="0" w:color="auto"/>
                <w:bottom w:val="none" w:sz="0" w:space="0" w:color="auto"/>
                <w:right w:val="none" w:sz="0" w:space="0" w:color="auto"/>
              </w:divBdr>
            </w:div>
            <w:div w:id="2028367437">
              <w:marLeft w:val="0"/>
              <w:marRight w:val="0"/>
              <w:marTop w:val="0"/>
              <w:marBottom w:val="0"/>
              <w:divBdr>
                <w:top w:val="none" w:sz="0" w:space="0" w:color="auto"/>
                <w:left w:val="none" w:sz="0" w:space="0" w:color="auto"/>
                <w:bottom w:val="none" w:sz="0" w:space="0" w:color="auto"/>
                <w:right w:val="none" w:sz="0" w:space="0" w:color="auto"/>
              </w:divBdr>
            </w:div>
          </w:divsChild>
        </w:div>
        <w:div w:id="1457791122">
          <w:marLeft w:val="0"/>
          <w:marRight w:val="0"/>
          <w:marTop w:val="0"/>
          <w:marBottom w:val="0"/>
          <w:divBdr>
            <w:top w:val="none" w:sz="0" w:space="0" w:color="auto"/>
            <w:left w:val="none" w:sz="0" w:space="0" w:color="auto"/>
            <w:bottom w:val="none" w:sz="0" w:space="0" w:color="auto"/>
            <w:right w:val="none" w:sz="0" w:space="0" w:color="auto"/>
          </w:divBdr>
          <w:divsChild>
            <w:div w:id="327177683">
              <w:marLeft w:val="0"/>
              <w:marRight w:val="0"/>
              <w:marTop w:val="0"/>
              <w:marBottom w:val="0"/>
              <w:divBdr>
                <w:top w:val="none" w:sz="0" w:space="0" w:color="auto"/>
                <w:left w:val="none" w:sz="0" w:space="0" w:color="auto"/>
                <w:bottom w:val="none" w:sz="0" w:space="0" w:color="auto"/>
                <w:right w:val="none" w:sz="0" w:space="0" w:color="auto"/>
              </w:divBdr>
              <w:divsChild>
                <w:div w:id="1903517015">
                  <w:marLeft w:val="0"/>
                  <w:marRight w:val="0"/>
                  <w:marTop w:val="0"/>
                  <w:marBottom w:val="0"/>
                  <w:divBdr>
                    <w:top w:val="none" w:sz="0" w:space="0" w:color="auto"/>
                    <w:left w:val="none" w:sz="0" w:space="0" w:color="auto"/>
                    <w:bottom w:val="none" w:sz="0" w:space="0" w:color="auto"/>
                    <w:right w:val="none" w:sz="0" w:space="0" w:color="auto"/>
                  </w:divBdr>
                </w:div>
                <w:div w:id="2066248339">
                  <w:marLeft w:val="0"/>
                  <w:marRight w:val="0"/>
                  <w:marTop w:val="0"/>
                  <w:marBottom w:val="0"/>
                  <w:divBdr>
                    <w:top w:val="none" w:sz="0" w:space="0" w:color="auto"/>
                    <w:left w:val="none" w:sz="0" w:space="0" w:color="auto"/>
                    <w:bottom w:val="none" w:sz="0" w:space="0" w:color="auto"/>
                    <w:right w:val="none" w:sz="0" w:space="0" w:color="auto"/>
                  </w:divBdr>
                </w:div>
              </w:divsChild>
            </w:div>
            <w:div w:id="60281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46230">
      <w:bodyDiv w:val="1"/>
      <w:marLeft w:val="0"/>
      <w:marRight w:val="0"/>
      <w:marTop w:val="0"/>
      <w:marBottom w:val="0"/>
      <w:divBdr>
        <w:top w:val="none" w:sz="0" w:space="0" w:color="auto"/>
        <w:left w:val="none" w:sz="0" w:space="0" w:color="auto"/>
        <w:bottom w:val="none" w:sz="0" w:space="0" w:color="auto"/>
        <w:right w:val="none" w:sz="0" w:space="0" w:color="auto"/>
      </w:divBdr>
    </w:div>
    <w:div w:id="2111048988">
      <w:bodyDiv w:val="1"/>
      <w:marLeft w:val="0"/>
      <w:marRight w:val="0"/>
      <w:marTop w:val="0"/>
      <w:marBottom w:val="0"/>
      <w:divBdr>
        <w:top w:val="none" w:sz="0" w:space="0" w:color="auto"/>
        <w:left w:val="none" w:sz="0" w:space="0" w:color="auto"/>
        <w:bottom w:val="none" w:sz="0" w:space="0" w:color="auto"/>
        <w:right w:val="none" w:sz="0" w:space="0" w:color="auto"/>
      </w:divBdr>
    </w:div>
    <w:div w:id="2120877173">
      <w:bodyDiv w:val="1"/>
      <w:marLeft w:val="0"/>
      <w:marRight w:val="0"/>
      <w:marTop w:val="0"/>
      <w:marBottom w:val="0"/>
      <w:divBdr>
        <w:top w:val="none" w:sz="0" w:space="0" w:color="auto"/>
        <w:left w:val="none" w:sz="0" w:space="0" w:color="auto"/>
        <w:bottom w:val="none" w:sz="0" w:space="0" w:color="auto"/>
        <w:right w:val="none" w:sz="0" w:space="0" w:color="auto"/>
      </w:divBdr>
    </w:div>
    <w:div w:id="213092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youtube.com/watch?v=lKs8-1USlR4"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youtube.com/watch?v=lKs8-1USlR4"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6.png"/><Relationship Id="rId8" Type="http://schemas.openxmlformats.org/officeDocument/2006/relationships/image" Target="media/image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Documents\Custom%20Office%20Templates\4%20Page%20Tabloid%20(W2013)%20TEMPLATE2.dotx"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81E0F-2109-46D6-9CD5-5553EBDA6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 Page Tabloid (W2013) TEMPLATE2</Template>
  <TotalTime>3</TotalTime>
  <Pages>2</Pages>
  <Words>10</Words>
  <Characters>59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Fast Newsletters</dc:creator>
  <cp:keywords/>
  <dc:description/>
  <cp:lastModifiedBy>Linda Schneider</cp:lastModifiedBy>
  <cp:revision>5</cp:revision>
  <cp:lastPrinted>2022-08-14T18:05:00Z</cp:lastPrinted>
  <dcterms:created xsi:type="dcterms:W3CDTF">2022-08-15T07:29:00Z</dcterms:created>
  <dcterms:modified xsi:type="dcterms:W3CDTF">2022-08-15T07:37:00Z</dcterms:modified>
</cp:coreProperties>
</file>